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Theme="minorHAnsi" w:eastAsiaTheme="minorEastAsia" w:hAnsiTheme="minorHAnsi" w:cstheme="minorBidi"/>
          <w:color w:val="auto"/>
          <w:spacing w:val="0"/>
          <w:kern w:val="0"/>
          <w:sz w:val="22"/>
          <w:szCs w:val="22"/>
        </w:rPr>
        <w:id w:val="-2028407320"/>
        <w:docPartObj>
          <w:docPartGallery w:val="Cover Pages"/>
          <w:docPartUnique/>
        </w:docPartObj>
      </w:sdtPr>
      <w:sdtEndPr/>
      <w:sdtContent>
        <w:p w:rsidR="004736F0" w:rsidRPr="004736F0" w:rsidRDefault="00C35331" w:rsidP="004736F0">
          <w:pPr>
            <w:pStyle w:val="Tittel"/>
          </w:pPr>
          <w:r>
            <w:rPr>
              <w:noProof/>
            </w:rPr>
            <mc:AlternateContent>
              <mc:Choice Requires="wpc">
                <w:drawing>
                  <wp:anchor distT="0" distB="0" distL="114300" distR="114300" simplePos="0" relativeHeight="251658240" behindDoc="1" locked="0" layoutInCell="1" allowOverlap="1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0</wp:posOffset>
                    </wp:positionV>
                    <wp:extent cx="7560310" cy="10692130"/>
                    <wp:effectExtent l="0" t="0" r="2540" b="0"/>
                    <wp:wrapNone/>
                    <wp:docPr id="2" name="Lerret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Canvas">
                        <wpc:wpc>
                          <wpc:bg>
                            <a:blipFill dpi="0" rotWithShape="1">
                              <a:blip r:embed="rId8"/>
                              <a:srcRect/>
                              <a:stretch>
                                <a:fillRect/>
                              </a:stretch>
                            </a:blipFill>
                          </wpc:bg>
                          <wpc:whole/>
                          <pic:pic xmlns:pic="http://schemas.openxmlformats.org/drawingml/2006/picture">
                            <pic:nvPicPr>
                              <pic:cNvPr id="3" name="Bilde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558078" y="3342327"/>
                                <a:ext cx="5075394" cy="362044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c:wp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6C4BD470" id="Lerret 4" o:spid="_x0000_s1026" editas="canvas" style="position:absolute;margin-left:0;margin-top:0;width:595.3pt;height:841.9pt;z-index:-251658240;mso-position-horizontal-relative:page;mso-position-vertical-relative:page" coordsize="75603,106921" o:gfxdata="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s1027" type="#_x0000_t75" style="position:absolute;width:75603;height:106921;visibility:visible;mso-wrap-style:square" filled="t">
                      <v:fill r:id="rId10" o:title="" recolor="t" rotate="t" o:detectmouseclick="t" type="frame"/>
                      <v:path o:connecttype="none"/>
                    </v:shape>
                    <v:shape id="Bilde 3" o:spid="_x0000_s1028" type="#_x0000_t75" style="position:absolute;left:15580;top:33423;width:50754;height:36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LRCDCAAAA2gAAAA8AAABkcnMvZG93bnJldi54bWxEj1FrwkAQhN8L/Q/HCr7Vi0pFo6cUsSA+&#10;VGr9AUtuTYK5vZjbxthf3xMEH4eZ+YZZrDpXqZaaUHo2MBwkoIgzb0vODRx/Pt+moIIgW6w8k4Eb&#10;BVgtX18WmFp/5W9qD5KrCOGQooFCpE61DllBDsPA18TRO/nGoUTZ5No2eI1wV+lRkky0w5LjQoE1&#10;rQvKzodfZyD/2l3+dpXfS8vZ5vQumqczbUy/133MQQl18gw/2ltrYAz3K/EG6O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y0QgwgAAANoAAAAPAAAAAAAAAAAAAAAAAJ8C&#10;AABkcnMvZG93bnJldi54bWxQSwUGAAAAAAQABAD3AAAAjgMAAAAA&#10;">
                      <v:imagedata r:id="rId11" o:title=""/>
                      <v:path arrowok="t"/>
                    </v:shape>
                    <w10:wrap anchorx="page" anchory="page"/>
                  </v:group>
                </w:pict>
              </mc:Fallback>
            </mc:AlternateContent>
          </w:r>
          <w:sdt>
            <w:sdtPr>
              <w:alias w:val="Tittel"/>
              <w:tag w:val="Tittel"/>
              <w:id w:val="87901333"/>
              <w:text/>
            </w:sdtPr>
            <w:sdtEndPr/>
            <w:sdtContent>
              <w:r w:rsidR="00436CED">
                <w:t xml:space="preserve">ROS </w:t>
              </w:r>
              <w:r w:rsidR="00F14886">
                <w:t>Tastarustå skole</w:t>
              </w:r>
              <w:r w:rsidR="00BB02B4">
                <w:t xml:space="preserve"> </w:t>
              </w:r>
            </w:sdtContent>
          </w:sdt>
        </w:p>
        <w:sdt>
          <w:sdtPr>
            <w:rPr>
              <w:sz w:val="36"/>
              <w:szCs w:val="36"/>
            </w:rPr>
            <w:alias w:val="20xx-20xx"/>
            <w:tag w:val="20xx-20xx"/>
            <w:id w:val="87901335"/>
            <w:text/>
          </w:sdtPr>
          <w:sdtEndPr/>
          <w:sdtContent>
            <w:p w:rsidR="001A63D6" w:rsidRPr="0021059B" w:rsidRDefault="0021059B" w:rsidP="00CF7886">
              <w:pPr>
                <w:pStyle w:val="Undertittel"/>
                <w:rPr>
                  <w:sz w:val="36"/>
                  <w:szCs w:val="36"/>
                </w:rPr>
              </w:pPr>
              <w:r w:rsidRPr="0021059B">
                <w:rPr>
                  <w:sz w:val="36"/>
                  <w:szCs w:val="36"/>
                </w:rPr>
                <w:t xml:space="preserve">Revidert </w:t>
              </w:r>
              <w:r w:rsidR="00B44BB2">
                <w:rPr>
                  <w:sz w:val="36"/>
                  <w:szCs w:val="36"/>
                </w:rPr>
                <w:t>august 2020</w:t>
              </w:r>
            </w:p>
          </w:sdtContent>
        </w:sdt>
        <w:sdt>
          <w:sdtPr>
            <w:id w:val="87901338"/>
            <w:text/>
          </w:sdtPr>
          <w:sdtEndPr/>
          <w:sdtContent>
            <w:p w:rsidR="001A63D6" w:rsidRPr="001A63D6" w:rsidRDefault="00436CED" w:rsidP="00CF7886">
              <w:pPr>
                <w:pStyle w:val="Overskrift1"/>
              </w:pPr>
              <w:r>
                <w:t>Risiko</w:t>
              </w:r>
              <w:r w:rsidR="00616CC8">
                <w:t>-</w:t>
              </w:r>
              <w:r>
                <w:t xml:space="preserve"> og sårbarhetsanalyse (ROS-analyse)</w:t>
              </w:r>
            </w:p>
          </w:sdtContent>
        </w:sdt>
        <w:p w:rsidR="00B27728" w:rsidRDefault="005A12BC" w:rsidP="005A12BC">
          <w:pPr>
            <w:tabs>
              <w:tab w:val="left" w:pos="1755"/>
            </w:tabs>
            <w:rPr>
              <w:sz w:val="24"/>
            </w:rPr>
          </w:pPr>
          <w:r>
            <w:rPr>
              <w:sz w:val="24"/>
            </w:rPr>
            <w:tab/>
          </w:r>
        </w:p>
        <w:p w:rsidR="004736F0" w:rsidRDefault="005A12BC" w:rsidP="005A12BC">
          <w:pPr>
            <w:tabs>
              <w:tab w:val="left" w:pos="2355"/>
            </w:tabs>
          </w:pPr>
          <w:r>
            <w:tab/>
          </w:r>
        </w:p>
        <w:p w:rsidR="004736F0" w:rsidRDefault="005A12BC" w:rsidP="005A12BC">
          <w:pPr>
            <w:tabs>
              <w:tab w:val="left" w:pos="5115"/>
            </w:tabs>
          </w:pPr>
          <w:r>
            <w:tab/>
          </w:r>
        </w:p>
        <w:p w:rsidR="004736F0" w:rsidRDefault="004736F0"/>
        <w:p w:rsidR="004736F0" w:rsidRDefault="004736F0"/>
        <w:p w:rsidR="004736F0" w:rsidRDefault="004736F0"/>
        <w:p w:rsidR="00FF514C" w:rsidRDefault="00FF514C" w:rsidP="004736F0">
          <w:pPr>
            <w:pStyle w:val="Beskrivelse"/>
            <w:ind w:left="2832" w:firstLine="708"/>
            <w:rPr>
              <w:sz w:val="20"/>
            </w:rPr>
          </w:pPr>
        </w:p>
        <w:p w:rsidR="00FF514C" w:rsidRDefault="00FF514C" w:rsidP="004736F0">
          <w:pPr>
            <w:pStyle w:val="Beskrivelse"/>
            <w:ind w:left="2832" w:firstLine="708"/>
            <w:rPr>
              <w:sz w:val="20"/>
            </w:rPr>
          </w:pPr>
        </w:p>
        <w:p w:rsidR="004736F0" w:rsidRPr="00875D1C" w:rsidRDefault="004736F0" w:rsidP="004736F0">
          <w:pPr>
            <w:pStyle w:val="Beskrivelse"/>
            <w:ind w:left="2832" w:firstLine="708"/>
            <w:rPr>
              <w:sz w:val="20"/>
            </w:rPr>
          </w:pPr>
          <w:r w:rsidRPr="00875D1C">
            <w:rPr>
              <w:sz w:val="20"/>
            </w:rPr>
            <w:t>Det er sannsynlig at noe usannsynlig vil skje</w:t>
          </w:r>
        </w:p>
        <w:p w:rsidR="004736F0" w:rsidRPr="00875D1C" w:rsidRDefault="004736F0" w:rsidP="004736F0">
          <w:pPr>
            <w:pStyle w:val="Beskrivelse"/>
            <w:rPr>
              <w:sz w:val="22"/>
            </w:rPr>
          </w:pPr>
          <w:r w:rsidRPr="00875D1C">
            <w:rPr>
              <w:sz w:val="22"/>
            </w:rPr>
            <w:tab/>
          </w:r>
          <w:r w:rsidRPr="00875D1C">
            <w:rPr>
              <w:sz w:val="22"/>
            </w:rPr>
            <w:tab/>
          </w:r>
          <w:r w:rsidRPr="00875D1C">
            <w:rPr>
              <w:sz w:val="22"/>
            </w:rPr>
            <w:tab/>
          </w:r>
          <w:r w:rsidRPr="00875D1C">
            <w:rPr>
              <w:sz w:val="22"/>
            </w:rPr>
            <w:tab/>
          </w:r>
          <w:r w:rsidRPr="00875D1C">
            <w:rPr>
              <w:sz w:val="22"/>
            </w:rPr>
            <w:tab/>
          </w:r>
          <w:r>
            <w:rPr>
              <w:sz w:val="22"/>
            </w:rPr>
            <w:tab/>
          </w:r>
          <w:r>
            <w:rPr>
              <w:sz w:val="22"/>
            </w:rPr>
            <w:tab/>
          </w:r>
          <w:r>
            <w:rPr>
              <w:sz w:val="22"/>
            </w:rPr>
            <w:tab/>
          </w:r>
          <w:r w:rsidRPr="00875D1C">
            <w:rPr>
              <w:sz w:val="16"/>
            </w:rPr>
            <w:t>Aristoteles, 348 – 322 f.kr</w:t>
          </w:r>
        </w:p>
        <w:p w:rsidR="001A63D6" w:rsidRDefault="001A63D6">
          <w:r>
            <w:br w:type="page"/>
          </w:r>
        </w:p>
      </w:sdtContent>
    </w:sdt>
    <w:p w:rsidR="00436CED" w:rsidRPr="00B85F3C" w:rsidRDefault="00436CED" w:rsidP="00436CED">
      <w:pPr>
        <w:rPr>
          <w:sz w:val="40"/>
          <w:szCs w:val="40"/>
        </w:rPr>
      </w:pPr>
      <w:r>
        <w:rPr>
          <w:sz w:val="40"/>
          <w:szCs w:val="40"/>
        </w:rPr>
        <w:lastRenderedPageBreak/>
        <w:t>Oppsu</w:t>
      </w:r>
      <w:r w:rsidR="00B85F3C">
        <w:rPr>
          <w:sz w:val="40"/>
          <w:szCs w:val="40"/>
        </w:rPr>
        <w:t>mmering</w:t>
      </w:r>
    </w:p>
    <w:p w:rsidR="00436CED" w:rsidRDefault="00436CED" w:rsidP="00436CED">
      <w:r>
        <w:t>Det er blitt gje</w:t>
      </w:r>
      <w:r w:rsidR="00935EFC">
        <w:t xml:space="preserve">nnomført ROS-analyse i </w:t>
      </w:r>
      <w:r w:rsidR="009E1239">
        <w:t>Tastarustå skole sin</w:t>
      </w:r>
      <w:r w:rsidR="00376759">
        <w:t xml:space="preserve"> </w:t>
      </w:r>
      <w:r w:rsidR="00616CC8">
        <w:t>virksomhet</w:t>
      </w:r>
      <w:r>
        <w:t xml:space="preserve">. </w:t>
      </w:r>
      <w:r w:rsidR="00376759">
        <w:t>ROS-analysen</w:t>
      </w:r>
      <w:r w:rsidR="00935EFC">
        <w:t xml:space="preserve"> har identifisert ulike og </w:t>
      </w:r>
      <w:r>
        <w:t>mulige uønskede hendelser som kan ha konsekvenser for helse, miljø og sikkerhet for ansatte</w:t>
      </w:r>
      <w:r w:rsidR="00616CC8">
        <w:t>/barn/brukere/besøkende.</w:t>
      </w:r>
      <w:r>
        <w:t xml:space="preserve"> </w:t>
      </w:r>
    </w:p>
    <w:p w:rsidR="00D42C72" w:rsidRDefault="00D42C72" w:rsidP="00D42C72">
      <w:r>
        <w:t xml:space="preserve">Analysen har identifisert ulike tiltak for å redusere risiko. Tiltak som skal følges </w:t>
      </w:r>
      <w:r w:rsidR="004736F0">
        <w:t>opp er lagt inn på vedlagte HMS-</w:t>
      </w:r>
      <w:r>
        <w:t>handling</w:t>
      </w:r>
      <w:r w:rsidR="004736F0">
        <w:t>splan.  ROS-analysen oppdateres</w:t>
      </w:r>
      <w:r>
        <w:t xml:space="preserve"> når tiltak er g</w:t>
      </w:r>
      <w:r w:rsidR="004736F0">
        <w:t>jennomført og deretter skal ROS-</w:t>
      </w:r>
      <w:r>
        <w:t>analysen oppdateres jevnlig, minimum e</w:t>
      </w:r>
      <w:r w:rsidR="007731C5">
        <w:t>n gang pr år.</w:t>
      </w:r>
    </w:p>
    <w:p w:rsidR="00D42C72" w:rsidRDefault="00D42C72" w:rsidP="00D42C72">
      <w:r>
        <w:t xml:space="preserve">Ansvarlig for oppfølging er </w:t>
      </w:r>
      <w:r w:rsidR="008E4D30">
        <w:t>Heidi H</w:t>
      </w:r>
      <w:r w:rsidR="00621224">
        <w:t>øiland</w:t>
      </w:r>
      <w:r w:rsidR="008E4D30">
        <w:t xml:space="preserve"> Arnesen</w:t>
      </w:r>
      <w:r w:rsidR="00FA7C96">
        <w:t>,</w:t>
      </w:r>
      <w:r w:rsidR="00621224">
        <w:t xml:space="preserve"> </w:t>
      </w:r>
      <w:r w:rsidR="009B7694">
        <w:t xml:space="preserve">Tastarustå skole. Rektorene ved </w:t>
      </w:r>
      <w:r w:rsidR="00E40F3A">
        <w:t xml:space="preserve">Teinå og Tastarustå </w:t>
      </w:r>
      <w:r w:rsidR="009B7694">
        <w:t xml:space="preserve">skole </w:t>
      </w:r>
      <w:r w:rsidR="00FA7C96">
        <w:t>valgt</w:t>
      </w:r>
      <w:r w:rsidR="00E40F3A">
        <w:t>e i 2014</w:t>
      </w:r>
      <w:r w:rsidR="00FA7C96">
        <w:t xml:space="preserve"> å utarbeide ROS analys</w:t>
      </w:r>
      <w:r w:rsidR="009B7694">
        <w:t xml:space="preserve">en i fellesskap for å sikre kvaliteten i arbeidet og i systemet. </w:t>
      </w:r>
      <w:r w:rsidR="00935EFC">
        <w:t xml:space="preserve"> </w:t>
      </w:r>
      <w:r w:rsidR="00E40F3A">
        <w:t>Senere revideringer er gjort på den enkelte skole og ikke i fellesskap.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092"/>
        <w:gridCol w:w="1298"/>
        <w:gridCol w:w="2912"/>
        <w:gridCol w:w="2758"/>
      </w:tblGrid>
      <w:tr w:rsidR="00D42C72" w:rsidTr="00D42C72"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C72" w:rsidRDefault="00D42C72"/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2C72" w:rsidRDefault="00D42C72">
            <w:r>
              <w:t>Dato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2C72" w:rsidRDefault="00D42C72">
            <w:r>
              <w:t>Ansvarlig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2C72" w:rsidRDefault="00D42C72">
            <w:r>
              <w:t>Hva som er endret (stikkord)</w:t>
            </w:r>
          </w:p>
        </w:tc>
      </w:tr>
      <w:tr w:rsidR="00D42C72" w:rsidTr="00935EFC"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2C72" w:rsidRDefault="00D42C72">
            <w:r>
              <w:t>Versjon 1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2C72" w:rsidRDefault="00FA7C96">
            <w:r>
              <w:t>100214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C72" w:rsidRDefault="00FA7C96">
            <w:r>
              <w:t>Gro Tøsdal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C72" w:rsidRDefault="00935EFC">
            <w:r>
              <w:t>Ny plan</w:t>
            </w:r>
          </w:p>
        </w:tc>
      </w:tr>
      <w:tr w:rsidR="00D42C72" w:rsidTr="00D42C72"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2C72" w:rsidRDefault="00FA7C96">
            <w:r>
              <w:t>Revidert – versjon 2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C72" w:rsidRDefault="00FA7C96">
            <w:r>
              <w:t>200514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C72" w:rsidRDefault="00FA7C96">
            <w:r>
              <w:t>Gro Tøsdal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C72" w:rsidRDefault="002E4CFE">
            <w:r>
              <w:t>Revide</w:t>
            </w:r>
            <w:r w:rsidR="00FA7C96">
              <w:t>r</w:t>
            </w:r>
            <w:r>
              <w:t>t utkast</w:t>
            </w:r>
          </w:p>
        </w:tc>
      </w:tr>
      <w:tr w:rsidR="00D42C72" w:rsidTr="00D42C72"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2C72" w:rsidRDefault="00D42C72">
            <w:r>
              <w:t>Revidert – versjon 3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C72" w:rsidRDefault="00FA7C96">
            <w:r>
              <w:t>020115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C72" w:rsidRDefault="00FA7C96">
            <w:r>
              <w:t>GT og AMB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C72" w:rsidRDefault="00BB02B4">
            <w:r>
              <w:t>Revidert utkast</w:t>
            </w:r>
          </w:p>
        </w:tc>
      </w:tr>
      <w:tr w:rsidR="00D42C72" w:rsidTr="00D42C72"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2C72" w:rsidRDefault="009E1239">
            <w:r>
              <w:t>Revidert – versjon 4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C72" w:rsidRDefault="009E1239">
            <w:r>
              <w:t>Jan 15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C72" w:rsidRDefault="009E1239">
            <w:proofErr w:type="gramStart"/>
            <w:r>
              <w:t xml:space="preserve">HMS </w:t>
            </w:r>
            <w:r w:rsidR="00E40F3A">
              <w:t>beredskapsavdelingen</w:t>
            </w:r>
            <w:proofErr w:type="gramEnd"/>
            <w:r>
              <w:t xml:space="preserve"> sammen med skole</w:t>
            </w:r>
            <w:r w:rsidR="00E40F3A">
              <w:t>n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C72" w:rsidRDefault="009E1239">
            <w:r>
              <w:t>Ulike pkt.</w:t>
            </w:r>
          </w:p>
        </w:tc>
      </w:tr>
      <w:tr w:rsidR="00D42C72" w:rsidTr="00D42C72"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C72" w:rsidRDefault="009E1239">
            <w:r>
              <w:t>Versjon 4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C72" w:rsidRDefault="009E1239">
            <w:r>
              <w:t>030215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C72" w:rsidRDefault="009E1239">
            <w:r>
              <w:t xml:space="preserve">Vedtatt i DS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C72" w:rsidRDefault="00D42C72"/>
        </w:tc>
      </w:tr>
      <w:tr w:rsidR="00D42C72" w:rsidTr="00D42C72"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C72" w:rsidRDefault="008E4D30">
            <w:r>
              <w:t>Versjon 5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C72" w:rsidRDefault="008E4D30">
            <w:r>
              <w:t>040815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C72" w:rsidRDefault="008E4D30">
            <w:r>
              <w:t xml:space="preserve">AM Basso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C72" w:rsidRDefault="008E4D30">
            <w:r>
              <w:t>Revidert ny rektor</w:t>
            </w:r>
          </w:p>
        </w:tc>
      </w:tr>
      <w:tr w:rsidR="009C2964" w:rsidTr="00D42C72"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964" w:rsidRDefault="009C2964">
            <w:r>
              <w:t>Versjon 6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964" w:rsidRDefault="009C2964">
            <w:r>
              <w:t>050817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964" w:rsidRDefault="009C2964">
            <w:r>
              <w:t>HTH Arnesen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964" w:rsidRDefault="009C2964">
            <w:r>
              <w:t>Revidert elektriske anlegg</w:t>
            </w:r>
          </w:p>
        </w:tc>
      </w:tr>
      <w:tr w:rsidR="0021059B" w:rsidTr="00D42C72"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9B" w:rsidRDefault="0021059B">
            <w:r>
              <w:t>Versjon 7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9B" w:rsidRDefault="0021059B">
            <w:r>
              <w:t>060818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9B" w:rsidRDefault="0021059B">
            <w:r>
              <w:t>HTH Arnesen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9B" w:rsidRDefault="004E576A">
            <w:r>
              <w:t xml:space="preserve">Trusselsituasjon – ansvarsfordeling i </w:t>
            </w:r>
            <w:proofErr w:type="spellStart"/>
            <w:r>
              <w:t>adm</w:t>
            </w:r>
            <w:proofErr w:type="spellEnd"/>
            <w:r>
              <w:t xml:space="preserve"> fløy</w:t>
            </w:r>
          </w:p>
        </w:tc>
      </w:tr>
      <w:tr w:rsidR="0021059B" w:rsidTr="00D42C72"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9B" w:rsidRDefault="0021059B">
            <w:r>
              <w:t>Versjon 8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9B" w:rsidRDefault="0021059B">
            <w:r>
              <w:t>060519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9B" w:rsidRDefault="0021059B">
            <w:r>
              <w:t>HTH Arnesen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9B" w:rsidRDefault="0021059B">
            <w:r>
              <w:t xml:space="preserve">Oppdaterte kart, </w:t>
            </w:r>
            <w:r w:rsidR="00E40F3A">
              <w:t xml:space="preserve">mal </w:t>
            </w:r>
            <w:proofErr w:type="spellStart"/>
            <w:r w:rsidR="00E40F3A">
              <w:t>ekeltelev</w:t>
            </w:r>
            <w:proofErr w:type="spellEnd"/>
          </w:p>
        </w:tc>
      </w:tr>
    </w:tbl>
    <w:p w:rsidR="000D12A3" w:rsidRDefault="000D12A3" w:rsidP="00436CED"/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eastAsia="nb-NO"/>
        </w:rPr>
        <w:id w:val="1295332197"/>
        <w:docPartObj>
          <w:docPartGallery w:val="Table of Contents"/>
          <w:docPartUnique/>
        </w:docPartObj>
      </w:sdtPr>
      <w:sdtEndPr/>
      <w:sdtContent>
        <w:p w:rsidR="000D12A3" w:rsidRPr="00426F92" w:rsidRDefault="000D12A3" w:rsidP="00426F92">
          <w:pPr>
            <w:pStyle w:val="Overskriftforinnholdsfortegnelse"/>
          </w:pPr>
          <w:r>
            <w:t>Innhold</w:t>
          </w: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12718388" w:history="1"/>
        </w:p>
        <w:p w:rsidR="000D12A3" w:rsidRDefault="00B44BB2">
          <w:pPr>
            <w:pStyle w:val="INNH1"/>
            <w:tabs>
              <w:tab w:val="left" w:pos="44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2718389" w:history="1">
            <w:r w:rsidR="000D12A3" w:rsidRPr="00171E63">
              <w:rPr>
                <w:rStyle w:val="Hyperkobling"/>
                <w:noProof/>
              </w:rPr>
              <w:t>1</w:t>
            </w:r>
            <w:r w:rsidR="000D12A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D12A3" w:rsidRPr="00171E63">
              <w:rPr>
                <w:rStyle w:val="Hyperkobling"/>
                <w:noProof/>
              </w:rPr>
              <w:t>Innledning</w:t>
            </w:r>
            <w:r w:rsidR="000D12A3">
              <w:rPr>
                <w:noProof/>
                <w:webHidden/>
              </w:rPr>
              <w:tab/>
            </w:r>
            <w:r w:rsidR="000D12A3">
              <w:rPr>
                <w:noProof/>
                <w:webHidden/>
              </w:rPr>
              <w:fldChar w:fldCharType="begin"/>
            </w:r>
            <w:r w:rsidR="000D12A3">
              <w:rPr>
                <w:noProof/>
                <w:webHidden/>
              </w:rPr>
              <w:instrText xml:space="preserve"> PAGEREF _Toc412718389 \h </w:instrText>
            </w:r>
            <w:r w:rsidR="000D12A3">
              <w:rPr>
                <w:noProof/>
                <w:webHidden/>
              </w:rPr>
            </w:r>
            <w:r w:rsidR="000D12A3">
              <w:rPr>
                <w:noProof/>
                <w:webHidden/>
              </w:rPr>
              <w:fldChar w:fldCharType="separate"/>
            </w:r>
            <w:r w:rsidR="000851A1">
              <w:rPr>
                <w:noProof/>
                <w:webHidden/>
              </w:rPr>
              <w:t>3</w:t>
            </w:r>
            <w:r w:rsidR="000D12A3">
              <w:rPr>
                <w:noProof/>
                <w:webHidden/>
              </w:rPr>
              <w:fldChar w:fldCharType="end"/>
            </w:r>
          </w:hyperlink>
        </w:p>
        <w:p w:rsidR="000D12A3" w:rsidRDefault="00B44BB2">
          <w:pPr>
            <w:pStyle w:val="INNH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2718390" w:history="1">
            <w:r w:rsidR="000D12A3" w:rsidRPr="00171E63">
              <w:rPr>
                <w:rStyle w:val="Hyperkobling"/>
                <w:noProof/>
              </w:rPr>
              <w:t>1.1</w:t>
            </w:r>
            <w:r w:rsidR="000D12A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D12A3" w:rsidRPr="00171E63">
              <w:rPr>
                <w:rStyle w:val="Hyperkobling"/>
                <w:noProof/>
              </w:rPr>
              <w:t>Bakgrunn</w:t>
            </w:r>
            <w:r w:rsidR="000D12A3">
              <w:rPr>
                <w:noProof/>
                <w:webHidden/>
              </w:rPr>
              <w:tab/>
            </w:r>
            <w:r w:rsidR="000D12A3">
              <w:rPr>
                <w:noProof/>
                <w:webHidden/>
              </w:rPr>
              <w:fldChar w:fldCharType="begin"/>
            </w:r>
            <w:r w:rsidR="000D12A3">
              <w:rPr>
                <w:noProof/>
                <w:webHidden/>
              </w:rPr>
              <w:instrText xml:space="preserve"> PAGEREF _Toc412718390 \h </w:instrText>
            </w:r>
            <w:r w:rsidR="000D12A3">
              <w:rPr>
                <w:noProof/>
                <w:webHidden/>
              </w:rPr>
            </w:r>
            <w:r w:rsidR="000D12A3">
              <w:rPr>
                <w:noProof/>
                <w:webHidden/>
              </w:rPr>
              <w:fldChar w:fldCharType="separate"/>
            </w:r>
            <w:r w:rsidR="000851A1">
              <w:rPr>
                <w:noProof/>
                <w:webHidden/>
              </w:rPr>
              <w:t>3</w:t>
            </w:r>
            <w:r w:rsidR="000D12A3">
              <w:rPr>
                <w:noProof/>
                <w:webHidden/>
              </w:rPr>
              <w:fldChar w:fldCharType="end"/>
            </w:r>
          </w:hyperlink>
        </w:p>
        <w:p w:rsidR="000D12A3" w:rsidRDefault="00B44BB2">
          <w:pPr>
            <w:pStyle w:val="INNH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2718391" w:history="1">
            <w:r w:rsidR="000D12A3" w:rsidRPr="00171E63">
              <w:rPr>
                <w:rStyle w:val="Hyperkobling"/>
                <w:noProof/>
              </w:rPr>
              <w:t>1.2</w:t>
            </w:r>
            <w:r w:rsidR="000D12A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D12A3" w:rsidRPr="00171E63">
              <w:rPr>
                <w:rStyle w:val="Hyperkobling"/>
                <w:noProof/>
              </w:rPr>
              <w:t>Formål</w:t>
            </w:r>
            <w:r w:rsidR="000D12A3">
              <w:rPr>
                <w:noProof/>
                <w:webHidden/>
              </w:rPr>
              <w:tab/>
            </w:r>
            <w:r w:rsidR="000D12A3">
              <w:rPr>
                <w:noProof/>
                <w:webHidden/>
              </w:rPr>
              <w:fldChar w:fldCharType="begin"/>
            </w:r>
            <w:r w:rsidR="000D12A3">
              <w:rPr>
                <w:noProof/>
                <w:webHidden/>
              </w:rPr>
              <w:instrText xml:space="preserve"> PAGEREF _Toc412718391 \h </w:instrText>
            </w:r>
            <w:r w:rsidR="000D12A3">
              <w:rPr>
                <w:noProof/>
                <w:webHidden/>
              </w:rPr>
            </w:r>
            <w:r w:rsidR="000D12A3">
              <w:rPr>
                <w:noProof/>
                <w:webHidden/>
              </w:rPr>
              <w:fldChar w:fldCharType="separate"/>
            </w:r>
            <w:r w:rsidR="000851A1">
              <w:rPr>
                <w:noProof/>
                <w:webHidden/>
              </w:rPr>
              <w:t>3</w:t>
            </w:r>
            <w:r w:rsidR="000D12A3">
              <w:rPr>
                <w:noProof/>
                <w:webHidden/>
              </w:rPr>
              <w:fldChar w:fldCharType="end"/>
            </w:r>
          </w:hyperlink>
        </w:p>
        <w:p w:rsidR="000D12A3" w:rsidRDefault="00B44BB2">
          <w:pPr>
            <w:pStyle w:val="INNH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2718392" w:history="1">
            <w:r w:rsidR="000D12A3" w:rsidRPr="00171E63">
              <w:rPr>
                <w:rStyle w:val="Hyperkobling"/>
                <w:noProof/>
              </w:rPr>
              <w:t>1.3</w:t>
            </w:r>
            <w:r w:rsidR="000D12A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D12A3" w:rsidRPr="00171E63">
              <w:rPr>
                <w:rStyle w:val="Hyperkobling"/>
                <w:noProof/>
              </w:rPr>
              <w:t>Avgrensinger/forutsetninger</w:t>
            </w:r>
            <w:r w:rsidR="000D12A3">
              <w:rPr>
                <w:noProof/>
                <w:webHidden/>
              </w:rPr>
              <w:tab/>
            </w:r>
            <w:r w:rsidR="000D12A3">
              <w:rPr>
                <w:noProof/>
                <w:webHidden/>
              </w:rPr>
              <w:fldChar w:fldCharType="begin"/>
            </w:r>
            <w:r w:rsidR="000D12A3">
              <w:rPr>
                <w:noProof/>
                <w:webHidden/>
              </w:rPr>
              <w:instrText xml:space="preserve"> PAGEREF _Toc412718392 \h </w:instrText>
            </w:r>
            <w:r w:rsidR="000D12A3">
              <w:rPr>
                <w:noProof/>
                <w:webHidden/>
              </w:rPr>
            </w:r>
            <w:r w:rsidR="000D12A3">
              <w:rPr>
                <w:noProof/>
                <w:webHidden/>
              </w:rPr>
              <w:fldChar w:fldCharType="separate"/>
            </w:r>
            <w:r w:rsidR="000851A1">
              <w:rPr>
                <w:noProof/>
                <w:webHidden/>
              </w:rPr>
              <w:t>3</w:t>
            </w:r>
            <w:r w:rsidR="000D12A3">
              <w:rPr>
                <w:noProof/>
                <w:webHidden/>
              </w:rPr>
              <w:fldChar w:fldCharType="end"/>
            </w:r>
          </w:hyperlink>
        </w:p>
        <w:p w:rsidR="000D12A3" w:rsidRDefault="00B44BB2">
          <w:pPr>
            <w:pStyle w:val="INNH1"/>
            <w:tabs>
              <w:tab w:val="left" w:pos="44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2718393" w:history="1">
            <w:r w:rsidR="000D12A3" w:rsidRPr="00171E63">
              <w:rPr>
                <w:rStyle w:val="Hyperkobling"/>
                <w:noProof/>
              </w:rPr>
              <w:t>2</w:t>
            </w:r>
            <w:r w:rsidR="000D12A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D12A3" w:rsidRPr="00171E63">
              <w:rPr>
                <w:rStyle w:val="Hyperkobling"/>
                <w:noProof/>
              </w:rPr>
              <w:t>Gjennomføring og metode</w:t>
            </w:r>
            <w:r w:rsidR="000D12A3">
              <w:rPr>
                <w:noProof/>
                <w:webHidden/>
              </w:rPr>
              <w:tab/>
            </w:r>
            <w:r w:rsidR="000D12A3">
              <w:rPr>
                <w:noProof/>
                <w:webHidden/>
              </w:rPr>
              <w:fldChar w:fldCharType="begin"/>
            </w:r>
            <w:r w:rsidR="000D12A3">
              <w:rPr>
                <w:noProof/>
                <w:webHidden/>
              </w:rPr>
              <w:instrText xml:space="preserve"> PAGEREF _Toc412718393 \h </w:instrText>
            </w:r>
            <w:r w:rsidR="000D12A3">
              <w:rPr>
                <w:noProof/>
                <w:webHidden/>
              </w:rPr>
            </w:r>
            <w:r w:rsidR="000D12A3">
              <w:rPr>
                <w:noProof/>
                <w:webHidden/>
              </w:rPr>
              <w:fldChar w:fldCharType="separate"/>
            </w:r>
            <w:r w:rsidR="000851A1">
              <w:rPr>
                <w:noProof/>
                <w:webHidden/>
              </w:rPr>
              <w:t>3</w:t>
            </w:r>
            <w:r w:rsidR="000D12A3">
              <w:rPr>
                <w:noProof/>
                <w:webHidden/>
              </w:rPr>
              <w:fldChar w:fldCharType="end"/>
            </w:r>
          </w:hyperlink>
        </w:p>
        <w:p w:rsidR="000D12A3" w:rsidRDefault="00B44BB2">
          <w:pPr>
            <w:pStyle w:val="INNH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2718394" w:history="1">
            <w:r w:rsidR="000D12A3" w:rsidRPr="00171E63">
              <w:rPr>
                <w:rStyle w:val="Hyperkobling"/>
                <w:noProof/>
              </w:rPr>
              <w:t>2.1</w:t>
            </w:r>
            <w:r w:rsidR="000D12A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D12A3" w:rsidRPr="00171E63">
              <w:rPr>
                <w:rStyle w:val="Hyperkobling"/>
                <w:noProof/>
              </w:rPr>
              <w:t>Gjennomføring</w:t>
            </w:r>
            <w:r w:rsidR="000D12A3">
              <w:rPr>
                <w:noProof/>
                <w:webHidden/>
              </w:rPr>
              <w:tab/>
            </w:r>
            <w:r w:rsidR="000D12A3">
              <w:rPr>
                <w:noProof/>
                <w:webHidden/>
              </w:rPr>
              <w:fldChar w:fldCharType="begin"/>
            </w:r>
            <w:r w:rsidR="000D12A3">
              <w:rPr>
                <w:noProof/>
                <w:webHidden/>
              </w:rPr>
              <w:instrText xml:space="preserve"> PAGEREF _Toc412718394 \h </w:instrText>
            </w:r>
            <w:r w:rsidR="000D12A3">
              <w:rPr>
                <w:noProof/>
                <w:webHidden/>
              </w:rPr>
            </w:r>
            <w:r w:rsidR="000D12A3">
              <w:rPr>
                <w:noProof/>
                <w:webHidden/>
              </w:rPr>
              <w:fldChar w:fldCharType="separate"/>
            </w:r>
            <w:r w:rsidR="000851A1">
              <w:rPr>
                <w:noProof/>
                <w:webHidden/>
              </w:rPr>
              <w:t>3</w:t>
            </w:r>
            <w:r w:rsidR="000D12A3">
              <w:rPr>
                <w:noProof/>
                <w:webHidden/>
              </w:rPr>
              <w:fldChar w:fldCharType="end"/>
            </w:r>
          </w:hyperlink>
        </w:p>
        <w:p w:rsidR="000D12A3" w:rsidRDefault="00B44BB2">
          <w:pPr>
            <w:pStyle w:val="INNH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2718395" w:history="1">
            <w:r w:rsidR="000D12A3" w:rsidRPr="00171E63">
              <w:rPr>
                <w:rStyle w:val="Hyperkobling"/>
                <w:noProof/>
              </w:rPr>
              <w:t>2.2</w:t>
            </w:r>
            <w:r w:rsidR="000D12A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D12A3" w:rsidRPr="00171E63">
              <w:rPr>
                <w:rStyle w:val="Hyperkobling"/>
                <w:noProof/>
              </w:rPr>
              <w:t>Metode</w:t>
            </w:r>
            <w:r w:rsidR="000D12A3">
              <w:rPr>
                <w:noProof/>
                <w:webHidden/>
              </w:rPr>
              <w:tab/>
            </w:r>
            <w:r w:rsidR="000D12A3">
              <w:rPr>
                <w:noProof/>
                <w:webHidden/>
              </w:rPr>
              <w:fldChar w:fldCharType="begin"/>
            </w:r>
            <w:r w:rsidR="000D12A3">
              <w:rPr>
                <w:noProof/>
                <w:webHidden/>
              </w:rPr>
              <w:instrText xml:space="preserve"> PAGEREF _Toc412718395 \h </w:instrText>
            </w:r>
            <w:r w:rsidR="000D12A3">
              <w:rPr>
                <w:noProof/>
                <w:webHidden/>
              </w:rPr>
            </w:r>
            <w:r w:rsidR="000D12A3">
              <w:rPr>
                <w:noProof/>
                <w:webHidden/>
              </w:rPr>
              <w:fldChar w:fldCharType="separate"/>
            </w:r>
            <w:r w:rsidR="000851A1">
              <w:rPr>
                <w:noProof/>
                <w:webHidden/>
              </w:rPr>
              <w:t>3</w:t>
            </w:r>
            <w:r w:rsidR="000D12A3">
              <w:rPr>
                <w:noProof/>
                <w:webHidden/>
              </w:rPr>
              <w:fldChar w:fldCharType="end"/>
            </w:r>
          </w:hyperlink>
        </w:p>
        <w:p w:rsidR="000D12A3" w:rsidRDefault="00B44BB2">
          <w:pPr>
            <w:pStyle w:val="INNH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2718396" w:history="1">
            <w:r w:rsidR="000D12A3" w:rsidRPr="00171E63">
              <w:rPr>
                <w:rStyle w:val="Hyperkobling"/>
                <w:noProof/>
              </w:rPr>
              <w:t>2.3</w:t>
            </w:r>
            <w:r w:rsidR="000D12A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D12A3" w:rsidRPr="00171E63">
              <w:rPr>
                <w:rStyle w:val="Hyperkobling"/>
                <w:noProof/>
              </w:rPr>
              <w:t>Begreper, definisjoner og kriterier som brukes i ROS-analysen</w:t>
            </w:r>
            <w:r w:rsidR="000D12A3">
              <w:rPr>
                <w:noProof/>
                <w:webHidden/>
              </w:rPr>
              <w:tab/>
            </w:r>
            <w:r w:rsidR="000D12A3">
              <w:rPr>
                <w:noProof/>
                <w:webHidden/>
              </w:rPr>
              <w:fldChar w:fldCharType="begin"/>
            </w:r>
            <w:r w:rsidR="000D12A3">
              <w:rPr>
                <w:noProof/>
                <w:webHidden/>
              </w:rPr>
              <w:instrText xml:space="preserve"> PAGEREF _Toc412718396 \h </w:instrText>
            </w:r>
            <w:r w:rsidR="000D12A3">
              <w:rPr>
                <w:noProof/>
                <w:webHidden/>
              </w:rPr>
            </w:r>
            <w:r w:rsidR="000D12A3">
              <w:rPr>
                <w:noProof/>
                <w:webHidden/>
              </w:rPr>
              <w:fldChar w:fldCharType="separate"/>
            </w:r>
            <w:r w:rsidR="000851A1">
              <w:rPr>
                <w:noProof/>
                <w:webHidden/>
              </w:rPr>
              <w:t>3</w:t>
            </w:r>
            <w:r w:rsidR="000D12A3">
              <w:rPr>
                <w:noProof/>
                <w:webHidden/>
              </w:rPr>
              <w:fldChar w:fldCharType="end"/>
            </w:r>
          </w:hyperlink>
        </w:p>
        <w:p w:rsidR="000D12A3" w:rsidRDefault="00B44BB2">
          <w:pPr>
            <w:pStyle w:val="INNH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2718397" w:history="1">
            <w:r w:rsidR="000D12A3" w:rsidRPr="00171E63">
              <w:rPr>
                <w:rStyle w:val="Hyperkobling"/>
                <w:noProof/>
              </w:rPr>
              <w:t>2.4</w:t>
            </w:r>
            <w:r w:rsidR="000D12A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D12A3" w:rsidRPr="00171E63">
              <w:rPr>
                <w:rStyle w:val="Hyperkobling"/>
                <w:noProof/>
              </w:rPr>
              <w:t>Valg av sannsynlighet og konsekvens</w:t>
            </w:r>
            <w:r w:rsidR="000D12A3">
              <w:rPr>
                <w:noProof/>
                <w:webHidden/>
              </w:rPr>
              <w:tab/>
            </w:r>
            <w:r w:rsidR="000D12A3">
              <w:rPr>
                <w:noProof/>
                <w:webHidden/>
              </w:rPr>
              <w:fldChar w:fldCharType="begin"/>
            </w:r>
            <w:r w:rsidR="000D12A3">
              <w:rPr>
                <w:noProof/>
                <w:webHidden/>
              </w:rPr>
              <w:instrText xml:space="preserve"> PAGEREF _Toc412718397 \h </w:instrText>
            </w:r>
            <w:r w:rsidR="000D12A3">
              <w:rPr>
                <w:noProof/>
                <w:webHidden/>
              </w:rPr>
            </w:r>
            <w:r w:rsidR="000D12A3">
              <w:rPr>
                <w:noProof/>
                <w:webHidden/>
              </w:rPr>
              <w:fldChar w:fldCharType="separate"/>
            </w:r>
            <w:r w:rsidR="000851A1">
              <w:rPr>
                <w:noProof/>
                <w:webHidden/>
              </w:rPr>
              <w:t>4</w:t>
            </w:r>
            <w:r w:rsidR="000D12A3">
              <w:rPr>
                <w:noProof/>
                <w:webHidden/>
              </w:rPr>
              <w:fldChar w:fldCharType="end"/>
            </w:r>
          </w:hyperlink>
        </w:p>
        <w:p w:rsidR="000D12A3" w:rsidRDefault="00B44BB2" w:rsidP="000D12A3">
          <w:pPr>
            <w:pStyle w:val="INNH2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2718398" w:history="1">
            <w:r w:rsidR="000D12A3" w:rsidRPr="00171E63">
              <w:rPr>
                <w:rStyle w:val="Hyperkobling"/>
                <w:noProof/>
              </w:rPr>
              <w:t>2.5</w:t>
            </w:r>
            <w:r w:rsidR="000D12A3">
              <w:rPr>
                <w:rStyle w:val="Hyperkobling"/>
                <w:noProof/>
              </w:rPr>
              <w:t xml:space="preserve">       Risikopresentasjon</w:t>
            </w:r>
            <w:r w:rsidR="000D12A3">
              <w:rPr>
                <w:noProof/>
                <w:webHidden/>
              </w:rPr>
              <w:tab/>
            </w:r>
            <w:r w:rsidR="000D12A3">
              <w:rPr>
                <w:noProof/>
                <w:webHidden/>
              </w:rPr>
              <w:fldChar w:fldCharType="begin"/>
            </w:r>
            <w:r w:rsidR="000D12A3">
              <w:rPr>
                <w:noProof/>
                <w:webHidden/>
              </w:rPr>
              <w:instrText xml:space="preserve"> PAGEREF _Toc412718398 \h </w:instrText>
            </w:r>
            <w:r w:rsidR="000D12A3">
              <w:rPr>
                <w:noProof/>
                <w:webHidden/>
              </w:rPr>
            </w:r>
            <w:r w:rsidR="000D12A3">
              <w:rPr>
                <w:noProof/>
                <w:webHidden/>
              </w:rPr>
              <w:fldChar w:fldCharType="separate"/>
            </w:r>
            <w:r w:rsidR="000851A1">
              <w:rPr>
                <w:noProof/>
                <w:webHidden/>
              </w:rPr>
              <w:t>4</w:t>
            </w:r>
            <w:r w:rsidR="000D12A3">
              <w:rPr>
                <w:noProof/>
                <w:webHidden/>
              </w:rPr>
              <w:fldChar w:fldCharType="end"/>
            </w:r>
          </w:hyperlink>
        </w:p>
        <w:p w:rsidR="000D12A3" w:rsidRDefault="00B44BB2">
          <w:pPr>
            <w:pStyle w:val="INNH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2718400" w:history="1">
            <w:r w:rsidR="000D12A3" w:rsidRPr="00171E63">
              <w:rPr>
                <w:rStyle w:val="Hyperkobling"/>
                <w:noProof/>
              </w:rPr>
              <w:t>2.6</w:t>
            </w:r>
            <w:r w:rsidR="000D12A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D12A3" w:rsidRPr="00171E63">
              <w:rPr>
                <w:rStyle w:val="Hyperkobling"/>
                <w:noProof/>
              </w:rPr>
              <w:t>Analysegruppe</w:t>
            </w:r>
            <w:r w:rsidR="000D12A3">
              <w:rPr>
                <w:noProof/>
                <w:webHidden/>
              </w:rPr>
              <w:tab/>
            </w:r>
            <w:r w:rsidR="000D12A3">
              <w:rPr>
                <w:noProof/>
                <w:webHidden/>
              </w:rPr>
              <w:fldChar w:fldCharType="begin"/>
            </w:r>
            <w:r w:rsidR="000D12A3">
              <w:rPr>
                <w:noProof/>
                <w:webHidden/>
              </w:rPr>
              <w:instrText xml:space="preserve"> PAGEREF _Toc412718400 \h </w:instrText>
            </w:r>
            <w:r w:rsidR="000D12A3">
              <w:rPr>
                <w:noProof/>
                <w:webHidden/>
              </w:rPr>
            </w:r>
            <w:r w:rsidR="000D12A3">
              <w:rPr>
                <w:noProof/>
                <w:webHidden/>
              </w:rPr>
              <w:fldChar w:fldCharType="separate"/>
            </w:r>
            <w:r w:rsidR="000851A1">
              <w:rPr>
                <w:noProof/>
                <w:webHidden/>
              </w:rPr>
              <w:t>5</w:t>
            </w:r>
            <w:r w:rsidR="000D12A3">
              <w:rPr>
                <w:noProof/>
                <w:webHidden/>
              </w:rPr>
              <w:fldChar w:fldCharType="end"/>
            </w:r>
          </w:hyperlink>
        </w:p>
        <w:p w:rsidR="000D12A3" w:rsidRDefault="00B44BB2">
          <w:pPr>
            <w:pStyle w:val="INNH1"/>
            <w:tabs>
              <w:tab w:val="left" w:pos="44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2718401" w:history="1">
            <w:r w:rsidR="000D12A3" w:rsidRPr="00171E63">
              <w:rPr>
                <w:rStyle w:val="Hyperkobling"/>
                <w:noProof/>
              </w:rPr>
              <w:t>3</w:t>
            </w:r>
            <w:r w:rsidR="000D12A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D12A3" w:rsidRPr="00171E63">
              <w:rPr>
                <w:rStyle w:val="Hyperkobling"/>
                <w:noProof/>
              </w:rPr>
              <w:t>Beskrivelse av Tastarustå skole sin beliggenhet</w:t>
            </w:r>
            <w:r w:rsidR="000D12A3">
              <w:rPr>
                <w:noProof/>
                <w:webHidden/>
              </w:rPr>
              <w:tab/>
            </w:r>
            <w:r w:rsidR="000D12A3">
              <w:rPr>
                <w:noProof/>
                <w:webHidden/>
              </w:rPr>
              <w:fldChar w:fldCharType="begin"/>
            </w:r>
            <w:r w:rsidR="000D12A3">
              <w:rPr>
                <w:noProof/>
                <w:webHidden/>
              </w:rPr>
              <w:instrText xml:space="preserve"> PAGEREF _Toc412718401 \h </w:instrText>
            </w:r>
            <w:r w:rsidR="000D12A3">
              <w:rPr>
                <w:noProof/>
                <w:webHidden/>
              </w:rPr>
            </w:r>
            <w:r w:rsidR="000D12A3">
              <w:rPr>
                <w:noProof/>
                <w:webHidden/>
              </w:rPr>
              <w:fldChar w:fldCharType="separate"/>
            </w:r>
            <w:r w:rsidR="000851A1">
              <w:rPr>
                <w:noProof/>
                <w:webHidden/>
              </w:rPr>
              <w:t>6</w:t>
            </w:r>
            <w:r w:rsidR="000D12A3">
              <w:rPr>
                <w:noProof/>
                <w:webHidden/>
              </w:rPr>
              <w:fldChar w:fldCharType="end"/>
            </w:r>
          </w:hyperlink>
        </w:p>
        <w:p w:rsidR="000D12A3" w:rsidRDefault="00B44BB2">
          <w:pPr>
            <w:pStyle w:val="INNH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2718402" w:history="1">
            <w:r w:rsidR="000D12A3" w:rsidRPr="00171E63">
              <w:rPr>
                <w:rStyle w:val="Hyperkobling"/>
                <w:noProof/>
              </w:rPr>
              <w:t>4.1</w:t>
            </w:r>
            <w:r w:rsidR="000D12A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D12A3" w:rsidRPr="00171E63">
              <w:rPr>
                <w:rStyle w:val="Hyperkobling"/>
                <w:noProof/>
              </w:rPr>
              <w:t xml:space="preserve"> Risikomatrise</w:t>
            </w:r>
            <w:r w:rsidR="000D12A3">
              <w:rPr>
                <w:noProof/>
                <w:webHidden/>
              </w:rPr>
              <w:tab/>
            </w:r>
            <w:r w:rsidR="000D12A3">
              <w:rPr>
                <w:noProof/>
                <w:webHidden/>
              </w:rPr>
              <w:fldChar w:fldCharType="begin"/>
            </w:r>
            <w:r w:rsidR="000D12A3">
              <w:rPr>
                <w:noProof/>
                <w:webHidden/>
              </w:rPr>
              <w:instrText xml:space="preserve"> PAGEREF _Toc412718402 \h </w:instrText>
            </w:r>
            <w:r w:rsidR="000D12A3">
              <w:rPr>
                <w:noProof/>
                <w:webHidden/>
              </w:rPr>
            </w:r>
            <w:r w:rsidR="000D12A3">
              <w:rPr>
                <w:noProof/>
                <w:webHidden/>
              </w:rPr>
              <w:fldChar w:fldCharType="separate"/>
            </w:r>
            <w:r w:rsidR="000851A1">
              <w:rPr>
                <w:noProof/>
                <w:webHidden/>
              </w:rPr>
              <w:t>11</w:t>
            </w:r>
            <w:r w:rsidR="000D12A3">
              <w:rPr>
                <w:noProof/>
                <w:webHidden/>
              </w:rPr>
              <w:fldChar w:fldCharType="end"/>
            </w:r>
          </w:hyperlink>
        </w:p>
        <w:p w:rsidR="000D12A3" w:rsidRDefault="00B44BB2">
          <w:pPr>
            <w:pStyle w:val="INNH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2718403" w:history="1">
            <w:r w:rsidR="000D12A3" w:rsidRPr="00171E63">
              <w:rPr>
                <w:rStyle w:val="Hyperkobling"/>
                <w:noProof/>
              </w:rPr>
              <w:t>4.2</w:t>
            </w:r>
            <w:r w:rsidR="000D12A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D12A3" w:rsidRPr="00171E63">
              <w:rPr>
                <w:rStyle w:val="Hyperkobling"/>
                <w:noProof/>
              </w:rPr>
              <w:t>Oversikt over uønskede hendelser, årsak og tiltak</w:t>
            </w:r>
            <w:r w:rsidR="000D12A3">
              <w:rPr>
                <w:noProof/>
                <w:webHidden/>
              </w:rPr>
              <w:tab/>
            </w:r>
            <w:r w:rsidR="000D12A3">
              <w:rPr>
                <w:noProof/>
                <w:webHidden/>
              </w:rPr>
              <w:fldChar w:fldCharType="begin"/>
            </w:r>
            <w:r w:rsidR="000D12A3">
              <w:rPr>
                <w:noProof/>
                <w:webHidden/>
              </w:rPr>
              <w:instrText xml:space="preserve"> PAGEREF _Toc412718403 \h </w:instrText>
            </w:r>
            <w:r w:rsidR="000D12A3">
              <w:rPr>
                <w:noProof/>
                <w:webHidden/>
              </w:rPr>
            </w:r>
            <w:r w:rsidR="000D12A3">
              <w:rPr>
                <w:noProof/>
                <w:webHidden/>
              </w:rPr>
              <w:fldChar w:fldCharType="separate"/>
            </w:r>
            <w:r w:rsidR="000851A1">
              <w:rPr>
                <w:noProof/>
                <w:webHidden/>
              </w:rPr>
              <w:t>12</w:t>
            </w:r>
            <w:r w:rsidR="000D12A3">
              <w:rPr>
                <w:noProof/>
                <w:webHidden/>
              </w:rPr>
              <w:fldChar w:fldCharType="end"/>
            </w:r>
          </w:hyperlink>
        </w:p>
        <w:p w:rsidR="000D12A3" w:rsidRDefault="00B44BB2">
          <w:pPr>
            <w:pStyle w:val="INNH2"/>
            <w:tabs>
              <w:tab w:val="right" w:leader="dot" w:pos="9060"/>
            </w:tabs>
            <w:rPr>
              <w:noProof/>
            </w:rPr>
          </w:pPr>
          <w:hyperlink w:anchor="_Toc412718404" w:history="1">
            <w:r w:rsidR="000D12A3" w:rsidRPr="00171E63">
              <w:rPr>
                <w:rStyle w:val="Hyperkobling"/>
                <w:noProof/>
              </w:rPr>
              <w:t>Område spesialrom</w:t>
            </w:r>
            <w:r w:rsidR="000D12A3">
              <w:rPr>
                <w:noProof/>
                <w:webHidden/>
              </w:rPr>
              <w:tab/>
            </w:r>
            <w:r w:rsidR="000D12A3">
              <w:rPr>
                <w:noProof/>
                <w:webHidden/>
              </w:rPr>
              <w:fldChar w:fldCharType="begin"/>
            </w:r>
            <w:r w:rsidR="000D12A3">
              <w:rPr>
                <w:noProof/>
                <w:webHidden/>
              </w:rPr>
              <w:instrText xml:space="preserve"> PAGEREF _Toc412718404 \h </w:instrText>
            </w:r>
            <w:r w:rsidR="000D12A3">
              <w:rPr>
                <w:noProof/>
                <w:webHidden/>
              </w:rPr>
            </w:r>
            <w:r w:rsidR="000D12A3">
              <w:rPr>
                <w:noProof/>
                <w:webHidden/>
              </w:rPr>
              <w:fldChar w:fldCharType="separate"/>
            </w:r>
            <w:r w:rsidR="000851A1">
              <w:rPr>
                <w:noProof/>
                <w:webHidden/>
              </w:rPr>
              <w:t>12</w:t>
            </w:r>
            <w:r w:rsidR="000D12A3">
              <w:rPr>
                <w:noProof/>
                <w:webHidden/>
              </w:rPr>
              <w:fldChar w:fldCharType="end"/>
            </w:r>
          </w:hyperlink>
        </w:p>
        <w:p w:rsidR="00426F92" w:rsidRDefault="00426F92" w:rsidP="00426F92">
          <w:r>
            <w:t xml:space="preserve">     Rutiner ved unormal og sterk varierende risiko……………………………………………………………..…………….17</w:t>
          </w:r>
        </w:p>
        <w:p w:rsidR="00426F92" w:rsidRDefault="00426F92" w:rsidP="00426F92">
          <w:r>
            <w:t xml:space="preserve">      Risikoanalyse Elektriske anlegg……………………………………………………………………………………………………18</w:t>
          </w:r>
        </w:p>
        <w:p w:rsidR="00426F92" w:rsidRPr="00426F92" w:rsidRDefault="00426F92" w:rsidP="00426F92">
          <w:r>
            <w:t xml:space="preserve">Vedlegg: Tiltakskort, Rosanalyse av elev, Protokoll ved bruk av tvang i nød-situasjoner…………….……20                            </w:t>
          </w:r>
        </w:p>
        <w:p w:rsidR="000D12A3" w:rsidRDefault="00B44BB2">
          <w:pPr>
            <w:pStyle w:val="INNH1"/>
            <w:tabs>
              <w:tab w:val="left" w:pos="44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12718405" w:history="1">
            <w:r w:rsidR="000D12A3" w:rsidRPr="00171E63">
              <w:rPr>
                <w:rStyle w:val="Hyperkobling"/>
                <w:noProof/>
              </w:rPr>
              <w:t>4</w:t>
            </w:r>
            <w:r w:rsidR="000D12A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D12A3" w:rsidRPr="00171E63">
              <w:rPr>
                <w:rStyle w:val="Hyperkobling"/>
                <w:noProof/>
              </w:rPr>
              <w:t>Vedlegg:</w:t>
            </w:r>
            <w:r w:rsidR="000D12A3">
              <w:rPr>
                <w:noProof/>
                <w:webHidden/>
              </w:rPr>
              <w:tab/>
            </w:r>
            <w:r w:rsidR="000D12A3">
              <w:rPr>
                <w:noProof/>
                <w:webHidden/>
              </w:rPr>
              <w:fldChar w:fldCharType="begin"/>
            </w:r>
            <w:r w:rsidR="000D12A3">
              <w:rPr>
                <w:noProof/>
                <w:webHidden/>
              </w:rPr>
              <w:instrText xml:space="preserve"> PAGEREF _Toc412718405 \h </w:instrText>
            </w:r>
            <w:r w:rsidR="000D12A3">
              <w:rPr>
                <w:noProof/>
                <w:webHidden/>
              </w:rPr>
            </w:r>
            <w:r w:rsidR="000D12A3">
              <w:rPr>
                <w:noProof/>
                <w:webHidden/>
              </w:rPr>
              <w:fldChar w:fldCharType="separate"/>
            </w:r>
            <w:r w:rsidR="000851A1">
              <w:rPr>
                <w:noProof/>
                <w:webHidden/>
              </w:rPr>
              <w:t>2</w:t>
            </w:r>
            <w:r w:rsidR="00426F92">
              <w:rPr>
                <w:noProof/>
                <w:webHidden/>
              </w:rPr>
              <w:t>8</w:t>
            </w:r>
            <w:r w:rsidR="000D12A3">
              <w:rPr>
                <w:noProof/>
                <w:webHidden/>
              </w:rPr>
              <w:fldChar w:fldCharType="end"/>
            </w:r>
          </w:hyperlink>
        </w:p>
        <w:p w:rsidR="000D12A3" w:rsidRDefault="000D12A3">
          <w:r>
            <w:rPr>
              <w:b/>
              <w:bCs/>
            </w:rPr>
            <w:fldChar w:fldCharType="end"/>
          </w:r>
          <w:r w:rsidR="00426F92">
            <w:rPr>
              <w:b/>
              <w:bCs/>
            </w:rPr>
            <w:t>Trusselsituasjoner arbeidsfordeling</w:t>
          </w:r>
        </w:p>
      </w:sdtContent>
    </w:sdt>
    <w:p w:rsidR="00436CED" w:rsidRDefault="00436CED" w:rsidP="00436CED"/>
    <w:p w:rsidR="00436CED" w:rsidRDefault="00436CED" w:rsidP="00436CED">
      <w:pPr>
        <w:ind w:left="360"/>
      </w:pPr>
    </w:p>
    <w:p w:rsidR="00436CED" w:rsidRDefault="00436CED" w:rsidP="00436CED">
      <w:pPr>
        <w:pStyle w:val="Overskrift1"/>
        <w:keepLines w:val="0"/>
        <w:numPr>
          <w:ilvl w:val="0"/>
          <w:numId w:val="3"/>
        </w:numPr>
        <w:spacing w:before="0" w:after="0" w:line="240" w:lineRule="auto"/>
      </w:pPr>
      <w:bookmarkStart w:id="0" w:name="_Toc361058616"/>
      <w:bookmarkStart w:id="1" w:name="_Toc412718389"/>
      <w:r>
        <w:t>Innledning</w:t>
      </w:r>
      <w:bookmarkEnd w:id="0"/>
      <w:bookmarkEnd w:id="1"/>
    </w:p>
    <w:p w:rsidR="00436CED" w:rsidRPr="00B56F24" w:rsidRDefault="00436CED" w:rsidP="00436CED"/>
    <w:p w:rsidR="00436CED" w:rsidRPr="00B56F24" w:rsidRDefault="00436CED" w:rsidP="00436CED">
      <w:pPr>
        <w:pStyle w:val="Overskrift2"/>
        <w:keepLines w:val="0"/>
        <w:numPr>
          <w:ilvl w:val="1"/>
          <w:numId w:val="3"/>
        </w:numPr>
        <w:spacing w:before="0" w:line="240" w:lineRule="auto"/>
      </w:pPr>
      <w:bookmarkStart w:id="2" w:name="_Toc361058617"/>
      <w:bookmarkStart w:id="3" w:name="_Toc412718390"/>
      <w:r>
        <w:t>Bakgrunn</w:t>
      </w:r>
      <w:bookmarkEnd w:id="2"/>
      <w:bookmarkEnd w:id="3"/>
    </w:p>
    <w:p w:rsidR="00436CED" w:rsidRPr="00CA6FB8" w:rsidRDefault="00436CED" w:rsidP="00436CED">
      <w:pPr>
        <w:rPr>
          <w:bCs/>
        </w:rPr>
      </w:pPr>
      <w:r w:rsidRPr="00CA6FB8">
        <w:rPr>
          <w:bCs/>
        </w:rPr>
        <w:t>Arbeid med helse, miljø og sikkerhet er et prioritert område i Stavanger kommune.</w:t>
      </w:r>
    </w:p>
    <w:p w:rsidR="00436CED" w:rsidRDefault="00436CED" w:rsidP="00436CED">
      <w:pPr>
        <w:rPr>
          <w:bCs/>
        </w:rPr>
      </w:pPr>
      <w:r w:rsidRPr="00CA6FB8">
        <w:rPr>
          <w:bCs/>
        </w:rPr>
        <w:t xml:space="preserve">En av målsettingene er å forebygge </w:t>
      </w:r>
      <w:r>
        <w:rPr>
          <w:bCs/>
        </w:rPr>
        <w:t xml:space="preserve">at </w:t>
      </w:r>
      <w:r w:rsidRPr="00CA6FB8">
        <w:rPr>
          <w:bCs/>
        </w:rPr>
        <w:t>ulykker</w:t>
      </w:r>
      <w:r>
        <w:rPr>
          <w:bCs/>
        </w:rPr>
        <w:t>, skader og sykdom oppstår.</w:t>
      </w:r>
    </w:p>
    <w:p w:rsidR="00436CED" w:rsidRDefault="00935EFC" w:rsidP="00436CED">
      <w:pPr>
        <w:numPr>
          <w:ilvl w:val="0"/>
          <w:numId w:val="2"/>
        </w:numPr>
        <w:spacing w:after="0" w:line="240" w:lineRule="auto"/>
        <w:rPr>
          <w:bCs/>
        </w:rPr>
      </w:pPr>
      <w:r>
        <w:rPr>
          <w:bCs/>
        </w:rPr>
        <w:t xml:space="preserve">Aktiviteter ved Tastarustå skole </w:t>
      </w:r>
      <w:r w:rsidR="00436CED">
        <w:rPr>
          <w:bCs/>
        </w:rPr>
        <w:t>s</w:t>
      </w:r>
      <w:r w:rsidR="00436CED" w:rsidRPr="00647169">
        <w:rPr>
          <w:bCs/>
        </w:rPr>
        <w:t>kal utformes/tilrettelegges/driftes slik at ingen ansatte blir syk eller skadet i forbindelse med sitt arbeide.</w:t>
      </w:r>
    </w:p>
    <w:p w:rsidR="00436CED" w:rsidRPr="00647169" w:rsidRDefault="00616CC8" w:rsidP="00436CED">
      <w:pPr>
        <w:numPr>
          <w:ilvl w:val="0"/>
          <w:numId w:val="2"/>
        </w:numPr>
        <w:spacing w:after="0" w:line="240" w:lineRule="auto"/>
        <w:rPr>
          <w:bCs/>
        </w:rPr>
      </w:pPr>
      <w:r>
        <w:rPr>
          <w:bCs/>
        </w:rPr>
        <w:t xml:space="preserve">Ansatte/brukere/besøkende </w:t>
      </w:r>
      <w:r w:rsidR="00436CED" w:rsidRPr="00647169">
        <w:rPr>
          <w:bCs/>
        </w:rPr>
        <w:t xml:space="preserve">skal ikke utsettes for hendelser som medfører skade eller sykdom. </w:t>
      </w:r>
    </w:p>
    <w:p w:rsidR="00436CED" w:rsidRDefault="00436CED" w:rsidP="00436CED"/>
    <w:p w:rsidR="00436CED" w:rsidRDefault="00436CED" w:rsidP="00436CED">
      <w:r>
        <w:t>ROS-analysen er en del av det forebyggende HMS-arbeidet</w:t>
      </w:r>
      <w:r w:rsidR="007C6057">
        <w:t>,</w:t>
      </w:r>
      <w:r>
        <w:t xml:space="preserve"> og det er et krav fra myndighetene om at alle virksomheter skal ha gjennomført ROS-analyser. </w:t>
      </w:r>
    </w:p>
    <w:p w:rsidR="00436CED" w:rsidRDefault="00436CED" w:rsidP="00436CED"/>
    <w:p w:rsidR="00436CED" w:rsidRDefault="00436CED" w:rsidP="00436CED">
      <w:pPr>
        <w:pStyle w:val="Overskrift2"/>
        <w:keepLines w:val="0"/>
        <w:numPr>
          <w:ilvl w:val="1"/>
          <w:numId w:val="3"/>
        </w:numPr>
        <w:spacing w:before="0" w:line="240" w:lineRule="auto"/>
      </w:pPr>
      <w:bookmarkStart w:id="4" w:name="_Toc361058618"/>
      <w:bookmarkStart w:id="5" w:name="_Toc412718391"/>
      <w:r>
        <w:t>Formål</w:t>
      </w:r>
      <w:bookmarkEnd w:id="4"/>
      <w:bookmarkEnd w:id="5"/>
    </w:p>
    <w:p w:rsidR="005C7D34" w:rsidRPr="00F27B54" w:rsidRDefault="00436CED" w:rsidP="00C9702F">
      <w:pPr>
        <w:pStyle w:val="Listeavsnitt"/>
        <w:numPr>
          <w:ilvl w:val="0"/>
          <w:numId w:val="6"/>
        </w:numPr>
        <w:rPr>
          <w:lang w:val="nb-NO"/>
        </w:rPr>
      </w:pPr>
      <w:r w:rsidRPr="00F27B54">
        <w:rPr>
          <w:lang w:val="nb-NO"/>
        </w:rPr>
        <w:t>ROS-analysen gir en generell oversikt over hvilke uønskede hendelser/farer som kan ramme</w:t>
      </w:r>
      <w:r w:rsidR="00616CC8" w:rsidRPr="00F27B54">
        <w:rPr>
          <w:lang w:val="nb-NO"/>
        </w:rPr>
        <w:t xml:space="preserve"> </w:t>
      </w:r>
      <w:r w:rsidR="007C6057" w:rsidRPr="00F27B54">
        <w:rPr>
          <w:lang w:val="nb-NO"/>
        </w:rPr>
        <w:t xml:space="preserve">Dette gjelder drift (jobb, </w:t>
      </w:r>
      <w:r w:rsidRPr="00F27B54">
        <w:rPr>
          <w:lang w:val="nb-NO"/>
        </w:rPr>
        <w:t xml:space="preserve">aktiviteter), turer/utflukter, inne- og utearealer. </w:t>
      </w:r>
    </w:p>
    <w:p w:rsidR="005C7D34" w:rsidRPr="005E4BEF" w:rsidRDefault="00436CED" w:rsidP="00C9702F">
      <w:pPr>
        <w:pStyle w:val="Listeavsnitt"/>
        <w:numPr>
          <w:ilvl w:val="0"/>
          <w:numId w:val="6"/>
        </w:numPr>
        <w:rPr>
          <w:lang w:val="nb-NO"/>
        </w:rPr>
      </w:pPr>
      <w:r w:rsidRPr="005C7D34">
        <w:rPr>
          <w:lang w:val="nb-NO"/>
        </w:rPr>
        <w:t>Analysen er ment å være et redskap for å utarbeide forebyggende HMS-rutiner/aktiviteter</w:t>
      </w:r>
    </w:p>
    <w:p w:rsidR="00436CED" w:rsidRDefault="005C7D34" w:rsidP="00C9702F">
      <w:pPr>
        <w:pStyle w:val="Listeavsnitt"/>
        <w:numPr>
          <w:ilvl w:val="0"/>
          <w:numId w:val="6"/>
        </w:numPr>
        <w:rPr>
          <w:lang w:val="nb-NO"/>
        </w:rPr>
      </w:pPr>
      <w:r>
        <w:rPr>
          <w:lang w:val="nb-NO"/>
        </w:rPr>
        <w:t xml:space="preserve">Analysen skal </w:t>
      </w:r>
      <w:r w:rsidR="00436CED" w:rsidRPr="005C7D34">
        <w:rPr>
          <w:lang w:val="nb-NO"/>
        </w:rPr>
        <w:t xml:space="preserve">brukes til å utarbeide beredskapsplaner og rutiner for krisehåndtering slik at en begrenser omfanget av ulykker, dersom de allikevel skulle inntreffe. </w:t>
      </w:r>
    </w:p>
    <w:p w:rsidR="005C7D34" w:rsidRDefault="002C73C4" w:rsidP="00C9702F">
      <w:pPr>
        <w:pStyle w:val="Overskrift2"/>
        <w:numPr>
          <w:ilvl w:val="0"/>
          <w:numId w:val="7"/>
        </w:numPr>
      </w:pPr>
      <w:bookmarkStart w:id="6" w:name="_Toc361058619"/>
      <w:bookmarkStart w:id="7" w:name="_Toc412718392"/>
      <w:r>
        <w:t>Avgrensinger/forutsetninger</w:t>
      </w:r>
      <w:bookmarkEnd w:id="6"/>
      <w:bookmarkEnd w:id="7"/>
    </w:p>
    <w:p w:rsidR="00436CED" w:rsidRDefault="009E1239" w:rsidP="00436CED">
      <w:r>
        <w:t>Vi har redigert og tilpasset dette skolene. Enkelte områder er utelatte, da de ikke har relevans.</w:t>
      </w:r>
    </w:p>
    <w:p w:rsidR="00A50DF2" w:rsidRDefault="00A50DF2" w:rsidP="00A50DF2">
      <w:pPr>
        <w:pStyle w:val="Overskrift1"/>
        <w:keepLines w:val="0"/>
        <w:spacing w:before="0" w:after="0" w:line="240" w:lineRule="auto"/>
      </w:pPr>
      <w:bookmarkStart w:id="8" w:name="_Toc361058620"/>
      <w:bookmarkStart w:id="9" w:name="_Toc412718393"/>
    </w:p>
    <w:p w:rsidR="00A50DF2" w:rsidRDefault="00A50DF2" w:rsidP="00A50DF2"/>
    <w:p w:rsidR="00A50DF2" w:rsidRPr="00A50DF2" w:rsidRDefault="00A50DF2" w:rsidP="00A50DF2"/>
    <w:p w:rsidR="00436CED" w:rsidRDefault="00436CED" w:rsidP="00436CED">
      <w:pPr>
        <w:pStyle w:val="Overskrift1"/>
        <w:keepLines w:val="0"/>
        <w:numPr>
          <w:ilvl w:val="0"/>
          <w:numId w:val="3"/>
        </w:numPr>
        <w:spacing w:before="0" w:after="0" w:line="240" w:lineRule="auto"/>
      </w:pPr>
      <w:r>
        <w:t>Gjennomføring og metode</w:t>
      </w:r>
      <w:bookmarkEnd w:id="8"/>
      <w:bookmarkEnd w:id="9"/>
    </w:p>
    <w:p w:rsidR="00436CED" w:rsidRPr="004172CD" w:rsidRDefault="00436CED" w:rsidP="00436CED"/>
    <w:p w:rsidR="00436CED" w:rsidRDefault="00436CED" w:rsidP="00436CED">
      <w:pPr>
        <w:pStyle w:val="Overskrift2"/>
        <w:keepLines w:val="0"/>
        <w:numPr>
          <w:ilvl w:val="1"/>
          <w:numId w:val="3"/>
        </w:numPr>
        <w:spacing w:before="0" w:line="240" w:lineRule="auto"/>
      </w:pPr>
      <w:bookmarkStart w:id="10" w:name="_Toc361058621"/>
      <w:bookmarkStart w:id="11" w:name="_Toc412718394"/>
      <w:r>
        <w:t>Gjennomføring</w:t>
      </w:r>
      <w:bookmarkEnd w:id="10"/>
      <w:bookmarkEnd w:id="11"/>
    </w:p>
    <w:p w:rsidR="00436CED" w:rsidRDefault="00436CED" w:rsidP="00436CED">
      <w:r>
        <w:t>ROS-analysen er gjennomført som en prosess med medv</w:t>
      </w:r>
      <w:r w:rsidR="00616CC8">
        <w:t>irkn</w:t>
      </w:r>
      <w:r w:rsidR="009B7694">
        <w:t xml:space="preserve">ing fra ansatte </w:t>
      </w:r>
      <w:r w:rsidR="00935EFC">
        <w:t xml:space="preserve">ved Tastarustå skole, hovedgruppen er ledelsen og HMS gruppen. </w:t>
      </w:r>
      <w:r>
        <w:t xml:space="preserve">Virksomhetsleder har i samarbeid med HMS-gruppen ansvar for gjennomføring av ROS-analysen. </w:t>
      </w:r>
      <w:r w:rsidR="00935EFC">
        <w:t xml:space="preserve"> </w:t>
      </w:r>
      <w:r w:rsidR="009B7694">
        <w:rPr>
          <w:b/>
        </w:rPr>
        <w:t xml:space="preserve">HMS gruppen pr </w:t>
      </w:r>
      <w:r w:rsidR="0021059B">
        <w:rPr>
          <w:b/>
        </w:rPr>
        <w:t>august</w:t>
      </w:r>
      <w:r w:rsidR="009B7694">
        <w:rPr>
          <w:b/>
        </w:rPr>
        <w:t xml:space="preserve"> 20</w:t>
      </w:r>
      <w:r w:rsidR="00B44BB2">
        <w:rPr>
          <w:b/>
        </w:rPr>
        <w:t>20</w:t>
      </w:r>
      <w:r w:rsidR="0021059B">
        <w:rPr>
          <w:b/>
        </w:rPr>
        <w:t xml:space="preserve"> er</w:t>
      </w:r>
      <w:r w:rsidR="00935EFC" w:rsidRPr="00935EFC">
        <w:rPr>
          <w:b/>
        </w:rPr>
        <w:t>:</w:t>
      </w:r>
      <w:r w:rsidR="009B7694">
        <w:t xml:space="preserve"> VO v/ </w:t>
      </w:r>
      <w:r w:rsidR="009E1239">
        <w:t xml:space="preserve">Turid Bergøy, </w:t>
      </w:r>
      <w:proofErr w:type="gramStart"/>
      <w:r w:rsidR="009E1239">
        <w:t xml:space="preserve">og </w:t>
      </w:r>
      <w:r w:rsidR="00935EFC">
        <w:t xml:space="preserve"> ATV</w:t>
      </w:r>
      <w:proofErr w:type="gramEnd"/>
      <w:r w:rsidR="00935EFC">
        <w:t xml:space="preserve"> FF v/ </w:t>
      </w:r>
      <w:r w:rsidR="0021059B">
        <w:t>Leikny Egeland og UTF Trine Jensen</w:t>
      </w:r>
      <w:r w:rsidR="00935EFC">
        <w:t xml:space="preserve">. </w:t>
      </w:r>
      <w:r w:rsidR="009E1239">
        <w:t xml:space="preserve">Ledelsen har behandlet og </w:t>
      </w:r>
      <w:proofErr w:type="spellStart"/>
      <w:r w:rsidR="009E1239">
        <w:t>gk</w:t>
      </w:r>
      <w:proofErr w:type="spellEnd"/>
      <w:r w:rsidR="009E1239">
        <w:t>. Planen.</w:t>
      </w:r>
      <w:r w:rsidR="00E40F3A">
        <w:t xml:space="preserve"> </w:t>
      </w:r>
      <w:proofErr w:type="gramStart"/>
      <w:r w:rsidR="00E40F3A">
        <w:t>HMS gruppen</w:t>
      </w:r>
      <w:proofErr w:type="gramEnd"/>
      <w:r w:rsidR="00E40F3A">
        <w:t xml:space="preserve"> har jevnlige møter gjennom året og tar opp forhold knyttet til beredskaps og ROS analyser. Ledelsen </w:t>
      </w:r>
      <w:r w:rsidR="00E40F3A">
        <w:lastRenderedPageBreak/>
        <w:t>består pr 20</w:t>
      </w:r>
      <w:r w:rsidR="00B44BB2">
        <w:t>20</w:t>
      </w:r>
      <w:r w:rsidR="00E40F3A">
        <w:t xml:space="preserve"> av: rektor Heidi T Høiland Arnesen, avdelingsleder og stedfortredende rektor Anne Katrine Mæland, avdelingsleder Kjartan Hoem og avdelingsleder Ann K Tønnesen</w:t>
      </w:r>
    </w:p>
    <w:p w:rsidR="00E40F3A" w:rsidRDefault="00E40F3A" w:rsidP="00436CED">
      <w:r>
        <w:t xml:space="preserve">Det er informasjon og gjennomgang </w:t>
      </w:r>
      <w:r w:rsidR="00727D4F">
        <w:t>av HMS rutiner ved oppstart nytt skoleår.</w:t>
      </w:r>
    </w:p>
    <w:p w:rsidR="00436CED" w:rsidRDefault="00436CED" w:rsidP="00436CED">
      <w:pPr>
        <w:pStyle w:val="Overskrift2"/>
        <w:keepLines w:val="0"/>
        <w:numPr>
          <w:ilvl w:val="1"/>
          <w:numId w:val="3"/>
        </w:numPr>
        <w:spacing w:before="0" w:line="240" w:lineRule="auto"/>
      </w:pPr>
      <w:bookmarkStart w:id="12" w:name="_Toc361058622"/>
      <w:bookmarkStart w:id="13" w:name="_Toc412718395"/>
      <w:r>
        <w:t>Metode</w:t>
      </w:r>
      <w:bookmarkEnd w:id="12"/>
      <w:bookmarkEnd w:id="13"/>
    </w:p>
    <w:p w:rsidR="00376759" w:rsidRDefault="00436CED" w:rsidP="00436CED">
      <w:r>
        <w:t>Vi har brukt Stavanger kommune sin metode og mal for gjennomfø</w:t>
      </w:r>
      <w:r w:rsidR="00616CC8">
        <w:t>ring av ROS-analyser</w:t>
      </w:r>
      <w:r>
        <w:t xml:space="preserve">. </w:t>
      </w:r>
    </w:p>
    <w:p w:rsidR="00436CED" w:rsidRPr="0091633B" w:rsidRDefault="00436CED" w:rsidP="00436CED">
      <w:pPr>
        <w:pStyle w:val="Overskrift2"/>
        <w:keepLines w:val="0"/>
        <w:numPr>
          <w:ilvl w:val="1"/>
          <w:numId w:val="3"/>
        </w:numPr>
        <w:spacing w:before="0" w:line="240" w:lineRule="auto"/>
      </w:pPr>
      <w:bookmarkStart w:id="14" w:name="_Toc361058623"/>
      <w:bookmarkStart w:id="15" w:name="_Toc412718396"/>
      <w:r w:rsidRPr="0091633B">
        <w:t>Begreper, definisjoner og kriterier som brukes i ROS-analysen</w:t>
      </w:r>
      <w:bookmarkEnd w:id="14"/>
      <w:bookmarkEnd w:id="15"/>
      <w:r w:rsidRPr="0091633B">
        <w:br/>
      </w:r>
    </w:p>
    <w:p w:rsidR="00436CED" w:rsidRDefault="00436CED" w:rsidP="00FA7C96">
      <w:pPr>
        <w:numPr>
          <w:ilvl w:val="0"/>
          <w:numId w:val="1"/>
        </w:numPr>
        <w:spacing w:after="0" w:line="240" w:lineRule="auto"/>
      </w:pPr>
      <w:r w:rsidRPr="00436CED">
        <w:rPr>
          <w:bCs/>
        </w:rPr>
        <w:t>RISIKO er d</w:t>
      </w:r>
      <w:r w:rsidRPr="009C0EDF">
        <w:t>en fare som uønskede hendelser representerer for mennesker, miljø, økonomiske verdier og samfunnsviktige funksjoner. Risiko er et resultat av sannsynligheten for at noe skal skje og konsekvensen dersom noe skjer.</w:t>
      </w:r>
      <w:r>
        <w:br/>
      </w:r>
    </w:p>
    <w:p w:rsidR="00436CED" w:rsidRDefault="00436CED" w:rsidP="00436CED">
      <w:pPr>
        <w:numPr>
          <w:ilvl w:val="0"/>
          <w:numId w:val="1"/>
        </w:numPr>
        <w:spacing w:after="0" w:line="240" w:lineRule="auto"/>
      </w:pPr>
      <w:r>
        <w:t xml:space="preserve">Med </w:t>
      </w:r>
      <w:r w:rsidRPr="00436CED">
        <w:rPr>
          <w:u w:val="single"/>
        </w:rPr>
        <w:t>forebyggende tiltak</w:t>
      </w:r>
      <w:r>
        <w:t xml:space="preserve"> mener vi tiltak (barrierer) for å minske sannsynligheten for en uønsket hendelse oppstår. Det vil si å sette inn tiltak mot årsakene til hendelser.</w:t>
      </w:r>
      <w:r>
        <w:br/>
      </w:r>
    </w:p>
    <w:p w:rsidR="00436CED" w:rsidRDefault="00436CED" w:rsidP="00436CED">
      <w:pPr>
        <w:numPr>
          <w:ilvl w:val="0"/>
          <w:numId w:val="1"/>
        </w:numPr>
        <w:spacing w:after="0" w:line="240" w:lineRule="auto"/>
      </w:pPr>
      <w:r>
        <w:t xml:space="preserve">Med </w:t>
      </w:r>
      <w:r w:rsidR="003F0507" w:rsidRPr="00436CED">
        <w:rPr>
          <w:u w:val="single"/>
        </w:rPr>
        <w:t>skadebegrensende</w:t>
      </w:r>
      <w:r>
        <w:rPr>
          <w:u w:val="single"/>
        </w:rPr>
        <w:t xml:space="preserve"> </w:t>
      </w:r>
      <w:r w:rsidRPr="00436CED">
        <w:rPr>
          <w:u w:val="single"/>
        </w:rPr>
        <w:t>tiltak</w:t>
      </w:r>
      <w:r>
        <w:t xml:space="preserve"> mener vi tiltak (barrierer) for å minske konsekvensene av en uønsket hendelse</w:t>
      </w:r>
    </w:p>
    <w:p w:rsidR="00436CED" w:rsidRDefault="00436CED" w:rsidP="00436CED"/>
    <w:p w:rsidR="00436CED" w:rsidRDefault="00792FC8" w:rsidP="00436CED">
      <w:pPr>
        <w:pStyle w:val="Overskrift2"/>
        <w:keepLines w:val="0"/>
        <w:numPr>
          <w:ilvl w:val="1"/>
          <w:numId w:val="3"/>
        </w:numPr>
        <w:spacing w:before="0" w:line="240" w:lineRule="auto"/>
      </w:pPr>
      <w:bookmarkStart w:id="16" w:name="_Toc361058624"/>
      <w:bookmarkStart w:id="17" w:name="_Toc412718397"/>
      <w:r>
        <w:t>Valg av s</w:t>
      </w:r>
      <w:r w:rsidR="00436CED">
        <w:t>annsynlighet og konsekvens</w:t>
      </w:r>
      <w:bookmarkEnd w:id="16"/>
      <w:bookmarkEnd w:id="17"/>
    </w:p>
    <w:p w:rsidR="007D7C54" w:rsidRPr="007D7C54" w:rsidRDefault="007D7C54" w:rsidP="007D7C54"/>
    <w:tbl>
      <w:tblPr>
        <w:tblW w:w="65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2410"/>
        <w:gridCol w:w="3686"/>
      </w:tblGrid>
      <w:tr w:rsidR="00436CED" w:rsidRPr="003F0507" w:rsidTr="00CF7886">
        <w:tc>
          <w:tcPr>
            <w:tcW w:w="496" w:type="dxa"/>
            <w:shd w:val="clear" w:color="auto" w:fill="D6E3BC"/>
          </w:tcPr>
          <w:p w:rsidR="00436CED" w:rsidRPr="004736F0" w:rsidRDefault="00436CED" w:rsidP="003F0507">
            <w:pPr>
              <w:pStyle w:val="Bildetekst"/>
              <w:rPr>
                <w:sz w:val="20"/>
                <w:szCs w:val="20"/>
                <w:lang w:val="nb-NO"/>
              </w:rPr>
            </w:pPr>
            <w:r w:rsidRPr="004736F0">
              <w:rPr>
                <w:lang w:val="nb-NO"/>
              </w:rPr>
              <w:t xml:space="preserve"> </w:t>
            </w:r>
          </w:p>
        </w:tc>
        <w:tc>
          <w:tcPr>
            <w:tcW w:w="2410" w:type="dxa"/>
            <w:shd w:val="clear" w:color="auto" w:fill="D6E3BC"/>
          </w:tcPr>
          <w:p w:rsidR="00436CED" w:rsidRPr="003F0507" w:rsidRDefault="00436CED" w:rsidP="003F0507">
            <w:pPr>
              <w:pStyle w:val="Bildetekst"/>
              <w:rPr>
                <w:sz w:val="20"/>
                <w:szCs w:val="20"/>
              </w:rPr>
            </w:pPr>
            <w:proofErr w:type="spellStart"/>
            <w:r w:rsidRPr="003F0507">
              <w:rPr>
                <w:sz w:val="20"/>
                <w:szCs w:val="20"/>
              </w:rPr>
              <w:t>Sannsynlighetsklasse</w:t>
            </w:r>
            <w:proofErr w:type="spellEnd"/>
          </w:p>
        </w:tc>
        <w:tc>
          <w:tcPr>
            <w:tcW w:w="3686" w:type="dxa"/>
            <w:shd w:val="clear" w:color="auto" w:fill="D6E3BC"/>
          </w:tcPr>
          <w:p w:rsidR="00436CED" w:rsidRPr="003F0507" w:rsidRDefault="00436CED" w:rsidP="003F0507">
            <w:pPr>
              <w:pStyle w:val="Bildetekst"/>
              <w:rPr>
                <w:sz w:val="20"/>
                <w:szCs w:val="20"/>
              </w:rPr>
            </w:pPr>
            <w:proofErr w:type="spellStart"/>
            <w:r w:rsidRPr="003F0507">
              <w:rPr>
                <w:sz w:val="20"/>
                <w:szCs w:val="20"/>
              </w:rPr>
              <w:t>Frekvens</w:t>
            </w:r>
            <w:proofErr w:type="spellEnd"/>
          </w:p>
        </w:tc>
      </w:tr>
      <w:tr w:rsidR="00436CED" w:rsidTr="00CF7886">
        <w:tc>
          <w:tcPr>
            <w:tcW w:w="496" w:type="dxa"/>
          </w:tcPr>
          <w:p w:rsidR="00436CED" w:rsidRPr="004470C3" w:rsidRDefault="00436CED" w:rsidP="00CF7886">
            <w:pPr>
              <w:pStyle w:val="Bunntekst"/>
              <w:rPr>
                <w:sz w:val="20"/>
                <w:szCs w:val="20"/>
              </w:rPr>
            </w:pPr>
            <w:r w:rsidRPr="004470C3"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</w:tcPr>
          <w:p w:rsidR="00436CED" w:rsidRPr="004470C3" w:rsidRDefault="00436CED" w:rsidP="00CF7886">
            <w:pPr>
              <w:pStyle w:val="Bunntekst"/>
              <w:rPr>
                <w:sz w:val="20"/>
                <w:szCs w:val="20"/>
              </w:rPr>
            </w:pPr>
            <w:r w:rsidRPr="004470C3">
              <w:rPr>
                <w:sz w:val="20"/>
                <w:szCs w:val="20"/>
              </w:rPr>
              <w:t>Meget sannsynlig</w:t>
            </w:r>
          </w:p>
        </w:tc>
        <w:tc>
          <w:tcPr>
            <w:tcW w:w="3686" w:type="dxa"/>
          </w:tcPr>
          <w:p w:rsidR="00436CED" w:rsidRPr="004470C3" w:rsidRDefault="00436CED" w:rsidP="00CF7886">
            <w:pPr>
              <w:rPr>
                <w:bCs/>
                <w:sz w:val="20"/>
                <w:szCs w:val="20"/>
              </w:rPr>
            </w:pPr>
            <w:r w:rsidRPr="004470C3">
              <w:rPr>
                <w:bCs/>
                <w:sz w:val="20"/>
                <w:szCs w:val="20"/>
              </w:rPr>
              <w:t>Daglig - 1 gang pr uke</w:t>
            </w:r>
          </w:p>
        </w:tc>
      </w:tr>
      <w:tr w:rsidR="00436CED" w:rsidTr="00CF7886">
        <w:tc>
          <w:tcPr>
            <w:tcW w:w="496" w:type="dxa"/>
          </w:tcPr>
          <w:p w:rsidR="00436CED" w:rsidRPr="004470C3" w:rsidRDefault="00436CED" w:rsidP="00CF7886">
            <w:pPr>
              <w:pStyle w:val="Bunntekst"/>
              <w:rPr>
                <w:sz w:val="20"/>
                <w:szCs w:val="20"/>
              </w:rPr>
            </w:pPr>
            <w:r w:rsidRPr="004470C3">
              <w:rPr>
                <w:sz w:val="20"/>
                <w:szCs w:val="20"/>
              </w:rPr>
              <w:t>4</w:t>
            </w:r>
          </w:p>
        </w:tc>
        <w:tc>
          <w:tcPr>
            <w:tcW w:w="2410" w:type="dxa"/>
          </w:tcPr>
          <w:p w:rsidR="00436CED" w:rsidRPr="004470C3" w:rsidRDefault="00436CED" w:rsidP="00CF7886">
            <w:pPr>
              <w:pStyle w:val="Bunntekst"/>
              <w:rPr>
                <w:sz w:val="20"/>
                <w:szCs w:val="20"/>
              </w:rPr>
            </w:pPr>
            <w:r w:rsidRPr="004470C3">
              <w:rPr>
                <w:sz w:val="20"/>
                <w:szCs w:val="20"/>
              </w:rPr>
              <w:t>Sannsynlig</w:t>
            </w:r>
          </w:p>
        </w:tc>
        <w:tc>
          <w:tcPr>
            <w:tcW w:w="3686" w:type="dxa"/>
          </w:tcPr>
          <w:p w:rsidR="00436CED" w:rsidRPr="004470C3" w:rsidRDefault="00436CED" w:rsidP="00CF7886">
            <w:pPr>
              <w:rPr>
                <w:bCs/>
                <w:sz w:val="20"/>
                <w:szCs w:val="20"/>
              </w:rPr>
            </w:pPr>
            <w:r w:rsidRPr="004470C3">
              <w:rPr>
                <w:bCs/>
                <w:sz w:val="20"/>
                <w:szCs w:val="20"/>
              </w:rPr>
              <w:t>1-2 ganger pr. mnd.</w:t>
            </w:r>
          </w:p>
        </w:tc>
      </w:tr>
      <w:tr w:rsidR="00436CED" w:rsidTr="00CF7886">
        <w:tc>
          <w:tcPr>
            <w:tcW w:w="496" w:type="dxa"/>
          </w:tcPr>
          <w:p w:rsidR="00436CED" w:rsidRPr="004470C3" w:rsidRDefault="00436CED" w:rsidP="00CF7886">
            <w:pPr>
              <w:pStyle w:val="Bunntekst"/>
              <w:rPr>
                <w:sz w:val="20"/>
                <w:szCs w:val="20"/>
              </w:rPr>
            </w:pPr>
            <w:r w:rsidRPr="004470C3">
              <w:rPr>
                <w:sz w:val="20"/>
                <w:szCs w:val="20"/>
              </w:rPr>
              <w:t>3</w:t>
            </w:r>
          </w:p>
        </w:tc>
        <w:tc>
          <w:tcPr>
            <w:tcW w:w="2410" w:type="dxa"/>
          </w:tcPr>
          <w:p w:rsidR="00436CED" w:rsidRPr="004470C3" w:rsidRDefault="00436CED" w:rsidP="00CF7886">
            <w:pPr>
              <w:pStyle w:val="Bunntekst"/>
              <w:rPr>
                <w:sz w:val="20"/>
                <w:szCs w:val="20"/>
              </w:rPr>
            </w:pPr>
            <w:r w:rsidRPr="004470C3">
              <w:rPr>
                <w:sz w:val="20"/>
                <w:szCs w:val="20"/>
              </w:rPr>
              <w:t>Mindre sannsynlig</w:t>
            </w:r>
          </w:p>
        </w:tc>
        <w:tc>
          <w:tcPr>
            <w:tcW w:w="3686" w:type="dxa"/>
          </w:tcPr>
          <w:p w:rsidR="00436CED" w:rsidRPr="004470C3" w:rsidRDefault="00436CED" w:rsidP="00CF7886">
            <w:pPr>
              <w:rPr>
                <w:bCs/>
                <w:sz w:val="20"/>
                <w:szCs w:val="20"/>
              </w:rPr>
            </w:pPr>
            <w:r w:rsidRPr="004470C3">
              <w:rPr>
                <w:bCs/>
                <w:sz w:val="20"/>
                <w:szCs w:val="20"/>
              </w:rPr>
              <w:t>1-4 ganger pr. år</w:t>
            </w:r>
          </w:p>
        </w:tc>
      </w:tr>
      <w:tr w:rsidR="00436CED" w:rsidTr="00CF7886">
        <w:tc>
          <w:tcPr>
            <w:tcW w:w="496" w:type="dxa"/>
          </w:tcPr>
          <w:p w:rsidR="00436CED" w:rsidRPr="004470C3" w:rsidRDefault="00436CED" w:rsidP="00CF7886">
            <w:pPr>
              <w:pStyle w:val="Bunntekst"/>
              <w:rPr>
                <w:sz w:val="20"/>
                <w:szCs w:val="20"/>
              </w:rPr>
            </w:pPr>
            <w:r w:rsidRPr="004470C3">
              <w:rPr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:rsidR="00436CED" w:rsidRPr="004470C3" w:rsidRDefault="00436CED" w:rsidP="00CF7886">
            <w:pPr>
              <w:pStyle w:val="Bunntekst"/>
              <w:rPr>
                <w:sz w:val="20"/>
                <w:szCs w:val="20"/>
              </w:rPr>
            </w:pPr>
            <w:r w:rsidRPr="004470C3">
              <w:rPr>
                <w:sz w:val="20"/>
                <w:szCs w:val="20"/>
              </w:rPr>
              <w:t>Lite sannsynlig</w:t>
            </w:r>
          </w:p>
        </w:tc>
        <w:tc>
          <w:tcPr>
            <w:tcW w:w="3686" w:type="dxa"/>
          </w:tcPr>
          <w:p w:rsidR="00436CED" w:rsidRPr="004470C3" w:rsidRDefault="00436CED" w:rsidP="00CF7886">
            <w:pPr>
              <w:rPr>
                <w:bCs/>
                <w:sz w:val="20"/>
                <w:szCs w:val="20"/>
              </w:rPr>
            </w:pPr>
            <w:r w:rsidRPr="004470C3">
              <w:rPr>
                <w:bCs/>
                <w:sz w:val="20"/>
                <w:szCs w:val="20"/>
              </w:rPr>
              <w:t>Fra en 1 gang pr år til hvert 10. år</w:t>
            </w:r>
          </w:p>
        </w:tc>
      </w:tr>
      <w:tr w:rsidR="00436CED" w:rsidTr="00CF7886">
        <w:tc>
          <w:tcPr>
            <w:tcW w:w="496" w:type="dxa"/>
          </w:tcPr>
          <w:p w:rsidR="00436CED" w:rsidRPr="004470C3" w:rsidRDefault="00436CED" w:rsidP="00CF7886">
            <w:pPr>
              <w:pStyle w:val="Bunntekst"/>
              <w:rPr>
                <w:sz w:val="20"/>
                <w:szCs w:val="20"/>
              </w:rPr>
            </w:pPr>
            <w:r w:rsidRPr="004470C3">
              <w:rPr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436CED" w:rsidRPr="004470C3" w:rsidRDefault="00436CED" w:rsidP="00CF7886">
            <w:pPr>
              <w:pStyle w:val="Bunntekst"/>
              <w:rPr>
                <w:sz w:val="20"/>
                <w:szCs w:val="20"/>
              </w:rPr>
            </w:pPr>
            <w:r w:rsidRPr="004470C3">
              <w:rPr>
                <w:sz w:val="20"/>
                <w:szCs w:val="20"/>
              </w:rPr>
              <w:t>Usannsynlig</w:t>
            </w:r>
          </w:p>
        </w:tc>
        <w:tc>
          <w:tcPr>
            <w:tcW w:w="3686" w:type="dxa"/>
          </w:tcPr>
          <w:p w:rsidR="00436CED" w:rsidRPr="004470C3" w:rsidRDefault="00436CED" w:rsidP="00CF7886">
            <w:pPr>
              <w:rPr>
                <w:bCs/>
                <w:sz w:val="20"/>
                <w:szCs w:val="20"/>
              </w:rPr>
            </w:pPr>
            <w:r w:rsidRPr="004470C3">
              <w:rPr>
                <w:bCs/>
                <w:sz w:val="20"/>
                <w:szCs w:val="20"/>
              </w:rPr>
              <w:t>Sjeldnere enn hvert 10.år</w:t>
            </w:r>
          </w:p>
        </w:tc>
      </w:tr>
    </w:tbl>
    <w:p w:rsidR="00436CED" w:rsidRDefault="00436CED" w:rsidP="00436CED">
      <w:pPr>
        <w:pStyle w:val="Bunntekst"/>
      </w:pPr>
    </w:p>
    <w:tbl>
      <w:tblPr>
        <w:tblW w:w="5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5"/>
        <w:gridCol w:w="1520"/>
        <w:gridCol w:w="2977"/>
      </w:tblGrid>
      <w:tr w:rsidR="00FA7C96" w:rsidRPr="003F0507" w:rsidTr="00FA7C96">
        <w:tc>
          <w:tcPr>
            <w:tcW w:w="535" w:type="dxa"/>
            <w:shd w:val="clear" w:color="auto" w:fill="D6E3BC"/>
          </w:tcPr>
          <w:p w:rsidR="00FA7C96" w:rsidRPr="003F0507" w:rsidRDefault="00FA7C96" w:rsidP="003F0507">
            <w:pPr>
              <w:pStyle w:val="Bildetekst"/>
              <w:rPr>
                <w:sz w:val="20"/>
                <w:szCs w:val="20"/>
                <w:lang w:val="nb-NO"/>
              </w:rPr>
            </w:pPr>
          </w:p>
        </w:tc>
        <w:tc>
          <w:tcPr>
            <w:tcW w:w="1520" w:type="dxa"/>
            <w:shd w:val="clear" w:color="auto" w:fill="D6E3BC"/>
          </w:tcPr>
          <w:p w:rsidR="00FA7C96" w:rsidRPr="003F0507" w:rsidRDefault="00FA7C96" w:rsidP="003F0507">
            <w:pPr>
              <w:pStyle w:val="Bildetekst"/>
              <w:rPr>
                <w:sz w:val="20"/>
                <w:szCs w:val="20"/>
                <w:lang w:val="nb-NO"/>
              </w:rPr>
            </w:pPr>
            <w:r w:rsidRPr="003F0507">
              <w:rPr>
                <w:sz w:val="20"/>
                <w:szCs w:val="20"/>
                <w:lang w:val="nb-NO"/>
              </w:rPr>
              <w:t>Konsekvens</w:t>
            </w:r>
            <w:r>
              <w:rPr>
                <w:sz w:val="20"/>
                <w:szCs w:val="20"/>
                <w:lang w:val="nb-NO"/>
              </w:rPr>
              <w:t>-</w:t>
            </w:r>
            <w:r w:rsidRPr="003F0507">
              <w:rPr>
                <w:sz w:val="20"/>
                <w:szCs w:val="20"/>
                <w:lang w:val="nb-NO"/>
              </w:rPr>
              <w:t>klasse</w:t>
            </w:r>
          </w:p>
        </w:tc>
        <w:tc>
          <w:tcPr>
            <w:tcW w:w="2977" w:type="dxa"/>
            <w:shd w:val="clear" w:color="auto" w:fill="D6E3BC"/>
          </w:tcPr>
          <w:p w:rsidR="00FA7C96" w:rsidRPr="003F0507" w:rsidRDefault="00FA7C96" w:rsidP="003F0507">
            <w:pPr>
              <w:pStyle w:val="Bildetekst"/>
              <w:rPr>
                <w:sz w:val="20"/>
                <w:szCs w:val="20"/>
                <w:lang w:val="nb-NO"/>
              </w:rPr>
            </w:pPr>
            <w:r w:rsidRPr="003F0507">
              <w:rPr>
                <w:sz w:val="20"/>
                <w:szCs w:val="20"/>
                <w:lang w:val="nb-NO"/>
              </w:rPr>
              <w:t>Helse/personsikkerhet</w:t>
            </w:r>
          </w:p>
        </w:tc>
      </w:tr>
      <w:tr w:rsidR="00FA7C96" w:rsidRPr="00B02906" w:rsidTr="00FA7C96">
        <w:trPr>
          <w:trHeight w:val="575"/>
        </w:trPr>
        <w:tc>
          <w:tcPr>
            <w:tcW w:w="535" w:type="dxa"/>
          </w:tcPr>
          <w:p w:rsidR="00FA7C96" w:rsidRPr="003F0507" w:rsidRDefault="00FA7C96" w:rsidP="00CF7886">
            <w:pPr>
              <w:pStyle w:val="Brdtekst"/>
              <w:rPr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</w:pPr>
            <w:r w:rsidRPr="003F0507">
              <w:rPr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20" w:type="dxa"/>
          </w:tcPr>
          <w:p w:rsidR="00FA7C96" w:rsidRPr="003F0507" w:rsidRDefault="00FA7C96" w:rsidP="00CF7886">
            <w:pPr>
              <w:pStyle w:val="Brdtekst"/>
              <w:rPr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</w:pPr>
            <w:r w:rsidRPr="003F0507">
              <w:rPr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  <w:t>Katastrofalt</w:t>
            </w:r>
          </w:p>
        </w:tc>
        <w:tc>
          <w:tcPr>
            <w:tcW w:w="2977" w:type="dxa"/>
          </w:tcPr>
          <w:p w:rsidR="00FA7C96" w:rsidRDefault="00FA7C96" w:rsidP="00825EB4">
            <w:pPr>
              <w:pStyle w:val="Brdtekst"/>
              <w:spacing w:line="360" w:lineRule="auto"/>
              <w:rPr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  <w:t>Død</w:t>
            </w:r>
          </w:p>
        </w:tc>
      </w:tr>
      <w:tr w:rsidR="00FA7C96" w:rsidRPr="00B02906" w:rsidTr="00FA7C96">
        <w:tc>
          <w:tcPr>
            <w:tcW w:w="535" w:type="dxa"/>
          </w:tcPr>
          <w:p w:rsidR="00FA7C96" w:rsidRPr="003F0507" w:rsidRDefault="00FA7C96" w:rsidP="00CF7886">
            <w:pPr>
              <w:pStyle w:val="Brdtekst"/>
              <w:rPr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</w:pPr>
            <w:r w:rsidRPr="003F0507">
              <w:rPr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20" w:type="dxa"/>
          </w:tcPr>
          <w:p w:rsidR="00FA7C96" w:rsidRPr="003F0507" w:rsidRDefault="00FA7C96" w:rsidP="00CF7886">
            <w:pPr>
              <w:pStyle w:val="Brdtekst"/>
              <w:rPr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</w:pPr>
            <w:r w:rsidRPr="003F0507">
              <w:rPr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  <w:t>Meget alvorlig</w:t>
            </w:r>
          </w:p>
        </w:tc>
        <w:tc>
          <w:tcPr>
            <w:tcW w:w="2977" w:type="dxa"/>
          </w:tcPr>
          <w:p w:rsidR="00FA7C96" w:rsidRDefault="00FA7C96" w:rsidP="00825EB4">
            <w:pPr>
              <w:pStyle w:val="Brdtekst"/>
              <w:spacing w:line="360" w:lineRule="auto"/>
              <w:rPr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  <w:t>Alvorlig personskade/sykdom, innleggelse på sykehus, langvarig sykefravær, ufør</w:t>
            </w:r>
          </w:p>
        </w:tc>
      </w:tr>
      <w:tr w:rsidR="00FA7C96" w:rsidRPr="00B02906" w:rsidTr="00FA7C96">
        <w:tc>
          <w:tcPr>
            <w:tcW w:w="535" w:type="dxa"/>
          </w:tcPr>
          <w:p w:rsidR="00FA7C96" w:rsidRPr="003F0507" w:rsidRDefault="00FA7C96" w:rsidP="00CF7886">
            <w:pPr>
              <w:pStyle w:val="Brdtekst"/>
              <w:rPr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</w:pPr>
            <w:r w:rsidRPr="003F0507">
              <w:rPr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20" w:type="dxa"/>
          </w:tcPr>
          <w:p w:rsidR="00FA7C96" w:rsidRPr="003F0507" w:rsidRDefault="00FA7C96" w:rsidP="00CF7886">
            <w:pPr>
              <w:pStyle w:val="Brdtekst"/>
              <w:rPr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</w:pPr>
            <w:r w:rsidRPr="003F0507">
              <w:rPr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  <w:t>Alvorlig</w:t>
            </w:r>
          </w:p>
        </w:tc>
        <w:tc>
          <w:tcPr>
            <w:tcW w:w="2977" w:type="dxa"/>
          </w:tcPr>
          <w:p w:rsidR="00FA7C96" w:rsidRDefault="00FA7C96" w:rsidP="00825EB4">
            <w:pPr>
              <w:pStyle w:val="Brdtekst"/>
              <w:spacing w:line="360" w:lineRule="auto"/>
              <w:rPr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  <w:t xml:space="preserve">Personskade/sykdom, medisinsk behandling, sykefravær, </w:t>
            </w:r>
          </w:p>
        </w:tc>
      </w:tr>
      <w:tr w:rsidR="00FA7C96" w:rsidRPr="00B02906" w:rsidTr="00FA7C96">
        <w:tc>
          <w:tcPr>
            <w:tcW w:w="535" w:type="dxa"/>
          </w:tcPr>
          <w:p w:rsidR="00FA7C96" w:rsidRPr="003F0507" w:rsidRDefault="00FA7C96" w:rsidP="00CF7886">
            <w:pPr>
              <w:pStyle w:val="Brdtekst"/>
              <w:rPr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</w:pPr>
            <w:r w:rsidRPr="003F0507">
              <w:rPr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20" w:type="dxa"/>
          </w:tcPr>
          <w:p w:rsidR="00FA7C96" w:rsidRPr="003F0507" w:rsidRDefault="00FA7C96" w:rsidP="00CF7886">
            <w:pPr>
              <w:pStyle w:val="Brdtekst"/>
              <w:rPr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</w:pPr>
            <w:r w:rsidRPr="003F0507">
              <w:rPr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  <w:t>Mindre alvorlig</w:t>
            </w:r>
          </w:p>
        </w:tc>
        <w:tc>
          <w:tcPr>
            <w:tcW w:w="2977" w:type="dxa"/>
          </w:tcPr>
          <w:p w:rsidR="00FA7C96" w:rsidRDefault="00FA7C96" w:rsidP="00825EB4">
            <w:pPr>
              <w:pStyle w:val="Brdtekst"/>
              <w:spacing w:line="360" w:lineRule="auto"/>
              <w:rPr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  <w:t>Små personskader, konsultasjon helsepersonell, kortere fravær (egenmeldt)</w:t>
            </w:r>
          </w:p>
        </w:tc>
      </w:tr>
      <w:tr w:rsidR="00FA7C96" w:rsidRPr="00B02906" w:rsidTr="00FA7C96">
        <w:tc>
          <w:tcPr>
            <w:tcW w:w="535" w:type="dxa"/>
          </w:tcPr>
          <w:p w:rsidR="00FA7C96" w:rsidRPr="003F0507" w:rsidRDefault="00FA7C96" w:rsidP="00CF7886">
            <w:pPr>
              <w:pStyle w:val="Brdtekst"/>
              <w:rPr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</w:pPr>
            <w:r w:rsidRPr="003F0507">
              <w:rPr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  <w:lastRenderedPageBreak/>
              <w:t>1</w:t>
            </w:r>
          </w:p>
        </w:tc>
        <w:tc>
          <w:tcPr>
            <w:tcW w:w="1520" w:type="dxa"/>
          </w:tcPr>
          <w:p w:rsidR="00FA7C96" w:rsidRPr="003F0507" w:rsidRDefault="00FA7C96" w:rsidP="00CF7886">
            <w:pPr>
              <w:pStyle w:val="Brdtekst"/>
              <w:rPr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</w:pPr>
            <w:r w:rsidRPr="003F0507">
              <w:rPr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  <w:t>Ikke alvorlig</w:t>
            </w:r>
          </w:p>
        </w:tc>
        <w:tc>
          <w:tcPr>
            <w:tcW w:w="2977" w:type="dxa"/>
          </w:tcPr>
          <w:p w:rsidR="00FA7C96" w:rsidRDefault="00FA7C96" w:rsidP="00825EB4">
            <w:pPr>
              <w:pStyle w:val="Brdtekst"/>
              <w:spacing w:line="360" w:lineRule="auto"/>
              <w:rPr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</w:rPr>
              <w:t>Ingen/ubetydelige personskader eller sykdom</w:t>
            </w:r>
          </w:p>
        </w:tc>
      </w:tr>
    </w:tbl>
    <w:p w:rsidR="004736F0" w:rsidRDefault="004736F0" w:rsidP="004736F0">
      <w:pPr>
        <w:pStyle w:val="Overskrift2"/>
        <w:keepLines w:val="0"/>
        <w:spacing w:before="0" w:line="240" w:lineRule="auto"/>
        <w:ind w:left="576"/>
      </w:pPr>
    </w:p>
    <w:p w:rsidR="0021059B" w:rsidRPr="009E1239" w:rsidRDefault="0021059B" w:rsidP="009E1239"/>
    <w:p w:rsidR="00FA7C96" w:rsidRDefault="00FA7C96" w:rsidP="00436CED">
      <w:pPr>
        <w:pStyle w:val="Overskrift2"/>
        <w:keepLines w:val="0"/>
        <w:numPr>
          <w:ilvl w:val="1"/>
          <w:numId w:val="3"/>
        </w:numPr>
        <w:spacing w:before="0" w:line="240" w:lineRule="auto"/>
      </w:pPr>
      <w:bookmarkStart w:id="18" w:name="_Toc412718339"/>
      <w:bookmarkStart w:id="19" w:name="_Toc412718398"/>
      <w:bookmarkStart w:id="20" w:name="_Toc361058625"/>
      <w:bookmarkEnd w:id="18"/>
      <w:bookmarkEnd w:id="19"/>
    </w:p>
    <w:p w:rsidR="00436CED" w:rsidRDefault="00436CED" w:rsidP="00FA7C96">
      <w:pPr>
        <w:pStyle w:val="Overskrift2"/>
        <w:keepLines w:val="0"/>
        <w:spacing w:before="0" w:line="240" w:lineRule="auto"/>
        <w:ind w:left="576"/>
      </w:pPr>
      <w:bookmarkStart w:id="21" w:name="_Toc412718399"/>
      <w:r>
        <w:t>Risikopresentasjon</w:t>
      </w:r>
      <w:bookmarkEnd w:id="20"/>
      <w:bookmarkEnd w:id="21"/>
    </w:p>
    <w:p w:rsidR="00436CED" w:rsidRDefault="00436CED" w:rsidP="00436CED"/>
    <w:tbl>
      <w:tblPr>
        <w:tblW w:w="8910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84"/>
        <w:gridCol w:w="1418"/>
        <w:gridCol w:w="1419"/>
        <w:gridCol w:w="1418"/>
        <w:gridCol w:w="1419"/>
        <w:gridCol w:w="1418"/>
        <w:gridCol w:w="1334"/>
      </w:tblGrid>
      <w:tr w:rsidR="00D87755" w:rsidTr="00D87755">
        <w:trPr>
          <w:trHeight w:val="510"/>
        </w:trPr>
        <w:tc>
          <w:tcPr>
            <w:tcW w:w="484" w:type="dxa"/>
            <w:tcMar>
              <w:top w:w="0" w:type="dxa"/>
              <w:left w:w="57" w:type="dxa"/>
              <w:bottom w:w="0" w:type="dxa"/>
              <w:right w:w="57" w:type="dxa"/>
            </w:tcMar>
            <w:textDirection w:val="btLr"/>
          </w:tcPr>
          <w:p w:rsidR="00D87755" w:rsidRDefault="00D87755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418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D87755" w:rsidRDefault="00D87755">
            <w:pPr>
              <w:rPr>
                <w:i/>
                <w:iCs/>
                <w:sz w:val="16"/>
                <w:szCs w:val="16"/>
              </w:rPr>
            </w:pPr>
          </w:p>
        </w:tc>
        <w:tc>
          <w:tcPr>
            <w:tcW w:w="7008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87755" w:rsidRDefault="00D87755">
            <w:pPr>
              <w:jc w:val="center"/>
              <w:rPr>
                <w:i/>
                <w:iCs/>
                <w:sz w:val="20"/>
              </w:rPr>
            </w:pPr>
            <w:r>
              <w:rPr>
                <w:b/>
                <w:bCs/>
                <w:sz w:val="20"/>
              </w:rPr>
              <w:t>Konsekvens for helse og personsikkerhet</w:t>
            </w:r>
          </w:p>
        </w:tc>
      </w:tr>
      <w:tr w:rsidR="00D87755" w:rsidTr="00D87755">
        <w:trPr>
          <w:trHeight w:val="612"/>
        </w:trPr>
        <w:tc>
          <w:tcPr>
            <w:tcW w:w="484" w:type="dxa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  <w:textDirection w:val="btLr"/>
            <w:hideMark/>
          </w:tcPr>
          <w:p w:rsidR="00D87755" w:rsidRDefault="00D87755">
            <w:pPr>
              <w:ind w:left="113" w:right="113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Frekvens/ sannsynlighet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D87755" w:rsidRDefault="00D87755">
            <w:pPr>
              <w:rPr>
                <w:i/>
                <w:iCs/>
                <w:sz w:val="20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87755" w:rsidRDefault="00D87755">
            <w:pPr>
              <w:jc w:val="center"/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1: Ikke alvorlig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87755" w:rsidRDefault="00D87755">
            <w:pPr>
              <w:jc w:val="center"/>
              <w:rPr>
                <w:i/>
                <w:iCs/>
                <w:sz w:val="16"/>
                <w:szCs w:val="16"/>
              </w:rPr>
            </w:pPr>
            <w:proofErr w:type="gramStart"/>
            <w:r>
              <w:rPr>
                <w:i/>
                <w:iCs/>
                <w:sz w:val="16"/>
                <w:szCs w:val="16"/>
              </w:rPr>
              <w:t>2:Mindre</w:t>
            </w:r>
            <w:proofErr w:type="gramEnd"/>
            <w:r>
              <w:rPr>
                <w:i/>
                <w:iCs/>
                <w:sz w:val="16"/>
                <w:szCs w:val="16"/>
              </w:rPr>
              <w:t xml:space="preserve"> alvorlig</w:t>
            </w:r>
          </w:p>
        </w:tc>
        <w:tc>
          <w:tcPr>
            <w:tcW w:w="14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87755" w:rsidRDefault="00D87755">
            <w:pPr>
              <w:jc w:val="center"/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3: Alvorlig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87755" w:rsidRDefault="00D87755">
            <w:pPr>
              <w:jc w:val="center"/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4: Meget alvorlig</w:t>
            </w:r>
          </w:p>
        </w:tc>
        <w:tc>
          <w:tcPr>
            <w:tcW w:w="13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87755" w:rsidRDefault="00D87755">
            <w:pPr>
              <w:jc w:val="center"/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5: Katastrofalt</w:t>
            </w:r>
          </w:p>
        </w:tc>
      </w:tr>
      <w:tr w:rsidR="00D87755" w:rsidTr="00923B9D">
        <w:trPr>
          <w:trHeight w:val="682"/>
        </w:trPr>
        <w:tc>
          <w:tcPr>
            <w:tcW w:w="484" w:type="dxa"/>
            <w:vMerge/>
            <w:vAlign w:val="center"/>
            <w:hideMark/>
          </w:tcPr>
          <w:p w:rsidR="00D87755" w:rsidRDefault="00D87755">
            <w:pPr>
              <w:spacing w:after="0"/>
              <w:rPr>
                <w:b/>
                <w:bCs/>
                <w:sz w:val="20"/>
              </w:rPr>
            </w:pPr>
          </w:p>
        </w:tc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87755" w:rsidRDefault="00D87755">
            <w:pPr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 xml:space="preserve">5: Daglig - 1 gang </w:t>
            </w:r>
            <w:r>
              <w:rPr>
                <w:i/>
                <w:iCs/>
                <w:sz w:val="16"/>
                <w:szCs w:val="16"/>
              </w:rPr>
              <w:br/>
              <w:t xml:space="preserve">     per uke 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57" w:type="dxa"/>
              <w:bottom w:w="0" w:type="dxa"/>
              <w:right w:w="57" w:type="dxa"/>
            </w:tcMar>
          </w:tcPr>
          <w:p w:rsidR="00D87755" w:rsidRDefault="00D87755">
            <w:pPr>
              <w:jc w:val="center"/>
            </w:pP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tcMar>
              <w:top w:w="0" w:type="dxa"/>
              <w:left w:w="57" w:type="dxa"/>
              <w:bottom w:w="0" w:type="dxa"/>
              <w:right w:w="57" w:type="dxa"/>
            </w:tcMar>
          </w:tcPr>
          <w:p w:rsidR="00D87755" w:rsidRDefault="00D87755"/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tcMar>
              <w:top w:w="0" w:type="dxa"/>
              <w:left w:w="57" w:type="dxa"/>
              <w:bottom w:w="0" w:type="dxa"/>
              <w:right w:w="57" w:type="dxa"/>
            </w:tcMar>
          </w:tcPr>
          <w:p w:rsidR="00D87755" w:rsidRDefault="00D87755"/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tcMar>
              <w:top w:w="0" w:type="dxa"/>
              <w:left w:w="57" w:type="dxa"/>
              <w:bottom w:w="0" w:type="dxa"/>
              <w:right w:w="57" w:type="dxa"/>
            </w:tcMar>
          </w:tcPr>
          <w:p w:rsidR="00D87755" w:rsidRDefault="00D87755"/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tcMar>
              <w:top w:w="0" w:type="dxa"/>
              <w:left w:w="57" w:type="dxa"/>
              <w:bottom w:w="0" w:type="dxa"/>
              <w:right w:w="57" w:type="dxa"/>
            </w:tcMar>
          </w:tcPr>
          <w:p w:rsidR="00D87755" w:rsidRDefault="00D87755"/>
        </w:tc>
      </w:tr>
      <w:tr w:rsidR="00D87755" w:rsidTr="00923B9D">
        <w:trPr>
          <w:trHeight w:val="560"/>
        </w:trPr>
        <w:tc>
          <w:tcPr>
            <w:tcW w:w="484" w:type="dxa"/>
            <w:vMerge/>
            <w:vAlign w:val="center"/>
            <w:hideMark/>
          </w:tcPr>
          <w:p w:rsidR="00D87755" w:rsidRDefault="00D87755">
            <w:pPr>
              <w:spacing w:after="0"/>
              <w:rPr>
                <w:b/>
                <w:bCs/>
                <w:sz w:val="20"/>
              </w:rPr>
            </w:pPr>
          </w:p>
        </w:tc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87755" w:rsidRDefault="00D87755">
            <w:pPr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 xml:space="preserve">4: 1-2 ganger per </w:t>
            </w:r>
            <w:r>
              <w:rPr>
                <w:i/>
                <w:iCs/>
                <w:sz w:val="16"/>
                <w:szCs w:val="16"/>
              </w:rPr>
              <w:br/>
              <w:t xml:space="preserve">     måned.</w:t>
            </w:r>
          </w:p>
        </w:tc>
        <w:tc>
          <w:tcPr>
            <w:tcW w:w="14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tcMar>
              <w:top w:w="0" w:type="dxa"/>
              <w:left w:w="57" w:type="dxa"/>
              <w:bottom w:w="0" w:type="dxa"/>
              <w:right w:w="57" w:type="dxa"/>
            </w:tcMar>
          </w:tcPr>
          <w:p w:rsidR="00D87755" w:rsidRPr="004736F0" w:rsidRDefault="00D87755" w:rsidP="004736F0">
            <w:pPr>
              <w:pStyle w:val="Overskrift3"/>
              <w:rPr>
                <w:color w:val="FF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57" w:type="dxa"/>
              <w:bottom w:w="0" w:type="dxa"/>
              <w:right w:w="57" w:type="dxa"/>
            </w:tcMar>
          </w:tcPr>
          <w:p w:rsidR="00D87755" w:rsidRDefault="00D87755">
            <w:pPr>
              <w:jc w:val="center"/>
            </w:pPr>
          </w:p>
        </w:tc>
        <w:tc>
          <w:tcPr>
            <w:tcW w:w="14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tcMar>
              <w:top w:w="0" w:type="dxa"/>
              <w:left w:w="57" w:type="dxa"/>
              <w:bottom w:w="0" w:type="dxa"/>
              <w:right w:w="57" w:type="dxa"/>
            </w:tcMar>
          </w:tcPr>
          <w:p w:rsidR="00D87755" w:rsidRDefault="00D87755"/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tcMar>
              <w:top w:w="0" w:type="dxa"/>
              <w:left w:w="57" w:type="dxa"/>
              <w:bottom w:w="0" w:type="dxa"/>
              <w:right w:w="57" w:type="dxa"/>
            </w:tcMar>
          </w:tcPr>
          <w:p w:rsidR="00D87755" w:rsidRDefault="00D87755"/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tcMar>
              <w:top w:w="0" w:type="dxa"/>
              <w:left w:w="57" w:type="dxa"/>
              <w:bottom w:w="0" w:type="dxa"/>
              <w:right w:w="57" w:type="dxa"/>
            </w:tcMar>
          </w:tcPr>
          <w:p w:rsidR="00D87755" w:rsidRDefault="00D87755"/>
        </w:tc>
      </w:tr>
      <w:tr w:rsidR="00D87755" w:rsidTr="00923B9D">
        <w:trPr>
          <w:trHeight w:val="613"/>
        </w:trPr>
        <w:tc>
          <w:tcPr>
            <w:tcW w:w="484" w:type="dxa"/>
            <w:vMerge/>
            <w:vAlign w:val="center"/>
            <w:hideMark/>
          </w:tcPr>
          <w:p w:rsidR="00D87755" w:rsidRDefault="00D87755">
            <w:pPr>
              <w:spacing w:after="0"/>
              <w:rPr>
                <w:b/>
                <w:bCs/>
                <w:sz w:val="20"/>
              </w:rPr>
            </w:pPr>
          </w:p>
        </w:tc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87755" w:rsidRDefault="00D87755">
            <w:pPr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 xml:space="preserve">3: 1-4 ganger per </w:t>
            </w:r>
            <w:r>
              <w:rPr>
                <w:i/>
                <w:iCs/>
                <w:sz w:val="16"/>
                <w:szCs w:val="16"/>
              </w:rPr>
              <w:br/>
              <w:t xml:space="preserve">      år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tcMar>
              <w:top w:w="0" w:type="dxa"/>
              <w:left w:w="57" w:type="dxa"/>
              <w:bottom w:w="0" w:type="dxa"/>
              <w:right w:w="57" w:type="dxa"/>
            </w:tcMar>
          </w:tcPr>
          <w:p w:rsidR="00D87755" w:rsidRDefault="00D87755"/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tcMar>
              <w:top w:w="0" w:type="dxa"/>
              <w:left w:w="57" w:type="dxa"/>
              <w:bottom w:w="0" w:type="dxa"/>
              <w:right w:w="57" w:type="dxa"/>
            </w:tcMar>
          </w:tcPr>
          <w:p w:rsidR="00D87755" w:rsidRDefault="00D87755"/>
        </w:tc>
        <w:tc>
          <w:tcPr>
            <w:tcW w:w="14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57" w:type="dxa"/>
              <w:bottom w:w="0" w:type="dxa"/>
              <w:right w:w="57" w:type="dxa"/>
            </w:tcMar>
          </w:tcPr>
          <w:p w:rsidR="00D87755" w:rsidRDefault="00D87755"/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tcMar>
              <w:top w:w="0" w:type="dxa"/>
              <w:left w:w="57" w:type="dxa"/>
              <w:bottom w:w="0" w:type="dxa"/>
              <w:right w:w="57" w:type="dxa"/>
            </w:tcMar>
          </w:tcPr>
          <w:p w:rsidR="00D87755" w:rsidRDefault="00D87755"/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tcMar>
              <w:top w:w="0" w:type="dxa"/>
              <w:left w:w="57" w:type="dxa"/>
              <w:bottom w:w="0" w:type="dxa"/>
              <w:right w:w="57" w:type="dxa"/>
            </w:tcMar>
          </w:tcPr>
          <w:p w:rsidR="00D87755" w:rsidRDefault="00D87755">
            <w:pPr>
              <w:jc w:val="center"/>
            </w:pPr>
          </w:p>
        </w:tc>
      </w:tr>
      <w:tr w:rsidR="00D87755" w:rsidTr="00923B9D">
        <w:trPr>
          <w:trHeight w:val="349"/>
        </w:trPr>
        <w:tc>
          <w:tcPr>
            <w:tcW w:w="484" w:type="dxa"/>
            <w:vMerge/>
            <w:vAlign w:val="center"/>
            <w:hideMark/>
          </w:tcPr>
          <w:p w:rsidR="00D87755" w:rsidRDefault="00D87755">
            <w:pPr>
              <w:spacing w:after="0"/>
              <w:rPr>
                <w:b/>
                <w:bCs/>
                <w:sz w:val="20"/>
              </w:rPr>
            </w:pPr>
          </w:p>
        </w:tc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87755" w:rsidRDefault="00D87755">
            <w:pPr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2: Fra en gang per</w:t>
            </w:r>
            <w:r>
              <w:rPr>
                <w:i/>
                <w:iCs/>
                <w:sz w:val="16"/>
                <w:szCs w:val="16"/>
              </w:rPr>
              <w:br/>
              <w:t xml:space="preserve">     år til hvert 10. år</w:t>
            </w:r>
          </w:p>
        </w:tc>
        <w:tc>
          <w:tcPr>
            <w:tcW w:w="14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tcMar>
              <w:top w:w="0" w:type="dxa"/>
              <w:left w:w="57" w:type="dxa"/>
              <w:bottom w:w="0" w:type="dxa"/>
              <w:right w:w="57" w:type="dxa"/>
            </w:tcMar>
          </w:tcPr>
          <w:p w:rsidR="00D87755" w:rsidRDefault="00D87755">
            <w:pPr>
              <w:jc w:val="center"/>
            </w:pP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tcMar>
              <w:top w:w="0" w:type="dxa"/>
              <w:left w:w="57" w:type="dxa"/>
              <w:bottom w:w="0" w:type="dxa"/>
              <w:right w:w="57" w:type="dxa"/>
            </w:tcMar>
          </w:tcPr>
          <w:p w:rsidR="00D87755" w:rsidRDefault="00D87755"/>
        </w:tc>
        <w:tc>
          <w:tcPr>
            <w:tcW w:w="14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tcMar>
              <w:top w:w="0" w:type="dxa"/>
              <w:left w:w="57" w:type="dxa"/>
              <w:bottom w:w="0" w:type="dxa"/>
              <w:right w:w="57" w:type="dxa"/>
            </w:tcMar>
          </w:tcPr>
          <w:p w:rsidR="00D87755" w:rsidRDefault="00D87755"/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57" w:type="dxa"/>
              <w:bottom w:w="0" w:type="dxa"/>
              <w:right w:w="57" w:type="dxa"/>
            </w:tcMar>
          </w:tcPr>
          <w:p w:rsidR="00D87755" w:rsidRDefault="00D87755"/>
        </w:tc>
        <w:tc>
          <w:tcPr>
            <w:tcW w:w="13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tcMar>
              <w:top w:w="0" w:type="dxa"/>
              <w:left w:w="57" w:type="dxa"/>
              <w:bottom w:w="0" w:type="dxa"/>
              <w:right w:w="57" w:type="dxa"/>
            </w:tcMar>
          </w:tcPr>
          <w:p w:rsidR="00D87755" w:rsidRDefault="00D87755">
            <w:pPr>
              <w:jc w:val="center"/>
            </w:pPr>
          </w:p>
        </w:tc>
      </w:tr>
      <w:tr w:rsidR="00D87755" w:rsidTr="00923B9D">
        <w:trPr>
          <w:trHeight w:val="362"/>
        </w:trPr>
        <w:tc>
          <w:tcPr>
            <w:tcW w:w="484" w:type="dxa"/>
            <w:vMerge/>
            <w:vAlign w:val="center"/>
            <w:hideMark/>
          </w:tcPr>
          <w:p w:rsidR="00D87755" w:rsidRDefault="00D87755">
            <w:pPr>
              <w:spacing w:after="0"/>
              <w:rPr>
                <w:b/>
                <w:bCs/>
                <w:sz w:val="20"/>
              </w:rPr>
            </w:pPr>
          </w:p>
        </w:tc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87755" w:rsidRDefault="00D87755">
            <w:pPr>
              <w:rPr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 xml:space="preserve">1: Sjeldnere enn </w:t>
            </w:r>
            <w:r>
              <w:rPr>
                <w:i/>
                <w:iCs/>
                <w:sz w:val="16"/>
                <w:szCs w:val="16"/>
              </w:rPr>
              <w:br/>
              <w:t xml:space="preserve">     hvert 10.år</w:t>
            </w:r>
          </w:p>
        </w:tc>
        <w:tc>
          <w:tcPr>
            <w:tcW w:w="14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tcMar>
              <w:top w:w="0" w:type="dxa"/>
              <w:left w:w="57" w:type="dxa"/>
              <w:bottom w:w="0" w:type="dxa"/>
              <w:right w:w="57" w:type="dxa"/>
            </w:tcMar>
          </w:tcPr>
          <w:p w:rsidR="00D87755" w:rsidRDefault="00D87755"/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tcMar>
              <w:top w:w="0" w:type="dxa"/>
              <w:left w:w="57" w:type="dxa"/>
              <w:bottom w:w="0" w:type="dxa"/>
              <w:right w:w="57" w:type="dxa"/>
            </w:tcMar>
          </w:tcPr>
          <w:p w:rsidR="00D87755" w:rsidRDefault="00D87755"/>
        </w:tc>
        <w:tc>
          <w:tcPr>
            <w:tcW w:w="14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tcMar>
              <w:top w:w="0" w:type="dxa"/>
              <w:left w:w="57" w:type="dxa"/>
              <w:bottom w:w="0" w:type="dxa"/>
              <w:right w:w="57" w:type="dxa"/>
            </w:tcMar>
          </w:tcPr>
          <w:p w:rsidR="00D87755" w:rsidRDefault="00D87755"/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tcMar>
              <w:top w:w="0" w:type="dxa"/>
              <w:left w:w="57" w:type="dxa"/>
              <w:bottom w:w="0" w:type="dxa"/>
              <w:right w:w="57" w:type="dxa"/>
            </w:tcMar>
          </w:tcPr>
          <w:p w:rsidR="00D87755" w:rsidRDefault="00D87755"/>
        </w:tc>
        <w:tc>
          <w:tcPr>
            <w:tcW w:w="13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57" w:type="dxa"/>
              <w:bottom w:w="0" w:type="dxa"/>
              <w:right w:w="57" w:type="dxa"/>
            </w:tcMar>
          </w:tcPr>
          <w:p w:rsidR="00D87755" w:rsidRDefault="00D87755"/>
        </w:tc>
      </w:tr>
    </w:tbl>
    <w:p w:rsidR="009F763A" w:rsidRDefault="00436CED" w:rsidP="00436CED">
      <w:r>
        <w:t>Risikomatrisen gir en presentasjon over hvilken risiko hver enkelt hendelse er vurdert å ha.</w:t>
      </w:r>
      <w:r w:rsidRPr="00AE4375">
        <w:t xml:space="preserve"> </w:t>
      </w:r>
      <w:r>
        <w:t xml:space="preserve">Hendelser som etter en risikovurdering havner på rødt </w:t>
      </w:r>
      <w:r w:rsidR="00C35331">
        <w:t xml:space="preserve">eller gult skal </w:t>
      </w:r>
      <w:r w:rsidR="009F763A">
        <w:t xml:space="preserve">eller bør følges opp med tiltak. </w:t>
      </w:r>
      <w:r w:rsidR="00946987">
        <w:t>Det er viktig at en har med seg det som er påregnelig i et arbeid.</w:t>
      </w:r>
    </w:p>
    <w:p w:rsidR="00436CED" w:rsidRPr="00436CED" w:rsidRDefault="00436CED" w:rsidP="00436CED">
      <w:pPr>
        <w:pStyle w:val="Overskrift2"/>
        <w:keepLines w:val="0"/>
        <w:numPr>
          <w:ilvl w:val="1"/>
          <w:numId w:val="3"/>
        </w:numPr>
        <w:spacing w:before="0" w:line="240" w:lineRule="auto"/>
      </w:pPr>
      <w:bookmarkStart w:id="22" w:name="_Toc361058626"/>
      <w:bookmarkStart w:id="23" w:name="_Toc412718400"/>
      <w:r>
        <w:t>Analysegruppe</w:t>
      </w:r>
      <w:bookmarkEnd w:id="22"/>
      <w:bookmarkEnd w:id="23"/>
    </w:p>
    <w:p w:rsidR="003C4C36" w:rsidRPr="003C4C36" w:rsidRDefault="00727D4F" w:rsidP="003C4C36">
      <w:r>
        <w:t>Ledelsen gjennomfører revideringer og videre oppfølging</w:t>
      </w:r>
      <w:r w:rsidR="004736F0">
        <w:br w:type="page"/>
      </w:r>
    </w:p>
    <w:p w:rsidR="00436CED" w:rsidRDefault="00436CED" w:rsidP="00436CED">
      <w:pPr>
        <w:pStyle w:val="Overskrift1"/>
        <w:keepLines w:val="0"/>
        <w:numPr>
          <w:ilvl w:val="0"/>
          <w:numId w:val="3"/>
        </w:numPr>
        <w:spacing w:before="0" w:after="0" w:line="240" w:lineRule="auto"/>
      </w:pPr>
      <w:r>
        <w:lastRenderedPageBreak/>
        <w:t xml:space="preserve"> </w:t>
      </w:r>
      <w:bookmarkStart w:id="24" w:name="_Toc361058627"/>
      <w:bookmarkStart w:id="25" w:name="_Toc412718401"/>
      <w:r>
        <w:t>Beskrivelse av</w:t>
      </w:r>
      <w:r w:rsidR="009F763A">
        <w:t xml:space="preserve"> </w:t>
      </w:r>
      <w:bookmarkEnd w:id="24"/>
      <w:r w:rsidR="009E1239">
        <w:t>Tastarustå skole sin beliggenhet</w:t>
      </w:r>
      <w:bookmarkEnd w:id="25"/>
    </w:p>
    <w:p w:rsidR="009E1239" w:rsidRPr="009E1239" w:rsidRDefault="009E1239" w:rsidP="009E1239">
      <w:pPr>
        <w:pStyle w:val="Listeavsnitt"/>
        <w:ind w:left="432"/>
        <w:rPr>
          <w:b/>
          <w:bCs/>
          <w:lang w:val="nb-NO"/>
        </w:rPr>
      </w:pPr>
      <w:r w:rsidRPr="009E1239">
        <w:rPr>
          <w:b/>
          <w:bCs/>
          <w:lang w:val="nb-NO"/>
        </w:rPr>
        <w:t xml:space="preserve">Beskrivelse: </w:t>
      </w:r>
    </w:p>
    <w:p w:rsidR="009E1239" w:rsidRPr="009E1239" w:rsidRDefault="000D12A3" w:rsidP="009E1239">
      <w:pPr>
        <w:pStyle w:val="Listeavsnitt"/>
        <w:ind w:left="432"/>
        <w:rPr>
          <w:bCs/>
          <w:lang w:val="nb-NO"/>
        </w:rPr>
      </w:pPr>
      <w:r>
        <w:rPr>
          <w:bCs/>
          <w:lang w:val="nb-NO"/>
        </w:rPr>
        <w:t xml:space="preserve">Skolen er </w:t>
      </w:r>
      <w:r w:rsidR="0021059B">
        <w:rPr>
          <w:bCs/>
          <w:lang w:val="nb-NO"/>
        </w:rPr>
        <w:t>fra august</w:t>
      </w:r>
      <w:r>
        <w:rPr>
          <w:bCs/>
          <w:lang w:val="nb-NO"/>
        </w:rPr>
        <w:t xml:space="preserve"> 201</w:t>
      </w:r>
      <w:r w:rsidR="0021059B">
        <w:rPr>
          <w:bCs/>
          <w:lang w:val="nb-NO"/>
        </w:rPr>
        <w:t>4</w:t>
      </w:r>
      <w:r>
        <w:rPr>
          <w:bCs/>
          <w:lang w:val="nb-NO"/>
        </w:rPr>
        <w:t xml:space="preserve"> en 8</w:t>
      </w:r>
      <w:r w:rsidR="009E1239" w:rsidRPr="009E1239">
        <w:rPr>
          <w:bCs/>
          <w:lang w:val="nb-NO"/>
        </w:rPr>
        <w:t xml:space="preserve">.- 10.trinnsskole med Særskilt tilrettelagt opplæringstilbud. </w:t>
      </w:r>
    </w:p>
    <w:p w:rsidR="000D12A3" w:rsidRDefault="000D12A3" w:rsidP="009E1239">
      <w:pPr>
        <w:pStyle w:val="Listeavsnitt"/>
        <w:ind w:left="432"/>
        <w:rPr>
          <w:b/>
          <w:bCs/>
          <w:lang w:val="nb-NO"/>
        </w:rPr>
      </w:pPr>
    </w:p>
    <w:p w:rsidR="009E1239" w:rsidRPr="009E1239" w:rsidRDefault="009E1239" w:rsidP="009E1239">
      <w:pPr>
        <w:pStyle w:val="Listeavsnitt"/>
        <w:ind w:left="432"/>
        <w:rPr>
          <w:b/>
          <w:bCs/>
          <w:lang w:val="nb-NO"/>
        </w:rPr>
      </w:pPr>
      <w:r w:rsidRPr="009E1239">
        <w:rPr>
          <w:b/>
          <w:bCs/>
          <w:lang w:val="nb-NO"/>
        </w:rPr>
        <w:t>Kart over Tastarustå skole</w:t>
      </w:r>
    </w:p>
    <w:p w:rsidR="009E1239" w:rsidRPr="009E1239" w:rsidRDefault="00B44BB2" w:rsidP="009E1239">
      <w:pPr>
        <w:pStyle w:val="Listeavsnitt"/>
        <w:ind w:left="432"/>
        <w:rPr>
          <w:b/>
          <w:bCs/>
          <w:lang w:val="nb-NO"/>
        </w:rPr>
      </w:pPr>
      <w:hyperlink r:id="rId12" w:history="1">
        <w:r w:rsidR="009E1239" w:rsidRPr="009E1239">
          <w:rPr>
            <w:rStyle w:val="Hyperkobling"/>
            <w:b/>
            <w:bCs/>
            <w:lang w:val="nb-NO"/>
          </w:rPr>
          <w:t>http://kart.finn.no/?lng=5.69198&amp;lat=58.98644&amp;zoom=14&amp;mapType=normap&amp;markers=5.69198,58.98644,r,Tastarust%C3%AF%C2%BF%C2%BD+Skole</w:t>
        </w:r>
      </w:hyperlink>
    </w:p>
    <w:p w:rsidR="009E1239" w:rsidRPr="009E1239" w:rsidRDefault="009E1239" w:rsidP="009E1239">
      <w:pPr>
        <w:pStyle w:val="Listeavsnitt"/>
        <w:spacing w:before="100" w:beforeAutospacing="1" w:after="100" w:afterAutospacing="1"/>
        <w:ind w:left="432"/>
        <w:rPr>
          <w:rFonts w:ascii="Times New Roman" w:hAnsi="Times New Roman"/>
          <w:sz w:val="24"/>
          <w:szCs w:val="24"/>
        </w:rPr>
      </w:pPr>
      <w:proofErr w:type="spellStart"/>
      <w:r w:rsidRPr="009E1239">
        <w:rPr>
          <w:rFonts w:ascii="Times New Roman" w:hAnsi="Times New Roman"/>
          <w:b/>
          <w:bCs/>
          <w:sz w:val="24"/>
          <w:szCs w:val="24"/>
        </w:rPr>
        <w:t>Situasjonsplan</w:t>
      </w:r>
      <w:proofErr w:type="spellEnd"/>
      <w:r w:rsidRPr="009E1239">
        <w:rPr>
          <w:rFonts w:ascii="Times New Roman" w:hAnsi="Times New Roman"/>
          <w:b/>
          <w:bCs/>
          <w:sz w:val="24"/>
          <w:szCs w:val="24"/>
        </w:rPr>
        <w:t xml:space="preserve"> over </w:t>
      </w:r>
      <w:proofErr w:type="spellStart"/>
      <w:r w:rsidRPr="009E1239">
        <w:rPr>
          <w:rFonts w:ascii="Times New Roman" w:hAnsi="Times New Roman"/>
          <w:b/>
          <w:bCs/>
          <w:sz w:val="24"/>
          <w:szCs w:val="24"/>
        </w:rPr>
        <w:t>skolen</w:t>
      </w:r>
      <w:proofErr w:type="spellEnd"/>
      <w:r w:rsidRPr="009E1239">
        <w:rPr>
          <w:rFonts w:ascii="Times New Roman" w:hAnsi="Times New Roman"/>
          <w:b/>
          <w:bCs/>
          <w:sz w:val="24"/>
          <w:szCs w:val="24"/>
        </w:rPr>
        <w:t xml:space="preserve">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10"/>
      </w:tblGrid>
      <w:tr w:rsidR="009E1239" w:rsidRPr="002E4CFE" w:rsidTr="009E1239">
        <w:trPr>
          <w:tblCellSpacing w:w="15" w:type="dxa"/>
        </w:trPr>
        <w:tc>
          <w:tcPr>
            <w:tcW w:w="0" w:type="auto"/>
            <w:vAlign w:val="center"/>
            <w:hideMark/>
          </w:tcPr>
          <w:p w:rsidR="009E1239" w:rsidRPr="002E4CFE" w:rsidRDefault="009E1239" w:rsidP="009E1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4C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2A50C4C" wp14:editId="00D58EBD">
                  <wp:extent cx="3692106" cy="3568118"/>
                  <wp:effectExtent l="0" t="0" r="3810" b="0"/>
                  <wp:docPr id="11" name="gimage" descr="http://www.skoleanlegg.utdanningsdirektoratet.no/image/1463/1/146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mage" descr="http://www.skoleanlegg.utdanningsdirektoratet.no/image/1463/1/146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1837" cy="3567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1239" w:rsidRPr="009E1239" w:rsidRDefault="009E1239" w:rsidP="009E1239">
      <w:pPr>
        <w:pStyle w:val="Listeavsnitt"/>
        <w:spacing w:before="100" w:beforeAutospacing="1" w:after="100" w:afterAutospacing="1"/>
        <w:ind w:left="432"/>
        <w:rPr>
          <w:rFonts w:ascii="Times New Roman" w:hAnsi="Times New Roman"/>
          <w:sz w:val="24"/>
          <w:szCs w:val="24"/>
        </w:rPr>
      </w:pPr>
      <w:r w:rsidRPr="009E1239">
        <w:rPr>
          <w:rFonts w:ascii="Times New Roman" w:hAnsi="Times New Roman"/>
          <w:sz w:val="24"/>
          <w:szCs w:val="24"/>
        </w:rPr>
        <w:t> 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0"/>
      </w:tblGrid>
      <w:tr w:rsidR="009E1239" w:rsidRPr="002E4CFE" w:rsidTr="009E1239">
        <w:trPr>
          <w:tblCellSpacing w:w="15" w:type="dxa"/>
        </w:trPr>
        <w:tc>
          <w:tcPr>
            <w:tcW w:w="0" w:type="auto"/>
            <w:vAlign w:val="center"/>
            <w:hideMark/>
          </w:tcPr>
          <w:p w:rsidR="009E1239" w:rsidRPr="002E4CFE" w:rsidRDefault="009E1239" w:rsidP="009E1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4CF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9E1239" w:rsidRPr="009E1239" w:rsidRDefault="009E1239" w:rsidP="009E1239">
      <w:pPr>
        <w:pStyle w:val="Listeavsnitt"/>
        <w:numPr>
          <w:ilvl w:val="0"/>
          <w:numId w:val="3"/>
        </w:numPr>
        <w:spacing w:after="0"/>
        <w:rPr>
          <w:rFonts w:ascii="Times New Roman" w:hAnsi="Times New Roman"/>
          <w:vanish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90"/>
      </w:tblGrid>
      <w:tr w:rsidR="009E1239" w:rsidRPr="002E4CFE" w:rsidTr="009E1239">
        <w:trPr>
          <w:tblCellSpacing w:w="15" w:type="dxa"/>
        </w:trPr>
        <w:tc>
          <w:tcPr>
            <w:tcW w:w="0" w:type="auto"/>
            <w:vAlign w:val="center"/>
            <w:hideMark/>
          </w:tcPr>
          <w:p w:rsidR="009E1239" w:rsidRPr="002E4CFE" w:rsidRDefault="009E1239" w:rsidP="009E1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4C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BD194F2" wp14:editId="524BC8CD">
                  <wp:extent cx="3038475" cy="1971675"/>
                  <wp:effectExtent l="0" t="0" r="9525" b="9525"/>
                  <wp:docPr id="12" name="gimage" descr="http://www.skoleanlegg.utdanningsdirektoratet.no/image/1465/1/146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mage" descr="http://www.skoleanlegg.utdanningsdirektoratet.no/image/1465/1/146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1239" w:rsidRPr="00B44BB2" w:rsidRDefault="009E1239" w:rsidP="00B44BB2">
      <w:pPr>
        <w:pStyle w:val="Listeavsnitt"/>
        <w:spacing w:before="100" w:beforeAutospacing="1" w:after="100" w:afterAutospacing="1"/>
        <w:ind w:left="432"/>
        <w:rPr>
          <w:rFonts w:ascii="Times New Roman" w:hAnsi="Times New Roman"/>
          <w:sz w:val="24"/>
          <w:szCs w:val="24"/>
          <w:lang w:val="nb-NO"/>
        </w:rPr>
      </w:pPr>
      <w:r w:rsidRPr="009E1239">
        <w:rPr>
          <w:rFonts w:ascii="Times New Roman" w:hAnsi="Times New Roman"/>
          <w:sz w:val="24"/>
          <w:szCs w:val="24"/>
          <w:lang w:val="nb-NO"/>
        </w:rPr>
        <w:t xml:space="preserve">Skolen er kodet med farger. </w:t>
      </w:r>
      <w:r w:rsidR="006420E8">
        <w:rPr>
          <w:rFonts w:ascii="Times New Roman" w:hAnsi="Times New Roman"/>
          <w:sz w:val="24"/>
          <w:szCs w:val="24"/>
          <w:lang w:val="nb-NO"/>
        </w:rPr>
        <w:t xml:space="preserve">Gul fløy: 1.etg Stolt og </w:t>
      </w:r>
      <w:proofErr w:type="spellStart"/>
      <w:r w:rsidR="006420E8">
        <w:rPr>
          <w:rFonts w:ascii="Times New Roman" w:hAnsi="Times New Roman"/>
          <w:sz w:val="24"/>
          <w:szCs w:val="24"/>
          <w:lang w:val="nb-NO"/>
        </w:rPr>
        <w:t>Underetg</w:t>
      </w:r>
      <w:proofErr w:type="spellEnd"/>
      <w:r w:rsidR="002767B9">
        <w:rPr>
          <w:rFonts w:ascii="Times New Roman" w:hAnsi="Times New Roman"/>
          <w:sz w:val="24"/>
          <w:szCs w:val="24"/>
          <w:lang w:val="nb-NO"/>
        </w:rPr>
        <w:t>, 20</w:t>
      </w:r>
      <w:r w:rsidR="00B44BB2">
        <w:rPr>
          <w:rFonts w:ascii="Times New Roman" w:hAnsi="Times New Roman"/>
          <w:sz w:val="24"/>
          <w:szCs w:val="24"/>
          <w:lang w:val="nb-NO"/>
        </w:rPr>
        <w:t>20-21</w:t>
      </w:r>
      <w:r w:rsidR="002767B9">
        <w:rPr>
          <w:rFonts w:ascii="Times New Roman" w:hAnsi="Times New Roman"/>
          <w:sz w:val="24"/>
          <w:szCs w:val="24"/>
          <w:lang w:val="nb-NO"/>
        </w:rPr>
        <w:t xml:space="preserve">: </w:t>
      </w:r>
      <w:r w:rsidR="00B44BB2">
        <w:rPr>
          <w:rFonts w:ascii="Times New Roman" w:hAnsi="Times New Roman"/>
          <w:sz w:val="24"/>
          <w:szCs w:val="24"/>
          <w:lang w:val="nb-NO"/>
        </w:rPr>
        <w:t>8</w:t>
      </w:r>
      <w:r w:rsidR="002767B9">
        <w:rPr>
          <w:rFonts w:ascii="Times New Roman" w:hAnsi="Times New Roman"/>
          <w:sz w:val="24"/>
          <w:szCs w:val="24"/>
          <w:lang w:val="nb-NO"/>
        </w:rPr>
        <w:t>.trinn</w:t>
      </w:r>
      <w:r w:rsidRPr="009E1239">
        <w:rPr>
          <w:rFonts w:ascii="Times New Roman" w:hAnsi="Times New Roman"/>
          <w:sz w:val="24"/>
          <w:szCs w:val="24"/>
          <w:lang w:val="nb-NO"/>
        </w:rPr>
        <w:t xml:space="preserve">, og vinkelrett på denne holder </w:t>
      </w:r>
      <w:r w:rsidR="00B44BB2">
        <w:rPr>
          <w:rFonts w:ascii="Times New Roman" w:hAnsi="Times New Roman"/>
          <w:sz w:val="24"/>
          <w:szCs w:val="24"/>
          <w:lang w:val="nb-NO"/>
        </w:rPr>
        <w:t xml:space="preserve">resten av 8. trinn + </w:t>
      </w:r>
      <w:r w:rsidR="00621224">
        <w:rPr>
          <w:rFonts w:ascii="Times New Roman" w:hAnsi="Times New Roman"/>
          <w:sz w:val="24"/>
          <w:szCs w:val="24"/>
          <w:lang w:val="nb-NO"/>
        </w:rPr>
        <w:t>9</w:t>
      </w:r>
      <w:r w:rsidR="002767B9">
        <w:rPr>
          <w:rFonts w:ascii="Times New Roman" w:hAnsi="Times New Roman"/>
          <w:sz w:val="24"/>
          <w:szCs w:val="24"/>
          <w:lang w:val="nb-NO"/>
        </w:rPr>
        <w:t xml:space="preserve">.trinn </w:t>
      </w:r>
      <w:proofErr w:type="gramStart"/>
      <w:r w:rsidR="002767B9">
        <w:rPr>
          <w:rFonts w:ascii="Times New Roman" w:hAnsi="Times New Roman"/>
          <w:sz w:val="24"/>
          <w:szCs w:val="24"/>
          <w:lang w:val="nb-NO"/>
        </w:rPr>
        <w:t xml:space="preserve">( </w:t>
      </w:r>
      <w:proofErr w:type="spellStart"/>
      <w:r w:rsidR="002767B9">
        <w:rPr>
          <w:rFonts w:ascii="Times New Roman" w:hAnsi="Times New Roman"/>
          <w:sz w:val="24"/>
          <w:szCs w:val="24"/>
          <w:lang w:val="nb-NO"/>
        </w:rPr>
        <w:t>underetg</w:t>
      </w:r>
      <w:proofErr w:type="spellEnd"/>
      <w:proofErr w:type="gramEnd"/>
      <w:r w:rsidR="002767B9">
        <w:rPr>
          <w:rFonts w:ascii="Times New Roman" w:hAnsi="Times New Roman"/>
          <w:sz w:val="24"/>
          <w:szCs w:val="24"/>
          <w:lang w:val="nb-NO"/>
        </w:rPr>
        <w:t xml:space="preserve">) og 1.etg </w:t>
      </w:r>
      <w:r w:rsidR="00B44BB2">
        <w:rPr>
          <w:rFonts w:ascii="Times New Roman" w:hAnsi="Times New Roman"/>
          <w:sz w:val="24"/>
          <w:szCs w:val="24"/>
          <w:lang w:val="nb-NO"/>
        </w:rPr>
        <w:t>10</w:t>
      </w:r>
      <w:r w:rsidR="002767B9">
        <w:rPr>
          <w:rFonts w:ascii="Times New Roman" w:hAnsi="Times New Roman"/>
          <w:sz w:val="24"/>
          <w:szCs w:val="24"/>
          <w:lang w:val="nb-NO"/>
        </w:rPr>
        <w:t>.trinn</w:t>
      </w:r>
      <w:r w:rsidRPr="009E1239">
        <w:rPr>
          <w:rFonts w:ascii="Times New Roman" w:hAnsi="Times New Roman"/>
          <w:sz w:val="24"/>
          <w:szCs w:val="24"/>
          <w:lang w:val="nb-NO"/>
        </w:rPr>
        <w:t xml:space="preserve"> til i en rød fløy.</w:t>
      </w:r>
      <w:r w:rsidR="002767B9">
        <w:rPr>
          <w:rFonts w:ascii="Times New Roman" w:hAnsi="Times New Roman"/>
          <w:sz w:val="24"/>
          <w:szCs w:val="24"/>
          <w:lang w:val="nb-NO"/>
        </w:rPr>
        <w:t xml:space="preserve"> </w:t>
      </w:r>
    </w:p>
    <w:p w:rsidR="00621224" w:rsidRDefault="00621224" w:rsidP="009E1239">
      <w:pPr>
        <w:pStyle w:val="Listeavsnitt"/>
        <w:ind w:left="432"/>
        <w:rPr>
          <w:b/>
          <w:bCs/>
          <w:lang w:val="nb-NO"/>
        </w:rPr>
      </w:pPr>
    </w:p>
    <w:p w:rsidR="00621224" w:rsidRDefault="00621224" w:rsidP="009E1239">
      <w:pPr>
        <w:pStyle w:val="Listeavsnitt"/>
        <w:ind w:left="432"/>
        <w:rPr>
          <w:b/>
          <w:bCs/>
          <w:lang w:val="nb-NO"/>
        </w:rPr>
      </w:pPr>
    </w:p>
    <w:p w:rsidR="00621224" w:rsidRDefault="00621224" w:rsidP="009E1239">
      <w:pPr>
        <w:pStyle w:val="Listeavsnitt"/>
        <w:ind w:left="432"/>
        <w:rPr>
          <w:b/>
          <w:bCs/>
          <w:lang w:val="nb-NO"/>
        </w:rPr>
      </w:pPr>
    </w:p>
    <w:p w:rsidR="00621224" w:rsidRDefault="00621224" w:rsidP="009E1239">
      <w:pPr>
        <w:pStyle w:val="Listeavsnitt"/>
        <w:ind w:left="432"/>
        <w:rPr>
          <w:b/>
          <w:bCs/>
          <w:lang w:val="nb-NO"/>
        </w:rPr>
      </w:pPr>
    </w:p>
    <w:p w:rsidR="00621224" w:rsidRDefault="00621224" w:rsidP="009E1239">
      <w:pPr>
        <w:pStyle w:val="Listeavsnitt"/>
        <w:ind w:left="432"/>
        <w:rPr>
          <w:b/>
          <w:bCs/>
          <w:lang w:val="nb-NO"/>
        </w:rPr>
      </w:pPr>
      <w:r>
        <w:rPr>
          <w:noProof/>
        </w:rPr>
        <w:drawing>
          <wp:inline distT="0" distB="0" distL="0" distR="0" wp14:anchorId="0FC7FF35" wp14:editId="65238400">
            <wp:extent cx="5759450" cy="4453255"/>
            <wp:effectExtent l="0" t="0" r="0" b="4445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224" w:rsidRDefault="00621224" w:rsidP="009E1239">
      <w:pPr>
        <w:pStyle w:val="Listeavsnitt"/>
        <w:ind w:left="432"/>
        <w:rPr>
          <w:b/>
          <w:bCs/>
          <w:lang w:val="nb-NO"/>
        </w:rPr>
      </w:pPr>
    </w:p>
    <w:p w:rsidR="00621224" w:rsidRDefault="00621224" w:rsidP="009E1239">
      <w:pPr>
        <w:pStyle w:val="Listeavsnitt"/>
        <w:ind w:left="432"/>
        <w:rPr>
          <w:b/>
          <w:bCs/>
          <w:lang w:val="nb-NO"/>
        </w:rPr>
      </w:pPr>
    </w:p>
    <w:p w:rsidR="00621224" w:rsidRDefault="00621224" w:rsidP="009E1239">
      <w:pPr>
        <w:pStyle w:val="Listeavsnitt"/>
        <w:ind w:left="432"/>
        <w:rPr>
          <w:b/>
          <w:bCs/>
          <w:lang w:val="nb-NO"/>
        </w:rPr>
      </w:pPr>
    </w:p>
    <w:p w:rsidR="00621224" w:rsidRDefault="00621224" w:rsidP="009E1239">
      <w:pPr>
        <w:pStyle w:val="Listeavsnitt"/>
        <w:ind w:left="432"/>
        <w:rPr>
          <w:b/>
          <w:bCs/>
          <w:lang w:val="nb-NO"/>
        </w:rPr>
      </w:pPr>
    </w:p>
    <w:p w:rsidR="00621224" w:rsidRDefault="00621224" w:rsidP="009E1239">
      <w:pPr>
        <w:pStyle w:val="Listeavsnitt"/>
        <w:ind w:left="432"/>
        <w:rPr>
          <w:b/>
          <w:bCs/>
          <w:lang w:val="nb-NO"/>
        </w:rPr>
      </w:pPr>
    </w:p>
    <w:p w:rsidR="00621224" w:rsidRDefault="00621224" w:rsidP="009E1239">
      <w:pPr>
        <w:pStyle w:val="Listeavsnitt"/>
        <w:ind w:left="432"/>
        <w:rPr>
          <w:b/>
          <w:bCs/>
          <w:lang w:val="nb-NO"/>
        </w:rPr>
      </w:pPr>
    </w:p>
    <w:p w:rsidR="00621224" w:rsidRDefault="00621224" w:rsidP="009E1239">
      <w:pPr>
        <w:pStyle w:val="Listeavsnitt"/>
        <w:ind w:left="432"/>
        <w:rPr>
          <w:b/>
          <w:bCs/>
          <w:lang w:val="nb-NO"/>
        </w:rPr>
      </w:pPr>
    </w:p>
    <w:p w:rsidR="00621224" w:rsidRDefault="00621224" w:rsidP="009E1239">
      <w:pPr>
        <w:pStyle w:val="Listeavsnitt"/>
        <w:ind w:left="432"/>
        <w:rPr>
          <w:b/>
          <w:bCs/>
          <w:lang w:val="nb-NO"/>
        </w:rPr>
      </w:pPr>
    </w:p>
    <w:p w:rsidR="00621224" w:rsidRDefault="00621224" w:rsidP="009E1239">
      <w:pPr>
        <w:pStyle w:val="Listeavsnitt"/>
        <w:ind w:left="432"/>
        <w:rPr>
          <w:b/>
          <w:bCs/>
          <w:lang w:val="nb-NO"/>
        </w:rPr>
      </w:pPr>
    </w:p>
    <w:p w:rsidR="00621224" w:rsidRDefault="00621224" w:rsidP="009E1239">
      <w:pPr>
        <w:pStyle w:val="Listeavsnitt"/>
        <w:ind w:left="432"/>
        <w:rPr>
          <w:b/>
          <w:bCs/>
          <w:lang w:val="nb-NO"/>
        </w:rPr>
      </w:pPr>
    </w:p>
    <w:p w:rsidR="00621224" w:rsidRDefault="00621224" w:rsidP="009E1239">
      <w:pPr>
        <w:pStyle w:val="Listeavsnitt"/>
        <w:ind w:left="432"/>
        <w:rPr>
          <w:b/>
          <w:bCs/>
          <w:lang w:val="nb-NO"/>
        </w:rPr>
      </w:pPr>
    </w:p>
    <w:p w:rsidR="00621224" w:rsidRDefault="00621224" w:rsidP="009E1239">
      <w:pPr>
        <w:pStyle w:val="Listeavsnitt"/>
        <w:ind w:left="432"/>
        <w:rPr>
          <w:b/>
          <w:bCs/>
          <w:lang w:val="nb-NO"/>
        </w:rPr>
      </w:pPr>
    </w:p>
    <w:p w:rsidR="00621224" w:rsidRDefault="00621224" w:rsidP="009E1239">
      <w:pPr>
        <w:pStyle w:val="Listeavsnitt"/>
        <w:ind w:left="432"/>
        <w:rPr>
          <w:b/>
          <w:bCs/>
          <w:lang w:val="nb-NO"/>
        </w:rPr>
      </w:pPr>
    </w:p>
    <w:p w:rsidR="00621224" w:rsidRDefault="00621224" w:rsidP="009E1239">
      <w:pPr>
        <w:pStyle w:val="Listeavsnitt"/>
        <w:ind w:left="432"/>
        <w:rPr>
          <w:b/>
          <w:bCs/>
          <w:lang w:val="nb-NO"/>
        </w:rPr>
      </w:pPr>
    </w:p>
    <w:p w:rsidR="00621224" w:rsidRDefault="00621224" w:rsidP="009E1239">
      <w:pPr>
        <w:pStyle w:val="Listeavsnitt"/>
        <w:ind w:left="432"/>
        <w:rPr>
          <w:b/>
          <w:bCs/>
          <w:lang w:val="nb-NO"/>
        </w:rPr>
      </w:pPr>
    </w:p>
    <w:p w:rsidR="00621224" w:rsidRDefault="00621224" w:rsidP="009E1239">
      <w:pPr>
        <w:pStyle w:val="Listeavsnitt"/>
        <w:ind w:left="432"/>
        <w:rPr>
          <w:b/>
          <w:bCs/>
          <w:lang w:val="nb-NO"/>
        </w:rPr>
      </w:pPr>
    </w:p>
    <w:p w:rsidR="00621224" w:rsidRDefault="00621224" w:rsidP="009E1239">
      <w:pPr>
        <w:pStyle w:val="Listeavsnitt"/>
        <w:ind w:left="432"/>
        <w:rPr>
          <w:b/>
          <w:bCs/>
          <w:lang w:val="nb-NO"/>
        </w:rPr>
      </w:pPr>
    </w:p>
    <w:p w:rsidR="00621224" w:rsidRDefault="00621224" w:rsidP="009E1239">
      <w:pPr>
        <w:pStyle w:val="Listeavsnitt"/>
        <w:ind w:left="432"/>
        <w:rPr>
          <w:b/>
          <w:bCs/>
          <w:lang w:val="nb-NO"/>
        </w:rPr>
      </w:pPr>
    </w:p>
    <w:p w:rsidR="00621224" w:rsidRDefault="00621224" w:rsidP="009E1239">
      <w:pPr>
        <w:pStyle w:val="Listeavsnitt"/>
        <w:ind w:left="432"/>
        <w:rPr>
          <w:b/>
          <w:bCs/>
          <w:lang w:val="nb-NO"/>
        </w:rPr>
      </w:pPr>
    </w:p>
    <w:p w:rsidR="00621224" w:rsidRDefault="00621224" w:rsidP="009E1239">
      <w:pPr>
        <w:pStyle w:val="Listeavsnitt"/>
        <w:ind w:left="432"/>
        <w:rPr>
          <w:b/>
          <w:bCs/>
          <w:lang w:val="nb-NO"/>
        </w:rPr>
      </w:pPr>
    </w:p>
    <w:p w:rsidR="00621224" w:rsidRDefault="00621224" w:rsidP="009E1239">
      <w:pPr>
        <w:pStyle w:val="Listeavsnitt"/>
        <w:ind w:left="432"/>
        <w:rPr>
          <w:b/>
          <w:bCs/>
          <w:lang w:val="nb-NO"/>
        </w:rPr>
      </w:pPr>
    </w:p>
    <w:p w:rsidR="00C82B8D" w:rsidRPr="00621224" w:rsidRDefault="00C82B8D" w:rsidP="00621224">
      <w:pPr>
        <w:rPr>
          <w:b/>
          <w:bCs/>
        </w:rPr>
      </w:pPr>
      <w:r w:rsidRPr="00621224">
        <w:rPr>
          <w:b/>
          <w:bCs/>
        </w:rPr>
        <w:lastRenderedPageBreak/>
        <w:t>Underetasje</w:t>
      </w:r>
    </w:p>
    <w:p w:rsidR="00C82B8D" w:rsidRDefault="00C82B8D" w:rsidP="009E1239">
      <w:pPr>
        <w:pStyle w:val="Listeavsnitt"/>
        <w:ind w:left="432"/>
        <w:rPr>
          <w:b/>
          <w:bCs/>
          <w:lang w:val="nb-NO"/>
        </w:rPr>
      </w:pPr>
      <w:r>
        <w:rPr>
          <w:noProof/>
        </w:rPr>
        <w:drawing>
          <wp:inline distT="0" distB="0" distL="0" distR="0" wp14:anchorId="110A882D" wp14:editId="1E4F1F61">
            <wp:extent cx="6026150" cy="8285126"/>
            <wp:effectExtent l="0" t="0" r="0" b="1905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30640" cy="8291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B8D" w:rsidRDefault="00C82B8D" w:rsidP="009E1239">
      <w:pPr>
        <w:pStyle w:val="Listeavsnitt"/>
        <w:ind w:left="432"/>
        <w:rPr>
          <w:b/>
          <w:bCs/>
          <w:lang w:val="nb-NO"/>
        </w:rPr>
      </w:pPr>
    </w:p>
    <w:p w:rsidR="00C82B8D" w:rsidRPr="00C82B8D" w:rsidRDefault="00C82B8D" w:rsidP="00C82B8D">
      <w:pPr>
        <w:rPr>
          <w:b/>
          <w:bCs/>
        </w:rPr>
      </w:pPr>
      <w:r w:rsidRPr="00C82B8D">
        <w:rPr>
          <w:b/>
          <w:bCs/>
        </w:rPr>
        <w:lastRenderedPageBreak/>
        <w:t>1.etasje</w:t>
      </w:r>
    </w:p>
    <w:p w:rsidR="00C82B8D" w:rsidRDefault="00C82B8D" w:rsidP="009E1239">
      <w:pPr>
        <w:pStyle w:val="Listeavsnitt"/>
        <w:ind w:left="432"/>
        <w:rPr>
          <w:b/>
          <w:bCs/>
          <w:lang w:val="nb-NO"/>
        </w:rPr>
      </w:pPr>
      <w:r>
        <w:rPr>
          <w:noProof/>
        </w:rPr>
        <w:drawing>
          <wp:inline distT="0" distB="0" distL="0" distR="0" wp14:anchorId="26CFD759" wp14:editId="6019BF59">
            <wp:extent cx="6173806" cy="8496300"/>
            <wp:effectExtent l="0" t="0" r="0" b="0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77276" cy="8501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B8D" w:rsidRDefault="00C82B8D" w:rsidP="009E1239">
      <w:pPr>
        <w:pStyle w:val="Listeavsnitt"/>
        <w:ind w:left="432"/>
        <w:rPr>
          <w:b/>
          <w:bCs/>
          <w:lang w:val="nb-NO"/>
        </w:rPr>
      </w:pPr>
    </w:p>
    <w:p w:rsidR="009E1239" w:rsidRPr="00C82B8D" w:rsidRDefault="009E1239" w:rsidP="00C82B8D">
      <w:pPr>
        <w:rPr>
          <w:b/>
          <w:bCs/>
        </w:rPr>
      </w:pPr>
    </w:p>
    <w:p w:rsidR="009E1239" w:rsidRPr="009E1239" w:rsidRDefault="009E1239" w:rsidP="009E1239">
      <w:pPr>
        <w:pStyle w:val="Listeavsnitt"/>
        <w:spacing w:before="100" w:beforeAutospacing="1" w:after="100" w:afterAutospacing="1"/>
        <w:ind w:left="432"/>
        <w:rPr>
          <w:rFonts w:ascii="Times New Roman" w:hAnsi="Times New Roman"/>
          <w:sz w:val="24"/>
          <w:szCs w:val="24"/>
        </w:rPr>
      </w:pPr>
      <w:proofErr w:type="spellStart"/>
      <w:r w:rsidRPr="009E1239">
        <w:rPr>
          <w:rFonts w:ascii="Times New Roman" w:hAnsi="Times New Roman"/>
          <w:b/>
          <w:bCs/>
          <w:sz w:val="24"/>
          <w:szCs w:val="24"/>
        </w:rPr>
        <w:t>Snitt</w:t>
      </w:r>
      <w:proofErr w:type="spellEnd"/>
    </w:p>
    <w:p w:rsidR="009E1239" w:rsidRPr="009E1239" w:rsidRDefault="009E1239" w:rsidP="009E1239">
      <w:pPr>
        <w:pStyle w:val="Listeavsnitt"/>
        <w:spacing w:before="100" w:beforeAutospacing="1" w:after="100" w:afterAutospacing="1"/>
        <w:ind w:left="432"/>
        <w:rPr>
          <w:rFonts w:ascii="Times New Roman" w:hAnsi="Times New Roman"/>
          <w:sz w:val="24"/>
          <w:szCs w:val="24"/>
        </w:rPr>
      </w:pPr>
      <w:r w:rsidRPr="009E1239">
        <w:rPr>
          <w:rFonts w:ascii="Times New Roman" w:hAnsi="Times New Roman"/>
          <w:sz w:val="24"/>
          <w:szCs w:val="24"/>
        </w:rPr>
        <w:t> 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60"/>
      </w:tblGrid>
      <w:tr w:rsidR="009E1239" w:rsidRPr="002E4CFE" w:rsidTr="009E1239">
        <w:trPr>
          <w:tblCellSpacing w:w="15" w:type="dxa"/>
        </w:trPr>
        <w:tc>
          <w:tcPr>
            <w:tcW w:w="0" w:type="auto"/>
            <w:vAlign w:val="center"/>
            <w:hideMark/>
          </w:tcPr>
          <w:p w:rsidR="009E1239" w:rsidRPr="002E4CFE" w:rsidRDefault="009E1239" w:rsidP="009E1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4C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7A5F414" wp14:editId="44917A7B">
                  <wp:extent cx="3209925" cy="476250"/>
                  <wp:effectExtent l="0" t="0" r="9525" b="0"/>
                  <wp:docPr id="7" name="gimage" descr="http://www.skoleanlegg.utdanningsdirektoratet.no/image/1468/1/146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mage" descr="http://www.skoleanlegg.utdanningsdirektoratet.no/image/1468/1/146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1239" w:rsidRPr="009E1239" w:rsidRDefault="009E1239" w:rsidP="009E1239">
      <w:pPr>
        <w:pStyle w:val="Listeavsnitt"/>
        <w:spacing w:before="100" w:beforeAutospacing="1" w:after="100" w:afterAutospacing="1"/>
        <w:ind w:left="432"/>
        <w:rPr>
          <w:rFonts w:ascii="Times New Roman" w:hAnsi="Times New Roman"/>
          <w:sz w:val="24"/>
          <w:szCs w:val="24"/>
        </w:rPr>
      </w:pPr>
      <w:proofErr w:type="spellStart"/>
      <w:r w:rsidRPr="009E1239">
        <w:rPr>
          <w:rFonts w:ascii="Times New Roman" w:hAnsi="Times New Roman"/>
          <w:sz w:val="24"/>
          <w:szCs w:val="24"/>
        </w:rPr>
        <w:t>Fasade</w:t>
      </w:r>
      <w:proofErr w:type="spellEnd"/>
      <w:r w:rsidRPr="009E1239">
        <w:rPr>
          <w:rFonts w:ascii="Times New Roman" w:hAnsi="Times New Roman"/>
          <w:sz w:val="24"/>
          <w:szCs w:val="24"/>
        </w:rPr>
        <w:t xml:space="preserve"> Nord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90"/>
      </w:tblGrid>
      <w:tr w:rsidR="009E1239" w:rsidRPr="002E4CFE" w:rsidTr="009E1239">
        <w:trPr>
          <w:tblCellSpacing w:w="15" w:type="dxa"/>
        </w:trPr>
        <w:tc>
          <w:tcPr>
            <w:tcW w:w="0" w:type="auto"/>
            <w:vAlign w:val="center"/>
            <w:hideMark/>
          </w:tcPr>
          <w:p w:rsidR="009E1239" w:rsidRPr="002E4CFE" w:rsidRDefault="009E1239" w:rsidP="009E1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4C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C14AB02" wp14:editId="5FF13BE6">
                  <wp:extent cx="3228975" cy="581025"/>
                  <wp:effectExtent l="0" t="0" r="9525" b="9525"/>
                  <wp:docPr id="8" name="gimage" descr="http://www.skoleanlegg.utdanningsdirektoratet.no/image/1469/1/1469_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mage" descr="http://www.skoleanlegg.utdanningsdirektoratet.no/image/1469/1/1469_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1239" w:rsidRPr="009E1239" w:rsidRDefault="009E1239" w:rsidP="009E1239">
      <w:pPr>
        <w:pStyle w:val="Listeavsnitt"/>
        <w:spacing w:before="100" w:beforeAutospacing="1" w:after="100" w:afterAutospacing="1"/>
        <w:ind w:left="432"/>
        <w:rPr>
          <w:rFonts w:ascii="Times New Roman" w:hAnsi="Times New Roman"/>
          <w:sz w:val="24"/>
          <w:szCs w:val="24"/>
        </w:rPr>
      </w:pPr>
      <w:proofErr w:type="spellStart"/>
      <w:r w:rsidRPr="009E1239">
        <w:rPr>
          <w:rFonts w:ascii="Times New Roman" w:hAnsi="Times New Roman"/>
          <w:sz w:val="24"/>
          <w:szCs w:val="24"/>
        </w:rPr>
        <w:t>Fasade</w:t>
      </w:r>
      <w:proofErr w:type="spellEnd"/>
      <w:r w:rsidRPr="009E123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E1239">
        <w:rPr>
          <w:rFonts w:ascii="Times New Roman" w:hAnsi="Times New Roman"/>
          <w:sz w:val="24"/>
          <w:szCs w:val="24"/>
        </w:rPr>
        <w:t>Sør</w:t>
      </w:r>
      <w:proofErr w:type="spellEnd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60"/>
      </w:tblGrid>
      <w:tr w:rsidR="009E1239" w:rsidRPr="002E4CFE" w:rsidTr="009E1239">
        <w:trPr>
          <w:tblCellSpacing w:w="15" w:type="dxa"/>
        </w:trPr>
        <w:tc>
          <w:tcPr>
            <w:tcW w:w="0" w:type="auto"/>
            <w:vAlign w:val="center"/>
            <w:hideMark/>
          </w:tcPr>
          <w:p w:rsidR="009E1239" w:rsidRPr="002E4CFE" w:rsidRDefault="009E1239" w:rsidP="009E1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4C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493CE08" wp14:editId="7553DCD3">
                  <wp:extent cx="3209925" cy="704850"/>
                  <wp:effectExtent l="0" t="0" r="9525" b="0"/>
                  <wp:docPr id="9" name="gimage" descr="http://www.skoleanlegg.utdanningsdirektoratet.no/image/1470/1/147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mage" descr="http://www.skoleanlegg.utdanningsdirektoratet.no/image/1470/1/147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1239" w:rsidRPr="009E1239" w:rsidRDefault="009E1239" w:rsidP="009E1239">
      <w:pPr>
        <w:pStyle w:val="Listeavsnitt"/>
        <w:spacing w:before="100" w:beforeAutospacing="1" w:after="100" w:afterAutospacing="1"/>
        <w:ind w:left="432"/>
        <w:rPr>
          <w:rFonts w:ascii="Times New Roman" w:hAnsi="Times New Roman"/>
          <w:sz w:val="24"/>
          <w:szCs w:val="24"/>
        </w:rPr>
      </w:pPr>
      <w:r w:rsidRPr="009E1239">
        <w:rPr>
          <w:rFonts w:ascii="Times New Roman" w:hAnsi="Times New Roman"/>
          <w:sz w:val="24"/>
          <w:szCs w:val="24"/>
        </w:rPr>
        <w:t> </w:t>
      </w:r>
      <w:proofErr w:type="spellStart"/>
      <w:r w:rsidRPr="009E1239">
        <w:rPr>
          <w:rFonts w:ascii="Times New Roman" w:hAnsi="Times New Roman"/>
          <w:sz w:val="24"/>
          <w:szCs w:val="24"/>
        </w:rPr>
        <w:t>Fasade</w:t>
      </w:r>
      <w:proofErr w:type="spellEnd"/>
      <w:r w:rsidRPr="009E123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E1239">
        <w:rPr>
          <w:rFonts w:ascii="Times New Roman" w:hAnsi="Times New Roman"/>
          <w:sz w:val="24"/>
          <w:szCs w:val="24"/>
        </w:rPr>
        <w:t>Øst</w:t>
      </w:r>
      <w:proofErr w:type="spellEnd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60"/>
      </w:tblGrid>
      <w:tr w:rsidR="009E1239" w:rsidRPr="002E4CFE" w:rsidTr="009E1239">
        <w:trPr>
          <w:tblCellSpacing w:w="15" w:type="dxa"/>
        </w:trPr>
        <w:tc>
          <w:tcPr>
            <w:tcW w:w="0" w:type="auto"/>
            <w:vAlign w:val="center"/>
            <w:hideMark/>
          </w:tcPr>
          <w:p w:rsidR="009E1239" w:rsidRPr="002E4CFE" w:rsidRDefault="009E1239" w:rsidP="009E12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4C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D4B7547" wp14:editId="42DEEA8D">
                  <wp:extent cx="3209925" cy="714375"/>
                  <wp:effectExtent l="0" t="0" r="9525" b="9525"/>
                  <wp:docPr id="10" name="gimage" descr="http://www.skoleanlegg.utdanningsdirektoratet.no/image/1471/1/147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mage" descr="http://www.skoleanlegg.utdanningsdirektoratet.no/image/1471/1/147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1239" w:rsidRPr="009E1239" w:rsidRDefault="009E1239" w:rsidP="009E1239">
      <w:pPr>
        <w:pStyle w:val="Listeavsnitt"/>
        <w:spacing w:before="100" w:beforeAutospacing="1" w:after="100" w:afterAutospacing="1"/>
        <w:ind w:left="432"/>
        <w:rPr>
          <w:rFonts w:ascii="Times New Roman" w:hAnsi="Times New Roman"/>
          <w:sz w:val="24"/>
          <w:szCs w:val="24"/>
        </w:rPr>
      </w:pPr>
      <w:proofErr w:type="spellStart"/>
      <w:r w:rsidRPr="009E1239">
        <w:rPr>
          <w:rFonts w:ascii="Times New Roman" w:hAnsi="Times New Roman"/>
          <w:sz w:val="24"/>
          <w:szCs w:val="24"/>
        </w:rPr>
        <w:t>Fasade</w:t>
      </w:r>
      <w:proofErr w:type="spellEnd"/>
      <w:r w:rsidRPr="009E1239">
        <w:rPr>
          <w:rFonts w:ascii="Times New Roman" w:hAnsi="Times New Roman"/>
          <w:sz w:val="24"/>
          <w:szCs w:val="24"/>
        </w:rPr>
        <w:t xml:space="preserve"> Vest</w:t>
      </w:r>
    </w:p>
    <w:p w:rsidR="009E1239" w:rsidRPr="009E1239" w:rsidRDefault="009E1239" w:rsidP="009E1239">
      <w:pPr>
        <w:pStyle w:val="Listeavsnitt"/>
        <w:ind w:left="432"/>
        <w:rPr>
          <w:b/>
          <w:bCs/>
        </w:rPr>
      </w:pPr>
    </w:p>
    <w:p w:rsidR="00B15EA9" w:rsidRPr="00B15EA9" w:rsidRDefault="00B15EA9" w:rsidP="00436CED">
      <w:pPr>
        <w:rPr>
          <w:b/>
          <w:bCs/>
        </w:rPr>
      </w:pPr>
    </w:p>
    <w:p w:rsidR="003761ED" w:rsidRDefault="003761ED" w:rsidP="00436CED"/>
    <w:p w:rsidR="000D12A3" w:rsidRDefault="000D12A3" w:rsidP="00436CED"/>
    <w:p w:rsidR="000D12A3" w:rsidRDefault="000D12A3" w:rsidP="00436CED"/>
    <w:p w:rsidR="000D12A3" w:rsidRDefault="000D12A3" w:rsidP="00436CED"/>
    <w:p w:rsidR="000D12A3" w:rsidRDefault="000D12A3" w:rsidP="00436CED"/>
    <w:p w:rsidR="000D12A3" w:rsidRDefault="000D12A3" w:rsidP="00436CED"/>
    <w:p w:rsidR="000D12A3" w:rsidRDefault="000D12A3" w:rsidP="00436CED"/>
    <w:p w:rsidR="000D12A3" w:rsidRPr="00402660" w:rsidRDefault="000D12A3" w:rsidP="00436CED"/>
    <w:p w:rsidR="002E4CFE" w:rsidRDefault="002E4CFE" w:rsidP="00436CED">
      <w:pPr>
        <w:rPr>
          <w:b/>
          <w:bCs/>
        </w:rPr>
      </w:pPr>
    </w:p>
    <w:p w:rsidR="0070246C" w:rsidRPr="0070246C" w:rsidRDefault="000D12A3" w:rsidP="00436CED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4. Risiko</w:t>
      </w:r>
    </w:p>
    <w:p w:rsidR="00436CED" w:rsidRDefault="000D12A3" w:rsidP="000E71D7">
      <w:pPr>
        <w:pStyle w:val="Overskrift2"/>
        <w:keepLines w:val="0"/>
        <w:spacing w:before="0" w:line="240" w:lineRule="auto"/>
      </w:pPr>
      <w:bookmarkStart w:id="26" w:name="_Toc361058631"/>
      <w:bookmarkStart w:id="27" w:name="_Toc412718402"/>
      <w:r>
        <w:t>4.1</w:t>
      </w:r>
      <w:r w:rsidR="000E71D7">
        <w:tab/>
      </w:r>
      <w:r w:rsidR="00436CED">
        <w:t xml:space="preserve"> Risikomatrise</w:t>
      </w:r>
      <w:bookmarkEnd w:id="26"/>
      <w:bookmarkEnd w:id="27"/>
    </w:p>
    <w:p w:rsidR="00A4038C" w:rsidRDefault="00A4038C" w:rsidP="00A4038C"/>
    <w:p w:rsidR="00436CED" w:rsidRDefault="00436CED" w:rsidP="00436CED">
      <w:pPr>
        <w:rPr>
          <w:b/>
          <w:bCs/>
        </w:rPr>
      </w:pPr>
    </w:p>
    <w:tbl>
      <w:tblPr>
        <w:tblW w:w="8910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84"/>
        <w:gridCol w:w="1418"/>
        <w:gridCol w:w="1419"/>
        <w:gridCol w:w="1418"/>
        <w:gridCol w:w="1419"/>
        <w:gridCol w:w="1418"/>
        <w:gridCol w:w="1334"/>
      </w:tblGrid>
      <w:tr w:rsidR="00D87755" w:rsidTr="00D87755">
        <w:trPr>
          <w:trHeight w:val="510"/>
        </w:trPr>
        <w:tc>
          <w:tcPr>
            <w:tcW w:w="483" w:type="dxa"/>
            <w:tcMar>
              <w:top w:w="0" w:type="dxa"/>
              <w:left w:w="57" w:type="dxa"/>
              <w:bottom w:w="0" w:type="dxa"/>
              <w:right w:w="57" w:type="dxa"/>
            </w:tcMar>
            <w:textDirection w:val="btLr"/>
          </w:tcPr>
          <w:p w:rsidR="00D87755" w:rsidRDefault="00D87755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417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D87755" w:rsidRDefault="00D87755">
            <w:pPr>
              <w:rPr>
                <w:i/>
                <w:iCs/>
                <w:sz w:val="16"/>
                <w:szCs w:val="16"/>
              </w:rPr>
            </w:pPr>
          </w:p>
        </w:tc>
        <w:tc>
          <w:tcPr>
            <w:tcW w:w="7003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87755" w:rsidRDefault="00D87755">
            <w:pPr>
              <w:jc w:val="center"/>
              <w:rPr>
                <w:i/>
                <w:iCs/>
                <w:sz w:val="20"/>
              </w:rPr>
            </w:pPr>
            <w:r>
              <w:rPr>
                <w:b/>
                <w:bCs/>
                <w:sz w:val="20"/>
              </w:rPr>
              <w:t>Konsekvens for helse og personsikkerhet</w:t>
            </w:r>
          </w:p>
        </w:tc>
      </w:tr>
      <w:tr w:rsidR="00D87755" w:rsidTr="00D87755">
        <w:trPr>
          <w:trHeight w:val="612"/>
        </w:trPr>
        <w:tc>
          <w:tcPr>
            <w:tcW w:w="483" w:type="dxa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  <w:textDirection w:val="btLr"/>
            <w:hideMark/>
          </w:tcPr>
          <w:p w:rsidR="00D87755" w:rsidRDefault="00D87755">
            <w:pPr>
              <w:ind w:left="113" w:right="113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Frekvens/ sannsynlighet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D87755" w:rsidRDefault="00D87755">
            <w:pPr>
              <w:rPr>
                <w:i/>
                <w:iCs/>
                <w:sz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87755" w:rsidRDefault="00D87755">
            <w:pPr>
              <w:jc w:val="center"/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1: Ikke alvorlig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87755" w:rsidRDefault="00D87755">
            <w:pPr>
              <w:jc w:val="center"/>
              <w:rPr>
                <w:i/>
                <w:iCs/>
                <w:sz w:val="16"/>
                <w:szCs w:val="16"/>
              </w:rPr>
            </w:pPr>
            <w:proofErr w:type="gramStart"/>
            <w:r>
              <w:rPr>
                <w:i/>
                <w:iCs/>
                <w:sz w:val="16"/>
                <w:szCs w:val="16"/>
              </w:rPr>
              <w:t>2:Mindre</w:t>
            </w:r>
            <w:proofErr w:type="gramEnd"/>
            <w:r>
              <w:rPr>
                <w:i/>
                <w:iCs/>
                <w:sz w:val="16"/>
                <w:szCs w:val="16"/>
              </w:rPr>
              <w:t xml:space="preserve"> alvorlig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87755" w:rsidRDefault="00D87755">
            <w:pPr>
              <w:jc w:val="center"/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3: Alvorlig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87755" w:rsidRDefault="00D87755">
            <w:pPr>
              <w:jc w:val="center"/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4: Meget alvorlig</w:t>
            </w:r>
          </w:p>
        </w:tc>
        <w:tc>
          <w:tcPr>
            <w:tcW w:w="13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D87755" w:rsidRDefault="00D87755">
            <w:pPr>
              <w:jc w:val="center"/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5: Katastrofalt</w:t>
            </w:r>
          </w:p>
        </w:tc>
      </w:tr>
      <w:tr w:rsidR="00D87755" w:rsidTr="002677B5">
        <w:trPr>
          <w:trHeight w:val="1341"/>
        </w:trPr>
        <w:tc>
          <w:tcPr>
            <w:tcW w:w="483" w:type="dxa"/>
            <w:vMerge/>
            <w:vAlign w:val="center"/>
            <w:hideMark/>
          </w:tcPr>
          <w:p w:rsidR="00D87755" w:rsidRDefault="00D87755">
            <w:pPr>
              <w:spacing w:after="0"/>
              <w:rPr>
                <w:b/>
                <w:bCs/>
                <w:sz w:val="20"/>
              </w:rPr>
            </w:pPr>
          </w:p>
        </w:tc>
        <w:tc>
          <w:tcPr>
            <w:tcW w:w="141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87755" w:rsidRDefault="00D87755">
            <w:pPr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 xml:space="preserve">5: Daglig - 1 gang </w:t>
            </w:r>
            <w:r>
              <w:rPr>
                <w:i/>
                <w:iCs/>
                <w:sz w:val="16"/>
                <w:szCs w:val="16"/>
              </w:rPr>
              <w:br/>
              <w:t xml:space="preserve">     per uke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57" w:type="dxa"/>
              <w:bottom w:w="0" w:type="dxa"/>
              <w:right w:w="57" w:type="dxa"/>
            </w:tcMar>
          </w:tcPr>
          <w:p w:rsidR="00D87755" w:rsidRDefault="00D87755">
            <w:pPr>
              <w:jc w:val="center"/>
            </w:pP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tcMar>
              <w:top w:w="0" w:type="dxa"/>
              <w:left w:w="57" w:type="dxa"/>
              <w:bottom w:w="0" w:type="dxa"/>
              <w:right w:w="57" w:type="dxa"/>
            </w:tcMar>
          </w:tcPr>
          <w:p w:rsidR="00D87755" w:rsidRDefault="00D87755"/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tcMar>
              <w:top w:w="0" w:type="dxa"/>
              <w:left w:w="57" w:type="dxa"/>
              <w:bottom w:w="0" w:type="dxa"/>
              <w:right w:w="57" w:type="dxa"/>
            </w:tcMar>
          </w:tcPr>
          <w:p w:rsidR="00D87755" w:rsidRDefault="00D87755"/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tcMar>
              <w:top w:w="0" w:type="dxa"/>
              <w:left w:w="57" w:type="dxa"/>
              <w:bottom w:w="0" w:type="dxa"/>
              <w:right w:w="57" w:type="dxa"/>
            </w:tcMar>
          </w:tcPr>
          <w:p w:rsidR="00D87755" w:rsidRDefault="00D87755"/>
        </w:tc>
        <w:tc>
          <w:tcPr>
            <w:tcW w:w="1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tcMar>
              <w:top w:w="0" w:type="dxa"/>
              <w:left w:w="57" w:type="dxa"/>
              <w:bottom w:w="0" w:type="dxa"/>
              <w:right w:w="57" w:type="dxa"/>
            </w:tcMar>
          </w:tcPr>
          <w:p w:rsidR="00D87755" w:rsidRDefault="00D87755"/>
        </w:tc>
      </w:tr>
      <w:tr w:rsidR="00D87755" w:rsidTr="002677B5">
        <w:trPr>
          <w:trHeight w:val="1196"/>
        </w:trPr>
        <w:tc>
          <w:tcPr>
            <w:tcW w:w="483" w:type="dxa"/>
            <w:vMerge/>
            <w:vAlign w:val="center"/>
            <w:hideMark/>
          </w:tcPr>
          <w:p w:rsidR="00D87755" w:rsidRDefault="00D87755">
            <w:pPr>
              <w:spacing w:after="0"/>
              <w:rPr>
                <w:b/>
                <w:bCs/>
                <w:sz w:val="20"/>
              </w:rPr>
            </w:pPr>
          </w:p>
        </w:tc>
        <w:tc>
          <w:tcPr>
            <w:tcW w:w="141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87755" w:rsidRDefault="00D87755">
            <w:pPr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 xml:space="preserve">4: 1-2 ganger per </w:t>
            </w:r>
            <w:r>
              <w:rPr>
                <w:i/>
                <w:iCs/>
                <w:sz w:val="16"/>
                <w:szCs w:val="16"/>
              </w:rPr>
              <w:br/>
              <w:t xml:space="preserve">     måned.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tcMar>
              <w:top w:w="0" w:type="dxa"/>
              <w:left w:w="57" w:type="dxa"/>
              <w:bottom w:w="0" w:type="dxa"/>
              <w:right w:w="57" w:type="dxa"/>
            </w:tcMar>
          </w:tcPr>
          <w:p w:rsidR="00D87755" w:rsidRPr="00F564AB" w:rsidRDefault="00D87755">
            <w:pPr>
              <w:rPr>
                <w:color w:val="92D05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57" w:type="dxa"/>
              <w:bottom w:w="0" w:type="dxa"/>
              <w:right w:w="57" w:type="dxa"/>
            </w:tcMar>
          </w:tcPr>
          <w:p w:rsidR="00D87755" w:rsidRDefault="00D87755">
            <w:pPr>
              <w:jc w:val="center"/>
            </w:pP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tcMar>
              <w:top w:w="0" w:type="dxa"/>
              <w:left w:w="57" w:type="dxa"/>
              <w:bottom w:w="0" w:type="dxa"/>
              <w:right w:w="57" w:type="dxa"/>
            </w:tcMar>
          </w:tcPr>
          <w:p w:rsidR="00D87755" w:rsidRDefault="00D87755"/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tcMar>
              <w:top w:w="0" w:type="dxa"/>
              <w:left w:w="57" w:type="dxa"/>
              <w:bottom w:w="0" w:type="dxa"/>
              <w:right w:w="57" w:type="dxa"/>
            </w:tcMar>
          </w:tcPr>
          <w:p w:rsidR="00D87755" w:rsidRDefault="00D87755"/>
        </w:tc>
        <w:tc>
          <w:tcPr>
            <w:tcW w:w="1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tcMar>
              <w:top w:w="0" w:type="dxa"/>
              <w:left w:w="57" w:type="dxa"/>
              <w:bottom w:w="0" w:type="dxa"/>
              <w:right w:w="57" w:type="dxa"/>
            </w:tcMar>
          </w:tcPr>
          <w:p w:rsidR="00D87755" w:rsidRDefault="00D87755"/>
        </w:tc>
      </w:tr>
      <w:tr w:rsidR="00D87755" w:rsidTr="002677B5">
        <w:trPr>
          <w:trHeight w:val="1531"/>
        </w:trPr>
        <w:tc>
          <w:tcPr>
            <w:tcW w:w="483" w:type="dxa"/>
            <w:vMerge/>
            <w:vAlign w:val="center"/>
            <w:hideMark/>
          </w:tcPr>
          <w:p w:rsidR="00D87755" w:rsidRDefault="00D87755">
            <w:pPr>
              <w:spacing w:after="0"/>
              <w:rPr>
                <w:b/>
                <w:bCs/>
                <w:sz w:val="20"/>
              </w:rPr>
            </w:pPr>
          </w:p>
        </w:tc>
        <w:tc>
          <w:tcPr>
            <w:tcW w:w="141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87755" w:rsidRDefault="00D87755">
            <w:pPr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 xml:space="preserve">3: 1-4 ganger per </w:t>
            </w:r>
            <w:r>
              <w:rPr>
                <w:i/>
                <w:iCs/>
                <w:sz w:val="16"/>
                <w:szCs w:val="16"/>
              </w:rPr>
              <w:br/>
              <w:t xml:space="preserve">      år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tcMar>
              <w:top w:w="0" w:type="dxa"/>
              <w:left w:w="57" w:type="dxa"/>
              <w:bottom w:w="0" w:type="dxa"/>
              <w:right w:w="57" w:type="dxa"/>
            </w:tcMar>
          </w:tcPr>
          <w:p w:rsidR="00D87755" w:rsidRDefault="00D87755"/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tcMar>
              <w:top w:w="0" w:type="dxa"/>
              <w:left w:w="57" w:type="dxa"/>
              <w:bottom w:w="0" w:type="dxa"/>
              <w:right w:w="57" w:type="dxa"/>
            </w:tcMar>
          </w:tcPr>
          <w:p w:rsidR="00D87755" w:rsidRDefault="00D87755"/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57" w:type="dxa"/>
              <w:bottom w:w="0" w:type="dxa"/>
              <w:right w:w="57" w:type="dxa"/>
            </w:tcMar>
          </w:tcPr>
          <w:p w:rsidR="00D87755" w:rsidRDefault="00D87755"/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tcMar>
              <w:top w:w="0" w:type="dxa"/>
              <w:left w:w="57" w:type="dxa"/>
              <w:bottom w:w="0" w:type="dxa"/>
              <w:right w:w="57" w:type="dxa"/>
            </w:tcMar>
          </w:tcPr>
          <w:p w:rsidR="00D87755" w:rsidRDefault="00D87755"/>
        </w:tc>
        <w:tc>
          <w:tcPr>
            <w:tcW w:w="1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tcMar>
              <w:top w:w="0" w:type="dxa"/>
              <w:left w:w="57" w:type="dxa"/>
              <w:bottom w:w="0" w:type="dxa"/>
              <w:right w:w="57" w:type="dxa"/>
            </w:tcMar>
          </w:tcPr>
          <w:p w:rsidR="00D87755" w:rsidRDefault="00D87755">
            <w:pPr>
              <w:jc w:val="center"/>
            </w:pPr>
          </w:p>
        </w:tc>
      </w:tr>
      <w:tr w:rsidR="00D87755" w:rsidTr="002677B5">
        <w:trPr>
          <w:trHeight w:val="1852"/>
        </w:trPr>
        <w:tc>
          <w:tcPr>
            <w:tcW w:w="483" w:type="dxa"/>
            <w:vMerge/>
            <w:vAlign w:val="center"/>
            <w:hideMark/>
          </w:tcPr>
          <w:p w:rsidR="00D87755" w:rsidRDefault="00D87755">
            <w:pPr>
              <w:spacing w:after="0"/>
              <w:rPr>
                <w:b/>
                <w:bCs/>
                <w:sz w:val="20"/>
              </w:rPr>
            </w:pPr>
          </w:p>
        </w:tc>
        <w:tc>
          <w:tcPr>
            <w:tcW w:w="141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87755" w:rsidRDefault="00D87755">
            <w:pPr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2: Fra en gang per</w:t>
            </w:r>
            <w:r>
              <w:rPr>
                <w:i/>
                <w:iCs/>
                <w:sz w:val="16"/>
                <w:szCs w:val="16"/>
              </w:rPr>
              <w:br/>
              <w:t xml:space="preserve">     år til hvert 10. år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tcMar>
              <w:top w:w="0" w:type="dxa"/>
              <w:left w:w="57" w:type="dxa"/>
              <w:bottom w:w="0" w:type="dxa"/>
              <w:right w:w="57" w:type="dxa"/>
            </w:tcMar>
          </w:tcPr>
          <w:p w:rsidR="00D87755" w:rsidRDefault="00D87755">
            <w:pPr>
              <w:jc w:val="center"/>
            </w:pP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tcMar>
              <w:top w:w="0" w:type="dxa"/>
              <w:left w:w="57" w:type="dxa"/>
              <w:bottom w:w="0" w:type="dxa"/>
              <w:right w:w="57" w:type="dxa"/>
            </w:tcMar>
          </w:tcPr>
          <w:p w:rsidR="00D87755" w:rsidRDefault="00D87755"/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tcMar>
              <w:top w:w="0" w:type="dxa"/>
              <w:left w:w="57" w:type="dxa"/>
              <w:bottom w:w="0" w:type="dxa"/>
              <w:right w:w="57" w:type="dxa"/>
            </w:tcMar>
          </w:tcPr>
          <w:p w:rsidR="00D87755" w:rsidRDefault="00D87755"/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57" w:type="dxa"/>
              <w:bottom w:w="0" w:type="dxa"/>
              <w:right w:w="57" w:type="dxa"/>
            </w:tcMar>
          </w:tcPr>
          <w:p w:rsidR="00D87755" w:rsidRDefault="00D87755"/>
        </w:tc>
        <w:tc>
          <w:tcPr>
            <w:tcW w:w="13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tcMar>
              <w:top w:w="0" w:type="dxa"/>
              <w:left w:w="57" w:type="dxa"/>
              <w:bottom w:w="0" w:type="dxa"/>
              <w:right w:w="57" w:type="dxa"/>
            </w:tcMar>
          </w:tcPr>
          <w:p w:rsidR="00D87755" w:rsidRDefault="00D87755">
            <w:pPr>
              <w:jc w:val="center"/>
            </w:pPr>
          </w:p>
        </w:tc>
      </w:tr>
      <w:tr w:rsidR="00D87755" w:rsidTr="002677B5">
        <w:trPr>
          <w:trHeight w:val="1299"/>
        </w:trPr>
        <w:tc>
          <w:tcPr>
            <w:tcW w:w="483" w:type="dxa"/>
            <w:vMerge/>
            <w:vAlign w:val="center"/>
            <w:hideMark/>
          </w:tcPr>
          <w:p w:rsidR="00D87755" w:rsidRDefault="00D87755">
            <w:pPr>
              <w:spacing w:after="0"/>
              <w:rPr>
                <w:b/>
                <w:bCs/>
                <w:sz w:val="20"/>
              </w:rPr>
            </w:pPr>
          </w:p>
        </w:tc>
        <w:tc>
          <w:tcPr>
            <w:tcW w:w="141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D87755" w:rsidRDefault="00D87755">
            <w:pPr>
              <w:rPr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 xml:space="preserve">1: Sjeldnere enn </w:t>
            </w:r>
            <w:r>
              <w:rPr>
                <w:i/>
                <w:iCs/>
                <w:sz w:val="16"/>
                <w:szCs w:val="16"/>
              </w:rPr>
              <w:br/>
              <w:t xml:space="preserve">     hvert 10.år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tcMar>
              <w:top w:w="0" w:type="dxa"/>
              <w:left w:w="57" w:type="dxa"/>
              <w:bottom w:w="0" w:type="dxa"/>
              <w:right w:w="57" w:type="dxa"/>
            </w:tcMar>
          </w:tcPr>
          <w:p w:rsidR="00D87755" w:rsidRDefault="00D87755"/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tcMar>
              <w:top w:w="0" w:type="dxa"/>
              <w:left w:w="57" w:type="dxa"/>
              <w:bottom w:w="0" w:type="dxa"/>
              <w:right w:w="57" w:type="dxa"/>
            </w:tcMar>
          </w:tcPr>
          <w:p w:rsidR="00D87755" w:rsidRDefault="00D87755"/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tcMar>
              <w:top w:w="0" w:type="dxa"/>
              <w:left w:w="57" w:type="dxa"/>
              <w:bottom w:w="0" w:type="dxa"/>
              <w:right w:w="57" w:type="dxa"/>
            </w:tcMar>
          </w:tcPr>
          <w:p w:rsidR="00D87755" w:rsidRDefault="00D87755"/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tcMar>
              <w:top w:w="0" w:type="dxa"/>
              <w:left w:w="57" w:type="dxa"/>
              <w:bottom w:w="0" w:type="dxa"/>
              <w:right w:w="57" w:type="dxa"/>
            </w:tcMar>
          </w:tcPr>
          <w:p w:rsidR="00D87755" w:rsidRDefault="00D87755"/>
        </w:tc>
        <w:tc>
          <w:tcPr>
            <w:tcW w:w="13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57" w:type="dxa"/>
              <w:bottom w:w="0" w:type="dxa"/>
              <w:right w:w="57" w:type="dxa"/>
            </w:tcMar>
          </w:tcPr>
          <w:p w:rsidR="00D87755" w:rsidRDefault="00D87755"/>
        </w:tc>
      </w:tr>
    </w:tbl>
    <w:p w:rsidR="00436CED" w:rsidRDefault="00436CED" w:rsidP="00436CED"/>
    <w:p w:rsidR="00436CED" w:rsidRDefault="00436CED" w:rsidP="00436CED">
      <w:pPr>
        <w:rPr>
          <w:b/>
          <w:bCs/>
        </w:rPr>
      </w:pPr>
    </w:p>
    <w:p w:rsidR="00436CED" w:rsidRDefault="00436CED" w:rsidP="00436CED">
      <w:pPr>
        <w:pStyle w:val="Overskrift2"/>
        <w:keepLines w:val="0"/>
        <w:numPr>
          <w:ilvl w:val="1"/>
          <w:numId w:val="3"/>
        </w:numPr>
        <w:spacing w:before="0" w:line="240" w:lineRule="auto"/>
        <w:sectPr w:rsidR="00436CED" w:rsidSect="00F12939">
          <w:footerReference w:type="even" r:id="rId22"/>
          <w:footerReference w:type="default" r:id="rId23"/>
          <w:footerReference w:type="first" r:id="rId24"/>
          <w:pgSz w:w="11906" w:h="16838"/>
          <w:pgMar w:top="1418" w:right="1418" w:bottom="1418" w:left="1418" w:header="709" w:footer="709" w:gutter="0"/>
          <w:pgNumType w:start="1"/>
          <w:cols w:space="708"/>
          <w:docGrid w:linePitch="360"/>
        </w:sectPr>
      </w:pPr>
    </w:p>
    <w:p w:rsidR="00436CED" w:rsidRPr="00881E51" w:rsidRDefault="00436CED" w:rsidP="000D12A3">
      <w:pPr>
        <w:pStyle w:val="Overskrift2"/>
        <w:keepLines w:val="0"/>
        <w:numPr>
          <w:ilvl w:val="1"/>
          <w:numId w:val="36"/>
        </w:numPr>
        <w:spacing w:before="0" w:line="240" w:lineRule="auto"/>
        <w:rPr>
          <w:rFonts w:asciiTheme="minorHAnsi" w:hAnsiTheme="minorHAnsi"/>
          <w:sz w:val="28"/>
          <w:szCs w:val="28"/>
        </w:rPr>
      </w:pPr>
      <w:bookmarkStart w:id="28" w:name="_Toc361058632"/>
      <w:bookmarkStart w:id="29" w:name="_Toc412718403"/>
      <w:r w:rsidRPr="00881E51">
        <w:rPr>
          <w:rFonts w:asciiTheme="minorHAnsi" w:hAnsiTheme="minorHAnsi"/>
          <w:sz w:val="28"/>
          <w:szCs w:val="28"/>
        </w:rPr>
        <w:lastRenderedPageBreak/>
        <w:t>Oversikt over uønskede hendelser, årsak og tiltak</w:t>
      </w:r>
      <w:bookmarkEnd w:id="28"/>
      <w:bookmarkEnd w:id="29"/>
    </w:p>
    <w:p w:rsidR="007F51BE" w:rsidRDefault="007F51BE" w:rsidP="00436CED">
      <w:pPr>
        <w:rPr>
          <w:b/>
          <w:bCs/>
        </w:rPr>
      </w:pPr>
    </w:p>
    <w:p w:rsidR="006F1BF7" w:rsidRDefault="006F1BF7" w:rsidP="006F1BF7">
      <w:pPr>
        <w:pStyle w:val="Overskrift2"/>
      </w:pPr>
      <w:bookmarkStart w:id="30" w:name="_Toc412718404"/>
      <w:r>
        <w:t>Område spesialrom</w:t>
      </w:r>
      <w:bookmarkEnd w:id="30"/>
    </w:p>
    <w:p w:rsidR="007F51BE" w:rsidRDefault="007731C5" w:rsidP="00436CED">
      <w:pPr>
        <w:rPr>
          <w:b/>
          <w:bCs/>
        </w:rPr>
      </w:pPr>
      <w:r>
        <w:rPr>
          <w:b/>
          <w:bCs/>
        </w:rPr>
        <w:t xml:space="preserve"> M</w:t>
      </w:r>
      <w:r w:rsidR="007F51BE">
        <w:rPr>
          <w:b/>
          <w:bCs/>
        </w:rPr>
        <w:t>at og helse</w:t>
      </w:r>
      <w:r w:rsidR="002F6B1F">
        <w:rPr>
          <w:b/>
          <w:bCs/>
        </w:rPr>
        <w:t xml:space="preserve">, naturfag, kunst- og håndverk og datarom 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702"/>
        <w:gridCol w:w="620"/>
        <w:gridCol w:w="621"/>
        <w:gridCol w:w="2490"/>
        <w:gridCol w:w="3544"/>
        <w:gridCol w:w="2650"/>
        <w:gridCol w:w="2126"/>
        <w:gridCol w:w="1843"/>
        <w:gridCol w:w="1916"/>
      </w:tblGrid>
      <w:tr w:rsidR="002F6B1F" w:rsidRPr="00434339" w:rsidTr="00A50DF2">
        <w:tc>
          <w:tcPr>
            <w:tcW w:w="702" w:type="dxa"/>
            <w:shd w:val="clear" w:color="auto" w:fill="D9D9D9" w:themeFill="background1" w:themeFillShade="D9"/>
          </w:tcPr>
          <w:p w:rsidR="002F6B1F" w:rsidRPr="00434339" w:rsidRDefault="002F6B1F" w:rsidP="007F51BE">
            <w:pPr>
              <w:rPr>
                <w:b/>
              </w:rPr>
            </w:pPr>
            <w:proofErr w:type="spellStart"/>
            <w:r>
              <w:rPr>
                <w:b/>
              </w:rPr>
              <w:t>Nr</w:t>
            </w:r>
            <w:proofErr w:type="spellEnd"/>
          </w:p>
        </w:tc>
        <w:tc>
          <w:tcPr>
            <w:tcW w:w="1241" w:type="dxa"/>
            <w:gridSpan w:val="2"/>
            <w:shd w:val="clear" w:color="auto" w:fill="D9D9D9" w:themeFill="background1" w:themeFillShade="D9"/>
          </w:tcPr>
          <w:p w:rsidR="002F6B1F" w:rsidRDefault="002F6B1F" w:rsidP="007F51BE">
            <w:pPr>
              <w:jc w:val="center"/>
              <w:rPr>
                <w:b/>
              </w:rPr>
            </w:pPr>
            <w:r>
              <w:rPr>
                <w:b/>
              </w:rPr>
              <w:t>Farge</w:t>
            </w:r>
          </w:p>
        </w:tc>
        <w:tc>
          <w:tcPr>
            <w:tcW w:w="2490" w:type="dxa"/>
            <w:shd w:val="clear" w:color="auto" w:fill="D9D9D9" w:themeFill="background1" w:themeFillShade="D9"/>
          </w:tcPr>
          <w:p w:rsidR="002F6B1F" w:rsidRPr="00434339" w:rsidRDefault="002F6B1F" w:rsidP="007F51BE">
            <w:pPr>
              <w:jc w:val="center"/>
              <w:rPr>
                <w:b/>
              </w:rPr>
            </w:pPr>
            <w:r>
              <w:rPr>
                <w:b/>
              </w:rPr>
              <w:t>Uønsket hendelse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:rsidR="002F6B1F" w:rsidRPr="00434339" w:rsidRDefault="002F6B1F" w:rsidP="007F51BE">
            <w:pPr>
              <w:jc w:val="center"/>
              <w:rPr>
                <w:b/>
              </w:rPr>
            </w:pPr>
            <w:r>
              <w:rPr>
                <w:b/>
              </w:rPr>
              <w:t>Årsak til hendelse</w:t>
            </w:r>
          </w:p>
        </w:tc>
        <w:tc>
          <w:tcPr>
            <w:tcW w:w="2650" w:type="dxa"/>
            <w:shd w:val="clear" w:color="auto" w:fill="D9D9D9" w:themeFill="background1" w:themeFillShade="D9"/>
          </w:tcPr>
          <w:p w:rsidR="002F6B1F" w:rsidRPr="00434339" w:rsidRDefault="002F6B1F" w:rsidP="007F51BE">
            <w:pPr>
              <w:jc w:val="center"/>
              <w:rPr>
                <w:b/>
              </w:rPr>
            </w:pPr>
            <w:r>
              <w:rPr>
                <w:b/>
              </w:rPr>
              <w:t xml:space="preserve">Forebyggende tiltak 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2F6B1F" w:rsidRDefault="002F6B1F" w:rsidP="007F51BE">
            <w:pPr>
              <w:jc w:val="center"/>
              <w:rPr>
                <w:b/>
              </w:rPr>
            </w:pPr>
            <w:r>
              <w:rPr>
                <w:b/>
              </w:rPr>
              <w:t>Konsekvens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2F6B1F" w:rsidRPr="00091448" w:rsidRDefault="002F6B1F" w:rsidP="002677B5">
            <w:pPr>
              <w:jc w:val="center"/>
              <w:rPr>
                <w:b/>
              </w:rPr>
            </w:pPr>
            <w:r w:rsidRPr="00091448">
              <w:rPr>
                <w:b/>
              </w:rPr>
              <w:t xml:space="preserve">Ok/mangler/under </w:t>
            </w:r>
            <w:proofErr w:type="gramStart"/>
            <w:r w:rsidRPr="00091448">
              <w:rPr>
                <w:b/>
              </w:rPr>
              <w:t>utarbeidelse(</w:t>
            </w:r>
            <w:proofErr w:type="gramEnd"/>
            <w:r w:rsidRPr="00091448">
              <w:rPr>
                <w:b/>
              </w:rPr>
              <w:t>vis til instruks, prosedyrer, mm)</w:t>
            </w:r>
          </w:p>
        </w:tc>
        <w:tc>
          <w:tcPr>
            <w:tcW w:w="1916" w:type="dxa"/>
            <w:shd w:val="clear" w:color="auto" w:fill="D9D9D9" w:themeFill="background1" w:themeFillShade="D9"/>
          </w:tcPr>
          <w:p w:rsidR="002F6B1F" w:rsidRPr="00091448" w:rsidRDefault="002F6B1F" w:rsidP="002677B5">
            <w:pPr>
              <w:jc w:val="center"/>
              <w:rPr>
                <w:b/>
              </w:rPr>
            </w:pPr>
            <w:r w:rsidRPr="00091448">
              <w:rPr>
                <w:b/>
              </w:rPr>
              <w:t>Henvisning til instruks/prosedyrer mm</w:t>
            </w:r>
          </w:p>
        </w:tc>
      </w:tr>
      <w:tr w:rsidR="002F6B1F" w:rsidTr="00A50DF2">
        <w:tc>
          <w:tcPr>
            <w:tcW w:w="702" w:type="dxa"/>
          </w:tcPr>
          <w:p w:rsidR="002F6B1F" w:rsidRPr="00FA7C96" w:rsidRDefault="002F6B1F" w:rsidP="002F6B1F">
            <w:pPr>
              <w:pStyle w:val="Listeavsnitt"/>
              <w:numPr>
                <w:ilvl w:val="0"/>
                <w:numId w:val="15"/>
              </w:numPr>
              <w:spacing w:before="0"/>
              <w:rPr>
                <w:lang w:val="nb-NO"/>
              </w:rPr>
            </w:pPr>
          </w:p>
        </w:tc>
        <w:tc>
          <w:tcPr>
            <w:tcW w:w="1241" w:type="dxa"/>
            <w:gridSpan w:val="2"/>
            <w:shd w:val="clear" w:color="auto" w:fill="FFFF00"/>
          </w:tcPr>
          <w:p w:rsidR="002F6B1F" w:rsidRDefault="002F6B1F" w:rsidP="002F6B1F"/>
        </w:tc>
        <w:tc>
          <w:tcPr>
            <w:tcW w:w="2490" w:type="dxa"/>
          </w:tcPr>
          <w:p w:rsidR="002F6B1F" w:rsidRDefault="00D32FBC" w:rsidP="002F6B1F">
            <w:r>
              <w:t>Skittent skolebygg (innvendig)</w:t>
            </w:r>
          </w:p>
        </w:tc>
        <w:tc>
          <w:tcPr>
            <w:tcW w:w="3544" w:type="dxa"/>
          </w:tcPr>
          <w:p w:rsidR="002F6B1F" w:rsidRDefault="00877628" w:rsidP="002F6B1F">
            <w:r>
              <w:t xml:space="preserve">Rot </w:t>
            </w:r>
            <w:proofErr w:type="spellStart"/>
            <w:r w:rsidR="002F6B1F">
              <w:t>pga</w:t>
            </w:r>
            <w:proofErr w:type="spellEnd"/>
            <w:r w:rsidR="002F6B1F">
              <w:t xml:space="preserve"> for mye lagring av </w:t>
            </w:r>
            <w:r>
              <w:t>materiell og utstyr i områdene</w:t>
            </w:r>
          </w:p>
          <w:p w:rsidR="00D32FBC" w:rsidRDefault="00D32FBC" w:rsidP="002F6B1F">
            <w:r>
              <w:t>Dårlig eller manglende renhold</w:t>
            </w:r>
          </w:p>
        </w:tc>
        <w:tc>
          <w:tcPr>
            <w:tcW w:w="2650" w:type="dxa"/>
          </w:tcPr>
          <w:p w:rsidR="002F6B1F" w:rsidRDefault="002F6B1F" w:rsidP="002F6B1F">
            <w:r>
              <w:t>Innarbeide rutiner for daglig orden</w:t>
            </w:r>
          </w:p>
          <w:p w:rsidR="00D32FBC" w:rsidRDefault="00D32FBC" w:rsidP="002F6B1F">
            <w:r>
              <w:t>Bedre vasking</w:t>
            </w:r>
          </w:p>
        </w:tc>
        <w:tc>
          <w:tcPr>
            <w:tcW w:w="2126" w:type="dxa"/>
          </w:tcPr>
          <w:p w:rsidR="002F6B1F" w:rsidRDefault="00877628" w:rsidP="002F6B1F">
            <w:r>
              <w:t>Rydde i rommene etter bruk/</w:t>
            </w:r>
            <w:r w:rsidR="002F6B1F">
              <w:t>daglig sammen med elevene</w:t>
            </w:r>
          </w:p>
          <w:p w:rsidR="00D32FBC" w:rsidRDefault="00D32FBC" w:rsidP="002F6B1F">
            <w:r>
              <w:t>Gi tilbakemelding om at vasking må bli bedre</w:t>
            </w:r>
          </w:p>
        </w:tc>
        <w:tc>
          <w:tcPr>
            <w:tcW w:w="1843" w:type="dxa"/>
          </w:tcPr>
          <w:p w:rsidR="002F6B1F" w:rsidRDefault="002F6B1F" w:rsidP="002F6B1F"/>
        </w:tc>
        <w:tc>
          <w:tcPr>
            <w:tcW w:w="1916" w:type="dxa"/>
          </w:tcPr>
          <w:p w:rsidR="002F6B1F" w:rsidRDefault="00D32FBC" w:rsidP="002F6B1F">
            <w:r>
              <w:t xml:space="preserve">Avtale Stavanger kommune og Pro </w:t>
            </w:r>
            <w:proofErr w:type="spellStart"/>
            <w:r>
              <w:t>Clean</w:t>
            </w:r>
            <w:proofErr w:type="spellEnd"/>
          </w:p>
        </w:tc>
      </w:tr>
      <w:tr w:rsidR="00F31CA5" w:rsidTr="00A50DF2">
        <w:tc>
          <w:tcPr>
            <w:tcW w:w="702" w:type="dxa"/>
          </w:tcPr>
          <w:p w:rsidR="00F31CA5" w:rsidRPr="00FA7C96" w:rsidRDefault="00F31CA5" w:rsidP="002F6B1F">
            <w:pPr>
              <w:pStyle w:val="Listeavsnitt"/>
              <w:numPr>
                <w:ilvl w:val="0"/>
                <w:numId w:val="15"/>
              </w:numPr>
              <w:spacing w:before="0"/>
              <w:rPr>
                <w:lang w:val="nb-NO"/>
              </w:rPr>
            </w:pPr>
          </w:p>
        </w:tc>
        <w:tc>
          <w:tcPr>
            <w:tcW w:w="1241" w:type="dxa"/>
            <w:gridSpan w:val="2"/>
            <w:shd w:val="clear" w:color="auto" w:fill="FFFF00"/>
          </w:tcPr>
          <w:p w:rsidR="00F31CA5" w:rsidRDefault="00F31CA5" w:rsidP="002F6B1F"/>
        </w:tc>
        <w:tc>
          <w:tcPr>
            <w:tcW w:w="2490" w:type="dxa"/>
          </w:tcPr>
          <w:p w:rsidR="00F31CA5" w:rsidRDefault="00F31CA5" w:rsidP="002F6B1F">
            <w:r>
              <w:t>Uvedkommende</w:t>
            </w:r>
            <w:r w:rsidR="003F4250">
              <w:t>/elever</w:t>
            </w:r>
            <w:r>
              <w:t xml:space="preserve"> henter skarpe kniver </w:t>
            </w:r>
            <w:r w:rsidR="00B002AA">
              <w:t xml:space="preserve">ut </w:t>
            </w:r>
            <w:r>
              <w:t>fra mat og helse-rommene</w:t>
            </w:r>
            <w:r w:rsidR="004E1F5C">
              <w:t>.</w:t>
            </w:r>
          </w:p>
        </w:tc>
        <w:tc>
          <w:tcPr>
            <w:tcW w:w="3544" w:type="dxa"/>
          </w:tcPr>
          <w:p w:rsidR="004E1F5C" w:rsidRDefault="004E1F5C" w:rsidP="002F6B1F">
            <w:r>
              <w:t xml:space="preserve">Kniver lett tilgjengelig når rommene ikke er i bruk. </w:t>
            </w:r>
          </w:p>
          <w:p w:rsidR="00F31CA5" w:rsidRDefault="004E1F5C" w:rsidP="002F6B1F">
            <w:r>
              <w:t>Dørene er ikke låst.</w:t>
            </w:r>
          </w:p>
        </w:tc>
        <w:tc>
          <w:tcPr>
            <w:tcW w:w="2650" w:type="dxa"/>
          </w:tcPr>
          <w:p w:rsidR="00F31CA5" w:rsidRDefault="00F31CA5" w:rsidP="002F6B1F">
            <w:r>
              <w:t>Kniver oppbevares i eget rom(vask/tørk)</w:t>
            </w:r>
            <w:r w:rsidR="004E1F5C">
              <w:t xml:space="preserve"> på «gamle» mat og helse-rom,</w:t>
            </w:r>
            <w:r>
              <w:t xml:space="preserve"> og i skuff</w:t>
            </w:r>
            <w:r w:rsidR="004E1F5C">
              <w:t xml:space="preserve"> på «nye» mat og helse-rom.</w:t>
            </w:r>
          </w:p>
          <w:p w:rsidR="004E1F5C" w:rsidRDefault="004E1F5C" w:rsidP="002F6B1F">
            <w:r>
              <w:t>Dører låses.</w:t>
            </w:r>
          </w:p>
        </w:tc>
        <w:tc>
          <w:tcPr>
            <w:tcW w:w="2126" w:type="dxa"/>
          </w:tcPr>
          <w:p w:rsidR="00F31CA5" w:rsidRDefault="004E1F5C" w:rsidP="002F6B1F">
            <w:r>
              <w:t>Knivene legges tilbake på anvist plass etter bruk. Dørene låses.</w:t>
            </w:r>
          </w:p>
        </w:tc>
        <w:tc>
          <w:tcPr>
            <w:tcW w:w="1843" w:type="dxa"/>
          </w:tcPr>
          <w:p w:rsidR="00F31CA5" w:rsidRDefault="00F31CA5" w:rsidP="002F6B1F"/>
        </w:tc>
        <w:tc>
          <w:tcPr>
            <w:tcW w:w="1916" w:type="dxa"/>
          </w:tcPr>
          <w:p w:rsidR="00F31CA5" w:rsidRDefault="00F31CA5" w:rsidP="002F6B1F"/>
        </w:tc>
      </w:tr>
      <w:tr w:rsidR="00D32FBC" w:rsidTr="00A50DF2">
        <w:tc>
          <w:tcPr>
            <w:tcW w:w="702" w:type="dxa"/>
          </w:tcPr>
          <w:p w:rsidR="00D32FBC" w:rsidRPr="007F51BE" w:rsidRDefault="00D32FBC" w:rsidP="002F6B1F">
            <w:pPr>
              <w:pStyle w:val="Listeavsnitt"/>
              <w:numPr>
                <w:ilvl w:val="0"/>
                <w:numId w:val="15"/>
              </w:numPr>
              <w:spacing w:before="0"/>
              <w:rPr>
                <w:lang w:val="nb-NO"/>
              </w:rPr>
            </w:pPr>
          </w:p>
        </w:tc>
        <w:tc>
          <w:tcPr>
            <w:tcW w:w="620" w:type="dxa"/>
            <w:shd w:val="clear" w:color="auto" w:fill="FF0000"/>
          </w:tcPr>
          <w:p w:rsidR="00D32FBC" w:rsidRDefault="00D32FBC" w:rsidP="002F6B1F"/>
        </w:tc>
        <w:tc>
          <w:tcPr>
            <w:tcW w:w="621" w:type="dxa"/>
            <w:shd w:val="clear" w:color="auto" w:fill="FFFF00"/>
          </w:tcPr>
          <w:p w:rsidR="00D32FBC" w:rsidRDefault="00D32FBC" w:rsidP="002F6B1F"/>
        </w:tc>
        <w:tc>
          <w:tcPr>
            <w:tcW w:w="2490" w:type="dxa"/>
          </w:tcPr>
          <w:p w:rsidR="00D32FBC" w:rsidRDefault="00D32FBC" w:rsidP="002F6B1F">
            <w:r>
              <w:t>Kutt- og klemskader</w:t>
            </w:r>
          </w:p>
        </w:tc>
        <w:tc>
          <w:tcPr>
            <w:tcW w:w="3544" w:type="dxa"/>
          </w:tcPr>
          <w:p w:rsidR="00D32FBC" w:rsidRDefault="00D32FBC" w:rsidP="002F6B1F">
            <w:r>
              <w:t>Feil plassering av hyller og andre veggmonterte gjenstander og utstyr</w:t>
            </w:r>
          </w:p>
          <w:p w:rsidR="00D32FBC" w:rsidRDefault="00D32FBC" w:rsidP="002F6B1F">
            <w:r>
              <w:t>Bruk av verktøy på sløyd og kniver i mat og helse</w:t>
            </w:r>
          </w:p>
        </w:tc>
        <w:tc>
          <w:tcPr>
            <w:tcW w:w="2650" w:type="dxa"/>
          </w:tcPr>
          <w:p w:rsidR="00D32FBC" w:rsidRDefault="00D32FBC" w:rsidP="002F6B1F">
            <w:r>
              <w:t>Flytte feilplassert utstyr og hyller</w:t>
            </w:r>
          </w:p>
          <w:p w:rsidR="00D32FBC" w:rsidRDefault="00D32FBC" w:rsidP="002F6B1F">
            <w:r>
              <w:t xml:space="preserve">Verktøy/kniver brukes sammen med eller under tilsyn av voksne </w:t>
            </w:r>
          </w:p>
        </w:tc>
        <w:tc>
          <w:tcPr>
            <w:tcW w:w="2126" w:type="dxa"/>
          </w:tcPr>
          <w:p w:rsidR="00D32FBC" w:rsidRDefault="00D32FBC" w:rsidP="002F6B1F">
            <w:r>
              <w:t>Fjerne farlige gjenstander og utstyr</w:t>
            </w:r>
          </w:p>
          <w:p w:rsidR="00D32FBC" w:rsidRDefault="00D32FBC" w:rsidP="002F6B1F"/>
          <w:p w:rsidR="00D32FBC" w:rsidRDefault="00D32FBC" w:rsidP="002F6B1F">
            <w:r>
              <w:t>Ha tilsyn ved bruken</w:t>
            </w:r>
          </w:p>
        </w:tc>
        <w:tc>
          <w:tcPr>
            <w:tcW w:w="1843" w:type="dxa"/>
          </w:tcPr>
          <w:p w:rsidR="00D32FBC" w:rsidRDefault="00D32FBC" w:rsidP="002F6B1F"/>
        </w:tc>
        <w:tc>
          <w:tcPr>
            <w:tcW w:w="1916" w:type="dxa"/>
          </w:tcPr>
          <w:p w:rsidR="00D32FBC" w:rsidRDefault="00D32FBC" w:rsidP="002F6B1F"/>
        </w:tc>
      </w:tr>
      <w:tr w:rsidR="002F6B1F" w:rsidTr="00A50DF2">
        <w:tc>
          <w:tcPr>
            <w:tcW w:w="702" w:type="dxa"/>
          </w:tcPr>
          <w:p w:rsidR="002F6B1F" w:rsidRPr="007F51BE" w:rsidRDefault="002F6B1F" w:rsidP="002F6B1F">
            <w:pPr>
              <w:pStyle w:val="Listeavsnitt"/>
              <w:numPr>
                <w:ilvl w:val="0"/>
                <w:numId w:val="15"/>
              </w:numPr>
              <w:spacing w:before="0"/>
              <w:rPr>
                <w:lang w:val="nb-NO"/>
              </w:rPr>
            </w:pPr>
          </w:p>
        </w:tc>
        <w:tc>
          <w:tcPr>
            <w:tcW w:w="1241" w:type="dxa"/>
            <w:gridSpan w:val="2"/>
            <w:shd w:val="clear" w:color="auto" w:fill="FF0000"/>
          </w:tcPr>
          <w:p w:rsidR="002F6B1F" w:rsidRDefault="002F6B1F" w:rsidP="002F6B1F"/>
        </w:tc>
        <w:tc>
          <w:tcPr>
            <w:tcW w:w="2490" w:type="dxa"/>
          </w:tcPr>
          <w:p w:rsidR="002F6B1F" w:rsidRDefault="002F6B1F" w:rsidP="002F6B1F">
            <w:r>
              <w:t>Brannfare</w:t>
            </w:r>
          </w:p>
        </w:tc>
        <w:tc>
          <w:tcPr>
            <w:tcW w:w="3544" w:type="dxa"/>
          </w:tcPr>
          <w:p w:rsidR="002F6B1F" w:rsidRPr="00727D4F" w:rsidRDefault="002F6B1F" w:rsidP="002F6B1F">
            <w:pPr>
              <w:autoSpaceDE w:val="0"/>
              <w:autoSpaceDN w:val="0"/>
              <w:adjustRightInd w:val="0"/>
            </w:pPr>
            <w:r w:rsidRPr="00727D4F">
              <w:t>Stearinlys</w:t>
            </w:r>
          </w:p>
          <w:p w:rsidR="002F6B1F" w:rsidRPr="00727D4F" w:rsidRDefault="002F6B1F" w:rsidP="002F6B1F">
            <w:pPr>
              <w:autoSpaceDE w:val="0"/>
              <w:autoSpaceDN w:val="0"/>
              <w:adjustRightInd w:val="0"/>
            </w:pPr>
            <w:r w:rsidRPr="00727D4F">
              <w:t>kokeplater</w:t>
            </w:r>
          </w:p>
          <w:p w:rsidR="002F6B1F" w:rsidRPr="00727D4F" w:rsidRDefault="002F6B1F" w:rsidP="002F6B1F">
            <w:pPr>
              <w:autoSpaceDE w:val="0"/>
              <w:autoSpaceDN w:val="0"/>
              <w:adjustRightInd w:val="0"/>
            </w:pPr>
            <w:r w:rsidRPr="00727D4F">
              <w:t>ledninger/kontakter</w:t>
            </w:r>
          </w:p>
          <w:p w:rsidR="002F6B1F" w:rsidRPr="00727D4F" w:rsidRDefault="00E246D8" w:rsidP="002F6B1F">
            <w:r w:rsidRPr="00727D4F">
              <w:t>p</w:t>
            </w:r>
            <w:r w:rsidR="002F6B1F" w:rsidRPr="00727D4F">
              <w:t>åsatt brann</w:t>
            </w:r>
          </w:p>
          <w:p w:rsidR="00E246D8" w:rsidRPr="00727D4F" w:rsidRDefault="00E246D8" w:rsidP="002F6B1F">
            <w:r w:rsidRPr="00727D4F">
              <w:t>elektrisk utstyr</w:t>
            </w:r>
          </w:p>
          <w:p w:rsidR="00E246D8" w:rsidRPr="00727D4F" w:rsidRDefault="00E246D8" w:rsidP="002F6B1F"/>
          <w:p w:rsidR="00E246D8" w:rsidRPr="00727D4F" w:rsidRDefault="00E246D8" w:rsidP="002F6B1F">
            <w:r w:rsidRPr="00727D4F">
              <w:t>eksplosjoner av farlige gasser</w:t>
            </w:r>
          </w:p>
          <w:p w:rsidR="002F6B1F" w:rsidRDefault="002F6B1F" w:rsidP="002F6B1F">
            <w:pPr>
              <w:rPr>
                <w:sz w:val="23"/>
                <w:szCs w:val="23"/>
              </w:rPr>
            </w:pPr>
          </w:p>
          <w:p w:rsidR="002F6B1F" w:rsidRDefault="002F6B1F" w:rsidP="002F6B1F"/>
        </w:tc>
        <w:tc>
          <w:tcPr>
            <w:tcW w:w="2650" w:type="dxa"/>
          </w:tcPr>
          <w:p w:rsidR="002F6B1F" w:rsidRDefault="002F6B1F" w:rsidP="002F6B1F">
            <w:pPr>
              <w:rPr>
                <w:bCs/>
              </w:rPr>
            </w:pPr>
            <w:r>
              <w:rPr>
                <w:bCs/>
              </w:rPr>
              <w:sym w:font="Wingdings 2" w:char="F0A0"/>
            </w:r>
            <w:r w:rsidRPr="00CA2168">
              <w:rPr>
                <w:bCs/>
              </w:rPr>
              <w:t xml:space="preserve"> Brukes bare i </w:t>
            </w:r>
            <w:r w:rsidR="00727D4F">
              <w:rPr>
                <w:bCs/>
              </w:rPr>
              <w:t>mørke</w:t>
            </w:r>
            <w:r w:rsidRPr="00CA2168">
              <w:rPr>
                <w:bCs/>
              </w:rPr>
              <w:t xml:space="preserve">tiden. </w:t>
            </w:r>
            <w:r w:rsidR="00727D4F">
              <w:rPr>
                <w:bCs/>
              </w:rPr>
              <w:t>voksne</w:t>
            </w:r>
            <w:r w:rsidRPr="00CA2168">
              <w:rPr>
                <w:bCs/>
              </w:rPr>
              <w:t xml:space="preserve"> har ansvar.</w:t>
            </w:r>
          </w:p>
          <w:p w:rsidR="002F6B1F" w:rsidRDefault="002F6B1F" w:rsidP="002F6B1F">
            <w:pPr>
              <w:rPr>
                <w:bCs/>
              </w:rPr>
            </w:pPr>
            <w:r>
              <w:rPr>
                <w:bCs/>
              </w:rPr>
              <w:sym w:font="Wingdings 2" w:char="F0A0"/>
            </w:r>
            <w:r w:rsidRPr="00CA2168">
              <w:rPr>
                <w:bCs/>
              </w:rPr>
              <w:t xml:space="preserve">  Påse at det eventuelt blir montert flere stikkontakter</w:t>
            </w:r>
          </w:p>
          <w:p w:rsidR="00E246D8" w:rsidRPr="00CA2168" w:rsidRDefault="002F6B1F" w:rsidP="00E246D8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sym w:font="Wingdings 2" w:char="F0A0"/>
            </w:r>
            <w:r w:rsidR="00E246D8">
              <w:rPr>
                <w:bCs/>
              </w:rPr>
              <w:t xml:space="preserve">gasser oppbevares </w:t>
            </w:r>
            <w:proofErr w:type="spellStart"/>
            <w:r w:rsidR="00E246D8">
              <w:rPr>
                <w:bCs/>
              </w:rPr>
              <w:t>jfr</w:t>
            </w:r>
            <w:proofErr w:type="spellEnd"/>
            <w:r w:rsidR="00E246D8">
              <w:rPr>
                <w:bCs/>
              </w:rPr>
              <w:t xml:space="preserve"> instruks</w:t>
            </w:r>
          </w:p>
          <w:p w:rsidR="002F6B1F" w:rsidRPr="00CA2168" w:rsidRDefault="002F6B1F" w:rsidP="002F6B1F">
            <w:pPr>
              <w:autoSpaceDE w:val="0"/>
              <w:autoSpaceDN w:val="0"/>
              <w:adjustRightInd w:val="0"/>
              <w:rPr>
                <w:bCs/>
              </w:rPr>
            </w:pPr>
          </w:p>
          <w:p w:rsidR="002F6B1F" w:rsidRDefault="002F6B1F" w:rsidP="002F6B1F"/>
        </w:tc>
        <w:tc>
          <w:tcPr>
            <w:tcW w:w="2126" w:type="dxa"/>
          </w:tcPr>
          <w:p w:rsidR="002F6B1F" w:rsidRDefault="002F6B1F" w:rsidP="002F6B1F">
            <w:r>
              <w:t>Generell brannopplæring av hele personalet</w:t>
            </w:r>
          </w:p>
          <w:p w:rsidR="00E246D8" w:rsidRPr="00CA2168" w:rsidRDefault="00E246D8" w:rsidP="00E246D8">
            <w:pPr>
              <w:autoSpaceDE w:val="0"/>
              <w:autoSpaceDN w:val="0"/>
              <w:adjustRightInd w:val="0"/>
              <w:rPr>
                <w:bCs/>
              </w:rPr>
            </w:pPr>
            <w:r w:rsidRPr="00CA2168">
              <w:rPr>
                <w:bCs/>
              </w:rPr>
              <w:t>Ved brann, varsle ved å ringe 110.</w:t>
            </w:r>
          </w:p>
          <w:p w:rsidR="00E246D8" w:rsidRDefault="00E246D8" w:rsidP="00E246D8">
            <w:r>
              <w:rPr>
                <w:bCs/>
              </w:rPr>
              <w:t>Evakuer personer til oppstilling</w:t>
            </w:r>
            <w:r w:rsidRPr="00CA2168">
              <w:rPr>
                <w:bCs/>
              </w:rPr>
              <w:t>splassen</w:t>
            </w:r>
          </w:p>
        </w:tc>
        <w:tc>
          <w:tcPr>
            <w:tcW w:w="1843" w:type="dxa"/>
          </w:tcPr>
          <w:p w:rsidR="002F6B1F" w:rsidRDefault="002F6B1F" w:rsidP="002F6B1F"/>
        </w:tc>
        <w:tc>
          <w:tcPr>
            <w:tcW w:w="1916" w:type="dxa"/>
          </w:tcPr>
          <w:p w:rsidR="002F6B1F" w:rsidRDefault="00E246D8" w:rsidP="002F6B1F">
            <w:r>
              <w:t>Se egen branninstruks</w:t>
            </w:r>
          </w:p>
        </w:tc>
      </w:tr>
      <w:tr w:rsidR="002F6B1F" w:rsidRPr="00AB3FF6" w:rsidTr="00A50DF2">
        <w:tc>
          <w:tcPr>
            <w:tcW w:w="702" w:type="dxa"/>
          </w:tcPr>
          <w:p w:rsidR="002F6B1F" w:rsidRPr="007F51BE" w:rsidRDefault="002F6B1F" w:rsidP="002F6B1F">
            <w:pPr>
              <w:pStyle w:val="Listeavsnitt"/>
              <w:numPr>
                <w:ilvl w:val="0"/>
                <w:numId w:val="15"/>
              </w:numPr>
              <w:spacing w:before="0"/>
              <w:rPr>
                <w:lang w:val="nb-NO"/>
              </w:rPr>
            </w:pPr>
          </w:p>
        </w:tc>
        <w:tc>
          <w:tcPr>
            <w:tcW w:w="1241" w:type="dxa"/>
            <w:gridSpan w:val="2"/>
            <w:shd w:val="clear" w:color="auto" w:fill="FFFF00"/>
          </w:tcPr>
          <w:p w:rsidR="002F6B1F" w:rsidRDefault="002F6B1F" w:rsidP="002F6B1F"/>
        </w:tc>
        <w:tc>
          <w:tcPr>
            <w:tcW w:w="2490" w:type="dxa"/>
          </w:tcPr>
          <w:p w:rsidR="002F6B1F" w:rsidRDefault="002F6B1F" w:rsidP="002F6B1F">
            <w:r>
              <w:t>Tidvis for kaldt/varmt</w:t>
            </w:r>
          </w:p>
        </w:tc>
        <w:tc>
          <w:tcPr>
            <w:tcW w:w="3544" w:type="dxa"/>
          </w:tcPr>
          <w:p w:rsidR="002F6B1F" w:rsidRDefault="00D32FBC" w:rsidP="002F6B1F">
            <w:proofErr w:type="spellStart"/>
            <w:r>
              <w:t>Ventailasjonssytemet</w:t>
            </w:r>
            <w:proofErr w:type="spellEnd"/>
            <w:r>
              <w:t xml:space="preserve"> virker ikke</w:t>
            </w:r>
          </w:p>
          <w:p w:rsidR="00D32FBC" w:rsidRDefault="00D32FBC" w:rsidP="002F6B1F">
            <w:r>
              <w:t>Åpne vinduer</w:t>
            </w:r>
          </w:p>
        </w:tc>
        <w:tc>
          <w:tcPr>
            <w:tcW w:w="2650" w:type="dxa"/>
          </w:tcPr>
          <w:p w:rsidR="002F6B1F" w:rsidRDefault="00D32FBC" w:rsidP="002F6B1F">
            <w:proofErr w:type="spellStart"/>
            <w:r>
              <w:t>Byggdrift</w:t>
            </w:r>
            <w:proofErr w:type="spellEnd"/>
            <w:r>
              <w:t xml:space="preserve"> ser på saken for å vurdere </w:t>
            </w:r>
            <w:r w:rsidR="002F6B1F">
              <w:t>om det skal settes inn tiltak.</w:t>
            </w:r>
          </w:p>
        </w:tc>
        <w:tc>
          <w:tcPr>
            <w:tcW w:w="2126" w:type="dxa"/>
          </w:tcPr>
          <w:p w:rsidR="002F6B1F" w:rsidRPr="00AB3FF6" w:rsidRDefault="00E246D8" w:rsidP="002F6B1F">
            <w:r>
              <w:t>Kle av seg eller på seg</w:t>
            </w:r>
          </w:p>
        </w:tc>
        <w:tc>
          <w:tcPr>
            <w:tcW w:w="1843" w:type="dxa"/>
          </w:tcPr>
          <w:p w:rsidR="002F6B1F" w:rsidRPr="00AB3FF6" w:rsidRDefault="002F6B1F" w:rsidP="002F6B1F"/>
        </w:tc>
        <w:tc>
          <w:tcPr>
            <w:tcW w:w="1916" w:type="dxa"/>
          </w:tcPr>
          <w:p w:rsidR="002F6B1F" w:rsidRPr="00AB3FF6" w:rsidRDefault="00D32FBC" w:rsidP="002F6B1F">
            <w:r>
              <w:t>Renholdsrutiner SK</w:t>
            </w:r>
          </w:p>
        </w:tc>
      </w:tr>
      <w:tr w:rsidR="002F6B1F" w:rsidRPr="00AB3FF6" w:rsidTr="00A50DF2">
        <w:tc>
          <w:tcPr>
            <w:tcW w:w="702" w:type="dxa"/>
          </w:tcPr>
          <w:p w:rsidR="002F6B1F" w:rsidRPr="007F51BE" w:rsidRDefault="002F6B1F" w:rsidP="002F6B1F">
            <w:pPr>
              <w:pStyle w:val="Listeavsnitt"/>
              <w:numPr>
                <w:ilvl w:val="0"/>
                <w:numId w:val="15"/>
              </w:numPr>
              <w:spacing w:before="0"/>
              <w:rPr>
                <w:lang w:val="nb-NO"/>
              </w:rPr>
            </w:pPr>
          </w:p>
        </w:tc>
        <w:tc>
          <w:tcPr>
            <w:tcW w:w="1241" w:type="dxa"/>
            <w:gridSpan w:val="2"/>
            <w:shd w:val="clear" w:color="auto" w:fill="FFFF00"/>
          </w:tcPr>
          <w:p w:rsidR="002F6B1F" w:rsidRDefault="002F6B1F" w:rsidP="002F6B1F"/>
        </w:tc>
        <w:tc>
          <w:tcPr>
            <w:tcW w:w="2490" w:type="dxa"/>
          </w:tcPr>
          <w:p w:rsidR="002F6B1F" w:rsidRDefault="002F6B1F" w:rsidP="002F6B1F">
            <w:r>
              <w:t>Støv</w:t>
            </w:r>
          </w:p>
        </w:tc>
        <w:tc>
          <w:tcPr>
            <w:tcW w:w="3544" w:type="dxa"/>
          </w:tcPr>
          <w:p w:rsidR="002F6B1F" w:rsidRDefault="002F6B1F" w:rsidP="002F6B1F">
            <w:r>
              <w:t>For mye materiell samlet på hyller og skap på arbeidsrom og spesialrom</w:t>
            </w:r>
          </w:p>
          <w:p w:rsidR="00D32FBC" w:rsidRDefault="00D32FBC" w:rsidP="002F6B1F">
            <w:r>
              <w:t>Dårlig renhold</w:t>
            </w:r>
          </w:p>
        </w:tc>
        <w:tc>
          <w:tcPr>
            <w:tcW w:w="2650" w:type="dxa"/>
          </w:tcPr>
          <w:p w:rsidR="002F6B1F" w:rsidRDefault="002F6B1F" w:rsidP="002F6B1F">
            <w:r>
              <w:t>Jevnlig rydding. Ikke samle på ting som skaper unødig rot.</w:t>
            </w:r>
          </w:p>
          <w:p w:rsidR="00727D4F" w:rsidRDefault="00727D4F" w:rsidP="002F6B1F">
            <w:r>
              <w:t xml:space="preserve">Hoved opprydning siste mandag før jul og sommer ferie </w:t>
            </w:r>
          </w:p>
        </w:tc>
        <w:tc>
          <w:tcPr>
            <w:tcW w:w="2126" w:type="dxa"/>
          </w:tcPr>
          <w:p w:rsidR="002F6B1F" w:rsidRPr="00AB3FF6" w:rsidRDefault="00E246D8" w:rsidP="002F6B1F">
            <w:pPr>
              <w:rPr>
                <w:bCs/>
              </w:rPr>
            </w:pPr>
            <w:r>
              <w:rPr>
                <w:bCs/>
              </w:rPr>
              <w:t>Bedre renhold og jevnlig rydding</w:t>
            </w:r>
          </w:p>
        </w:tc>
        <w:tc>
          <w:tcPr>
            <w:tcW w:w="1843" w:type="dxa"/>
          </w:tcPr>
          <w:p w:rsidR="002F6B1F" w:rsidRPr="00AB3FF6" w:rsidRDefault="002F6B1F" w:rsidP="002F6B1F">
            <w:pPr>
              <w:rPr>
                <w:bCs/>
              </w:rPr>
            </w:pPr>
          </w:p>
        </w:tc>
        <w:tc>
          <w:tcPr>
            <w:tcW w:w="1916" w:type="dxa"/>
          </w:tcPr>
          <w:p w:rsidR="002F6B1F" w:rsidRPr="00AB3FF6" w:rsidRDefault="002F6B1F" w:rsidP="002F6B1F">
            <w:pPr>
              <w:rPr>
                <w:bCs/>
              </w:rPr>
            </w:pPr>
          </w:p>
        </w:tc>
      </w:tr>
      <w:tr w:rsidR="002F6B1F" w:rsidTr="00A50DF2">
        <w:tc>
          <w:tcPr>
            <w:tcW w:w="702" w:type="dxa"/>
          </w:tcPr>
          <w:p w:rsidR="002F6B1F" w:rsidRPr="007F51BE" w:rsidRDefault="002F6B1F" w:rsidP="002F6B1F">
            <w:pPr>
              <w:pStyle w:val="Listeavsnitt"/>
              <w:numPr>
                <w:ilvl w:val="0"/>
                <w:numId w:val="15"/>
              </w:numPr>
              <w:spacing w:before="0"/>
              <w:rPr>
                <w:lang w:val="nb-NO"/>
              </w:rPr>
            </w:pPr>
          </w:p>
        </w:tc>
        <w:tc>
          <w:tcPr>
            <w:tcW w:w="1241" w:type="dxa"/>
            <w:gridSpan w:val="2"/>
            <w:shd w:val="clear" w:color="auto" w:fill="FFFF00"/>
          </w:tcPr>
          <w:p w:rsidR="002F6B1F" w:rsidRDefault="002F6B1F" w:rsidP="002F6B1F"/>
        </w:tc>
        <w:tc>
          <w:tcPr>
            <w:tcW w:w="2490" w:type="dxa"/>
          </w:tcPr>
          <w:p w:rsidR="002F6B1F" w:rsidRPr="00AB3FF6" w:rsidRDefault="00877628" w:rsidP="002F6B1F">
            <w:r>
              <w:t xml:space="preserve">Elever har fått i seg </w:t>
            </w:r>
            <w:r w:rsidR="00E246D8">
              <w:t>eller</w:t>
            </w:r>
            <w:r>
              <w:t xml:space="preserve"> på seg etsende stoffer på </w:t>
            </w:r>
            <w:r w:rsidR="009B7694">
              <w:t>mat og helse</w:t>
            </w:r>
          </w:p>
        </w:tc>
        <w:tc>
          <w:tcPr>
            <w:tcW w:w="3544" w:type="dxa"/>
          </w:tcPr>
          <w:p w:rsidR="002F6B1F" w:rsidRDefault="009B7694" w:rsidP="002F6B1F">
            <w:r>
              <w:t xml:space="preserve">Elevene har fått tilgang til vaskemidler da de har vært i ulåst skap og for </w:t>
            </w:r>
            <w:r w:rsidR="00D32FBC">
              <w:t>lavt</w:t>
            </w:r>
            <w:r>
              <w:t xml:space="preserve"> nede</w:t>
            </w:r>
          </w:p>
        </w:tc>
        <w:tc>
          <w:tcPr>
            <w:tcW w:w="2650" w:type="dxa"/>
          </w:tcPr>
          <w:p w:rsidR="002F6B1F" w:rsidRDefault="009B7694" w:rsidP="002F6B1F">
            <w:r>
              <w:t>Låses inn og settes høyt</w:t>
            </w:r>
          </w:p>
          <w:p w:rsidR="00D32FBC" w:rsidRDefault="00D32FBC" w:rsidP="002F6B1F">
            <w:r>
              <w:t>Informasjon til elever om farlige stoffer</w:t>
            </w:r>
          </w:p>
        </w:tc>
        <w:tc>
          <w:tcPr>
            <w:tcW w:w="2126" w:type="dxa"/>
          </w:tcPr>
          <w:p w:rsidR="002F6B1F" w:rsidRDefault="00877628" w:rsidP="002F6B1F">
            <w:r>
              <w:t>Personalet</w:t>
            </w:r>
            <w:r w:rsidR="009B7694">
              <w:t xml:space="preserve"> må kjenne til prosedyrene og følge opp innlåsing</w:t>
            </w:r>
          </w:p>
        </w:tc>
        <w:tc>
          <w:tcPr>
            <w:tcW w:w="1843" w:type="dxa"/>
          </w:tcPr>
          <w:p w:rsidR="002F6B1F" w:rsidRDefault="002F6B1F" w:rsidP="002F6B1F"/>
        </w:tc>
        <w:tc>
          <w:tcPr>
            <w:tcW w:w="1916" w:type="dxa"/>
          </w:tcPr>
          <w:p w:rsidR="002F6B1F" w:rsidRDefault="009B7694" w:rsidP="002F6B1F">
            <w:r>
              <w:t>Se</w:t>
            </w:r>
            <w:r w:rsidR="00D32FBC">
              <w:t xml:space="preserve"> eg</w:t>
            </w:r>
            <w:r>
              <w:t>n</w:t>
            </w:r>
            <w:r w:rsidR="00D32FBC">
              <w:t>e</w:t>
            </w:r>
            <w:r>
              <w:t xml:space="preserve"> retningslinjer for rommene</w:t>
            </w:r>
          </w:p>
        </w:tc>
      </w:tr>
      <w:tr w:rsidR="00877628" w:rsidTr="00A50DF2">
        <w:tc>
          <w:tcPr>
            <w:tcW w:w="702" w:type="dxa"/>
          </w:tcPr>
          <w:p w:rsidR="00877628" w:rsidRPr="007F51BE" w:rsidRDefault="00877628" w:rsidP="00877628">
            <w:pPr>
              <w:pStyle w:val="Listeavsnitt"/>
              <w:numPr>
                <w:ilvl w:val="0"/>
                <w:numId w:val="15"/>
              </w:numPr>
              <w:spacing w:before="0"/>
              <w:rPr>
                <w:lang w:val="nb-NO"/>
              </w:rPr>
            </w:pPr>
          </w:p>
        </w:tc>
        <w:tc>
          <w:tcPr>
            <w:tcW w:w="1241" w:type="dxa"/>
            <w:gridSpan w:val="2"/>
            <w:shd w:val="clear" w:color="auto" w:fill="FF0000"/>
          </w:tcPr>
          <w:p w:rsidR="00877628" w:rsidRDefault="00877628" w:rsidP="00877628"/>
        </w:tc>
        <w:tc>
          <w:tcPr>
            <w:tcW w:w="2490" w:type="dxa"/>
          </w:tcPr>
          <w:p w:rsidR="00877628" w:rsidRDefault="00877628" w:rsidP="00877628">
            <w:r>
              <w:t>Elever har fått i seg eller på seg farlige kjemikalier på naturfag</w:t>
            </w:r>
          </w:p>
        </w:tc>
        <w:tc>
          <w:tcPr>
            <w:tcW w:w="3544" w:type="dxa"/>
          </w:tcPr>
          <w:p w:rsidR="00877628" w:rsidRDefault="00877628" w:rsidP="00877628">
            <w:r>
              <w:t>Elevene har fått tilgang til kjemikaliene</w:t>
            </w:r>
          </w:p>
        </w:tc>
        <w:tc>
          <w:tcPr>
            <w:tcW w:w="2650" w:type="dxa"/>
          </w:tcPr>
          <w:p w:rsidR="00877628" w:rsidRDefault="00877628" w:rsidP="00877628">
            <w:r>
              <w:t>Låses inn i giftskap</w:t>
            </w:r>
          </w:p>
          <w:p w:rsidR="00D32FBC" w:rsidRDefault="00D32FBC" w:rsidP="00877628">
            <w:r>
              <w:t>Informasjon til elever om farlige stoffer</w:t>
            </w:r>
          </w:p>
        </w:tc>
        <w:tc>
          <w:tcPr>
            <w:tcW w:w="2126" w:type="dxa"/>
          </w:tcPr>
          <w:p w:rsidR="00877628" w:rsidRDefault="00877628" w:rsidP="00877628">
            <w:r>
              <w:t>Personalet må kjenne til prosedyrene og følge opp innlåsing</w:t>
            </w:r>
          </w:p>
        </w:tc>
        <w:tc>
          <w:tcPr>
            <w:tcW w:w="1843" w:type="dxa"/>
          </w:tcPr>
          <w:p w:rsidR="00877628" w:rsidRDefault="00877628" w:rsidP="00877628"/>
        </w:tc>
        <w:tc>
          <w:tcPr>
            <w:tcW w:w="1916" w:type="dxa"/>
          </w:tcPr>
          <w:p w:rsidR="00877628" w:rsidRDefault="00877628" w:rsidP="00877628">
            <w:r>
              <w:t>Se egne retningslinjer for rommene</w:t>
            </w:r>
          </w:p>
        </w:tc>
      </w:tr>
      <w:tr w:rsidR="00877628" w:rsidTr="00A50DF2">
        <w:tc>
          <w:tcPr>
            <w:tcW w:w="702" w:type="dxa"/>
          </w:tcPr>
          <w:p w:rsidR="00877628" w:rsidRPr="007F51BE" w:rsidRDefault="00877628" w:rsidP="00877628">
            <w:pPr>
              <w:pStyle w:val="Listeavsnitt"/>
              <w:numPr>
                <w:ilvl w:val="0"/>
                <w:numId w:val="15"/>
              </w:numPr>
              <w:spacing w:before="0"/>
              <w:rPr>
                <w:lang w:val="nb-NO"/>
              </w:rPr>
            </w:pPr>
          </w:p>
        </w:tc>
        <w:tc>
          <w:tcPr>
            <w:tcW w:w="1241" w:type="dxa"/>
            <w:gridSpan w:val="2"/>
            <w:shd w:val="clear" w:color="auto" w:fill="FF0000"/>
          </w:tcPr>
          <w:p w:rsidR="00877628" w:rsidRDefault="00877628" w:rsidP="00877628"/>
        </w:tc>
        <w:tc>
          <w:tcPr>
            <w:tcW w:w="2490" w:type="dxa"/>
          </w:tcPr>
          <w:p w:rsidR="00877628" w:rsidRDefault="00877628" w:rsidP="00877628">
            <w:r>
              <w:t>Gasslek</w:t>
            </w:r>
            <w:r w:rsidR="00E246D8">
              <w:t>k</w:t>
            </w:r>
            <w:r>
              <w:t>asje</w:t>
            </w:r>
          </w:p>
        </w:tc>
        <w:tc>
          <w:tcPr>
            <w:tcW w:w="3544" w:type="dxa"/>
          </w:tcPr>
          <w:p w:rsidR="00877628" w:rsidRDefault="00877628" w:rsidP="00877628">
            <w:r>
              <w:t>Kan har ulike årsaker, eks utette beholdere, lekkasje i avtrekkskap og uvøren bruk</w:t>
            </w:r>
          </w:p>
        </w:tc>
        <w:tc>
          <w:tcPr>
            <w:tcW w:w="2650" w:type="dxa"/>
          </w:tcPr>
          <w:p w:rsidR="00877628" w:rsidRDefault="00877628" w:rsidP="00877628">
            <w:r>
              <w:t xml:space="preserve">Ha jevnlig vedlikehold fra leverandør og rett bruk fra </w:t>
            </w:r>
            <w:proofErr w:type="spellStart"/>
            <w:r>
              <w:t>perosnalet</w:t>
            </w:r>
            <w:proofErr w:type="spellEnd"/>
          </w:p>
        </w:tc>
        <w:tc>
          <w:tcPr>
            <w:tcW w:w="2126" w:type="dxa"/>
          </w:tcPr>
          <w:p w:rsidR="00877628" w:rsidRDefault="00877628" w:rsidP="00877628">
            <w:r>
              <w:t>Personalet må kjenne til prosedyrene og følge opp innlåsing</w:t>
            </w:r>
          </w:p>
        </w:tc>
        <w:tc>
          <w:tcPr>
            <w:tcW w:w="1843" w:type="dxa"/>
          </w:tcPr>
          <w:p w:rsidR="00877628" w:rsidRDefault="00877628" w:rsidP="00877628"/>
        </w:tc>
        <w:tc>
          <w:tcPr>
            <w:tcW w:w="1916" w:type="dxa"/>
          </w:tcPr>
          <w:p w:rsidR="00877628" w:rsidRDefault="00877628" w:rsidP="00877628">
            <w:r>
              <w:t>Se</w:t>
            </w:r>
            <w:r w:rsidR="00D32FBC">
              <w:t xml:space="preserve"> eg</w:t>
            </w:r>
            <w:r>
              <w:t>n</w:t>
            </w:r>
            <w:r w:rsidR="00D32FBC">
              <w:t>e</w:t>
            </w:r>
            <w:r>
              <w:t xml:space="preserve"> </w:t>
            </w:r>
            <w:r w:rsidR="00D32FBC">
              <w:t>retningslinjer</w:t>
            </w:r>
          </w:p>
        </w:tc>
      </w:tr>
    </w:tbl>
    <w:p w:rsidR="007F51BE" w:rsidRPr="009F763A" w:rsidRDefault="007F51BE" w:rsidP="00436CED">
      <w:pPr>
        <w:rPr>
          <w:b/>
          <w:bCs/>
        </w:rPr>
      </w:pPr>
    </w:p>
    <w:p w:rsidR="00727D4F" w:rsidRDefault="00727D4F" w:rsidP="007F51BE">
      <w:pPr>
        <w:rPr>
          <w:b/>
        </w:rPr>
      </w:pPr>
    </w:p>
    <w:p w:rsidR="00727D4F" w:rsidRDefault="00727D4F" w:rsidP="007F51BE">
      <w:pPr>
        <w:rPr>
          <w:b/>
        </w:rPr>
      </w:pPr>
    </w:p>
    <w:p w:rsidR="001C503E" w:rsidRDefault="001C503E" w:rsidP="007F51BE">
      <w:pPr>
        <w:rPr>
          <w:b/>
        </w:rPr>
      </w:pPr>
    </w:p>
    <w:p w:rsidR="00A50DF2" w:rsidRDefault="00A50DF2" w:rsidP="007F51BE">
      <w:pPr>
        <w:rPr>
          <w:b/>
        </w:rPr>
      </w:pPr>
    </w:p>
    <w:p w:rsidR="007F51BE" w:rsidRPr="00DF181F" w:rsidRDefault="007F51BE" w:rsidP="007F51BE">
      <w:pPr>
        <w:rPr>
          <w:b/>
        </w:rPr>
      </w:pPr>
      <w:r>
        <w:rPr>
          <w:b/>
        </w:rPr>
        <w:lastRenderedPageBreak/>
        <w:t xml:space="preserve">Område: Hovedbygg </w:t>
      </w:r>
    </w:p>
    <w:tbl>
      <w:tblPr>
        <w:tblStyle w:val="Tabellrutenett"/>
        <w:tblW w:w="3535" w:type="pct"/>
        <w:tblLayout w:type="fixed"/>
        <w:tblLook w:val="04A0" w:firstRow="1" w:lastRow="0" w:firstColumn="1" w:lastColumn="0" w:noHBand="0" w:noVBand="1"/>
      </w:tblPr>
      <w:tblGrid>
        <w:gridCol w:w="911"/>
        <w:gridCol w:w="1021"/>
        <w:gridCol w:w="2176"/>
        <w:gridCol w:w="3260"/>
        <w:gridCol w:w="2833"/>
        <w:gridCol w:w="2267"/>
        <w:gridCol w:w="1812"/>
        <w:gridCol w:w="1531"/>
      </w:tblGrid>
      <w:tr w:rsidR="00DD47C3" w:rsidRPr="00434339" w:rsidTr="00A50DF2">
        <w:tc>
          <w:tcPr>
            <w:tcW w:w="288" w:type="pct"/>
            <w:shd w:val="clear" w:color="auto" w:fill="D9D9D9" w:themeFill="background1" w:themeFillShade="D9"/>
          </w:tcPr>
          <w:p w:rsidR="009B7694" w:rsidRPr="00091448" w:rsidRDefault="009B7694" w:rsidP="007F51BE">
            <w:pPr>
              <w:rPr>
                <w:b/>
              </w:rPr>
            </w:pPr>
            <w:proofErr w:type="spellStart"/>
            <w:r w:rsidRPr="00091448">
              <w:rPr>
                <w:b/>
              </w:rPr>
              <w:t>Nr</w:t>
            </w:r>
            <w:proofErr w:type="spellEnd"/>
          </w:p>
        </w:tc>
        <w:tc>
          <w:tcPr>
            <w:tcW w:w="323" w:type="pct"/>
            <w:shd w:val="clear" w:color="auto" w:fill="D9D9D9" w:themeFill="background1" w:themeFillShade="D9"/>
          </w:tcPr>
          <w:p w:rsidR="009B7694" w:rsidRPr="00091448" w:rsidRDefault="009B7694" w:rsidP="007F51BE">
            <w:pPr>
              <w:jc w:val="center"/>
              <w:rPr>
                <w:b/>
              </w:rPr>
            </w:pPr>
            <w:r w:rsidRPr="00091448">
              <w:rPr>
                <w:b/>
              </w:rPr>
              <w:t>Farge</w:t>
            </w:r>
          </w:p>
        </w:tc>
        <w:tc>
          <w:tcPr>
            <w:tcW w:w="688" w:type="pct"/>
            <w:shd w:val="clear" w:color="auto" w:fill="D9D9D9" w:themeFill="background1" w:themeFillShade="D9"/>
          </w:tcPr>
          <w:p w:rsidR="009B7694" w:rsidRPr="00091448" w:rsidRDefault="009B7694" w:rsidP="007F51BE">
            <w:pPr>
              <w:jc w:val="center"/>
              <w:rPr>
                <w:b/>
              </w:rPr>
            </w:pPr>
            <w:r w:rsidRPr="00091448">
              <w:rPr>
                <w:b/>
              </w:rPr>
              <w:t>Uønsket hendelse</w:t>
            </w:r>
          </w:p>
        </w:tc>
        <w:tc>
          <w:tcPr>
            <w:tcW w:w="1031" w:type="pct"/>
            <w:shd w:val="clear" w:color="auto" w:fill="D9D9D9" w:themeFill="background1" w:themeFillShade="D9"/>
          </w:tcPr>
          <w:p w:rsidR="009B7694" w:rsidRPr="00091448" w:rsidRDefault="009B7694" w:rsidP="007F51BE">
            <w:pPr>
              <w:jc w:val="center"/>
              <w:rPr>
                <w:b/>
              </w:rPr>
            </w:pPr>
            <w:r w:rsidRPr="00091448">
              <w:rPr>
                <w:b/>
              </w:rPr>
              <w:t>Årsak til hendelse</w:t>
            </w:r>
          </w:p>
        </w:tc>
        <w:tc>
          <w:tcPr>
            <w:tcW w:w="896" w:type="pct"/>
            <w:shd w:val="clear" w:color="auto" w:fill="D9D9D9" w:themeFill="background1" w:themeFillShade="D9"/>
          </w:tcPr>
          <w:p w:rsidR="009B7694" w:rsidRPr="00091448" w:rsidRDefault="009B7694" w:rsidP="007F51BE">
            <w:pPr>
              <w:jc w:val="center"/>
              <w:rPr>
                <w:b/>
              </w:rPr>
            </w:pPr>
            <w:r w:rsidRPr="00091448">
              <w:rPr>
                <w:b/>
              </w:rPr>
              <w:t xml:space="preserve">Forebyggende tiltak </w:t>
            </w:r>
          </w:p>
        </w:tc>
        <w:tc>
          <w:tcPr>
            <w:tcW w:w="717" w:type="pct"/>
            <w:shd w:val="clear" w:color="auto" w:fill="D9D9D9" w:themeFill="background1" w:themeFillShade="D9"/>
          </w:tcPr>
          <w:p w:rsidR="009B7694" w:rsidRPr="00091448" w:rsidRDefault="009B7694" w:rsidP="007F51BE">
            <w:pPr>
              <w:jc w:val="center"/>
              <w:rPr>
                <w:b/>
              </w:rPr>
            </w:pPr>
            <w:r w:rsidRPr="00091448">
              <w:rPr>
                <w:b/>
              </w:rPr>
              <w:t>Konsekvens</w:t>
            </w:r>
          </w:p>
        </w:tc>
        <w:tc>
          <w:tcPr>
            <w:tcW w:w="573" w:type="pct"/>
            <w:shd w:val="clear" w:color="auto" w:fill="D9D9D9" w:themeFill="background1" w:themeFillShade="D9"/>
          </w:tcPr>
          <w:p w:rsidR="009B7694" w:rsidRPr="00091448" w:rsidRDefault="009B7694" w:rsidP="007F51BE">
            <w:pPr>
              <w:jc w:val="center"/>
              <w:rPr>
                <w:b/>
              </w:rPr>
            </w:pPr>
            <w:r w:rsidRPr="00091448">
              <w:rPr>
                <w:b/>
              </w:rPr>
              <w:t xml:space="preserve">Ok/mangler/under </w:t>
            </w:r>
            <w:proofErr w:type="gramStart"/>
            <w:r w:rsidRPr="00091448">
              <w:rPr>
                <w:b/>
              </w:rPr>
              <w:t>utarbeidelse(</w:t>
            </w:r>
            <w:proofErr w:type="gramEnd"/>
            <w:r w:rsidRPr="00091448">
              <w:rPr>
                <w:b/>
              </w:rPr>
              <w:t>vis til instruks, prosedyrer, mm)</w:t>
            </w:r>
          </w:p>
        </w:tc>
        <w:tc>
          <w:tcPr>
            <w:tcW w:w="484" w:type="pct"/>
            <w:shd w:val="clear" w:color="auto" w:fill="D9D9D9" w:themeFill="background1" w:themeFillShade="D9"/>
          </w:tcPr>
          <w:p w:rsidR="009B7694" w:rsidRPr="00091448" w:rsidRDefault="009B7694" w:rsidP="007F51BE">
            <w:pPr>
              <w:jc w:val="center"/>
              <w:rPr>
                <w:b/>
              </w:rPr>
            </w:pPr>
            <w:r w:rsidRPr="00091448">
              <w:rPr>
                <w:b/>
              </w:rPr>
              <w:t>Henvisning til instruks/prosedyrer mm</w:t>
            </w:r>
          </w:p>
        </w:tc>
      </w:tr>
      <w:tr w:rsidR="00DD47C3" w:rsidTr="00A50DF2">
        <w:tc>
          <w:tcPr>
            <w:tcW w:w="288" w:type="pct"/>
          </w:tcPr>
          <w:p w:rsidR="009B7694" w:rsidRPr="007F51BE" w:rsidRDefault="009B7694" w:rsidP="009B7694">
            <w:pPr>
              <w:pStyle w:val="Listeavsnitt"/>
              <w:numPr>
                <w:ilvl w:val="0"/>
                <w:numId w:val="15"/>
              </w:numPr>
              <w:spacing w:before="0"/>
              <w:rPr>
                <w:b/>
                <w:lang w:val="nb-NO"/>
              </w:rPr>
            </w:pPr>
          </w:p>
        </w:tc>
        <w:tc>
          <w:tcPr>
            <w:tcW w:w="323" w:type="pct"/>
            <w:shd w:val="clear" w:color="auto" w:fill="FFFF00"/>
          </w:tcPr>
          <w:p w:rsidR="009B7694" w:rsidRPr="00753A7B" w:rsidRDefault="009B7694" w:rsidP="009B7694">
            <w:pPr>
              <w:rPr>
                <w:color w:val="FFFF00"/>
              </w:rPr>
            </w:pPr>
          </w:p>
        </w:tc>
        <w:tc>
          <w:tcPr>
            <w:tcW w:w="688" w:type="pct"/>
          </w:tcPr>
          <w:p w:rsidR="009B7694" w:rsidRDefault="009B7694" w:rsidP="009B7694">
            <w:r>
              <w:t>Uryddige rømningsveier</w:t>
            </w:r>
          </w:p>
        </w:tc>
        <w:tc>
          <w:tcPr>
            <w:tcW w:w="1031" w:type="pct"/>
          </w:tcPr>
          <w:p w:rsidR="009B7694" w:rsidRDefault="009B7694" w:rsidP="009B7694">
            <w:r>
              <w:t>Opphoping av rot</w:t>
            </w:r>
          </w:p>
        </w:tc>
        <w:tc>
          <w:tcPr>
            <w:tcW w:w="896" w:type="pct"/>
          </w:tcPr>
          <w:p w:rsidR="009B7694" w:rsidRDefault="009B7694" w:rsidP="009B7694">
            <w:r>
              <w:t>Innarbeide rutiner for daglig orden</w:t>
            </w:r>
          </w:p>
        </w:tc>
        <w:tc>
          <w:tcPr>
            <w:tcW w:w="717" w:type="pct"/>
          </w:tcPr>
          <w:p w:rsidR="009B7694" w:rsidRDefault="009B7694" w:rsidP="009B7694">
            <w:r>
              <w:t>Rydde rømningsveiene sammen med elever</w:t>
            </w:r>
          </w:p>
        </w:tc>
        <w:tc>
          <w:tcPr>
            <w:tcW w:w="573" w:type="pct"/>
          </w:tcPr>
          <w:p w:rsidR="009B7694" w:rsidRDefault="009B7694" w:rsidP="009B7694"/>
        </w:tc>
        <w:tc>
          <w:tcPr>
            <w:tcW w:w="484" w:type="pct"/>
          </w:tcPr>
          <w:p w:rsidR="009B7694" w:rsidRDefault="009B7694" w:rsidP="009B7694"/>
        </w:tc>
      </w:tr>
      <w:tr w:rsidR="00DD47C3" w:rsidTr="00A50DF2">
        <w:tc>
          <w:tcPr>
            <w:tcW w:w="288" w:type="pct"/>
          </w:tcPr>
          <w:p w:rsidR="00E246D8" w:rsidRPr="007F51BE" w:rsidRDefault="00E246D8" w:rsidP="00E246D8">
            <w:pPr>
              <w:pStyle w:val="Listeavsnitt"/>
              <w:numPr>
                <w:ilvl w:val="0"/>
                <w:numId w:val="15"/>
              </w:numPr>
              <w:spacing w:before="0"/>
              <w:rPr>
                <w:lang w:val="nb-NO"/>
              </w:rPr>
            </w:pPr>
          </w:p>
        </w:tc>
        <w:tc>
          <w:tcPr>
            <w:tcW w:w="323" w:type="pct"/>
            <w:shd w:val="clear" w:color="auto" w:fill="FFFF00"/>
          </w:tcPr>
          <w:p w:rsidR="00E246D8" w:rsidRDefault="00E246D8" w:rsidP="00E246D8"/>
        </w:tc>
        <w:tc>
          <w:tcPr>
            <w:tcW w:w="688" w:type="pct"/>
          </w:tcPr>
          <w:p w:rsidR="00E246D8" w:rsidRDefault="00D32FBC" w:rsidP="00E246D8">
            <w:r>
              <w:t>Skittent skolebygg(innvendig)</w:t>
            </w:r>
          </w:p>
        </w:tc>
        <w:tc>
          <w:tcPr>
            <w:tcW w:w="1031" w:type="pct"/>
          </w:tcPr>
          <w:p w:rsidR="00E246D8" w:rsidRDefault="00E246D8" w:rsidP="00E246D8">
            <w:proofErr w:type="gramStart"/>
            <w:r>
              <w:t xml:space="preserve">Rot  </w:t>
            </w:r>
            <w:proofErr w:type="spellStart"/>
            <w:r>
              <w:t>pga</w:t>
            </w:r>
            <w:proofErr w:type="spellEnd"/>
            <w:proofErr w:type="gramEnd"/>
            <w:r>
              <w:t xml:space="preserve"> for mye lagring av materiell og utstyr i områdene</w:t>
            </w:r>
          </w:p>
          <w:p w:rsidR="00D32FBC" w:rsidRDefault="00D32FBC" w:rsidP="00E246D8">
            <w:r>
              <w:t>Dårlig renhold</w:t>
            </w:r>
          </w:p>
        </w:tc>
        <w:tc>
          <w:tcPr>
            <w:tcW w:w="896" w:type="pct"/>
          </w:tcPr>
          <w:p w:rsidR="00E246D8" w:rsidRDefault="00E246D8" w:rsidP="00E246D8">
            <w:r>
              <w:t>Innarbeide rutiner for daglig orden</w:t>
            </w:r>
          </w:p>
          <w:p w:rsidR="00D32FBC" w:rsidRDefault="00D32FBC" w:rsidP="00E246D8">
            <w:r>
              <w:t>Bedre vasking</w:t>
            </w:r>
          </w:p>
        </w:tc>
        <w:tc>
          <w:tcPr>
            <w:tcW w:w="717" w:type="pct"/>
          </w:tcPr>
          <w:p w:rsidR="00E246D8" w:rsidRDefault="00E246D8" w:rsidP="00E246D8">
            <w:r>
              <w:t xml:space="preserve">Rydde </w:t>
            </w:r>
            <w:proofErr w:type="gramStart"/>
            <w:r>
              <w:t>i  rommene</w:t>
            </w:r>
            <w:proofErr w:type="gramEnd"/>
            <w:r>
              <w:t xml:space="preserve"> etter bruk/daglig sammen med elevene</w:t>
            </w:r>
          </w:p>
          <w:p w:rsidR="00D32FBC" w:rsidRDefault="00D32FBC" w:rsidP="00E246D8">
            <w:r>
              <w:t>Gi tilbakemelding om bedre vask</w:t>
            </w:r>
          </w:p>
        </w:tc>
        <w:tc>
          <w:tcPr>
            <w:tcW w:w="573" w:type="pct"/>
          </w:tcPr>
          <w:p w:rsidR="00E246D8" w:rsidRDefault="00E246D8" w:rsidP="00E246D8"/>
        </w:tc>
        <w:tc>
          <w:tcPr>
            <w:tcW w:w="484" w:type="pct"/>
          </w:tcPr>
          <w:p w:rsidR="00E246D8" w:rsidRDefault="00E246D8" w:rsidP="00E246D8"/>
        </w:tc>
      </w:tr>
      <w:tr w:rsidR="00DD47C3" w:rsidTr="00A50DF2">
        <w:tc>
          <w:tcPr>
            <w:tcW w:w="288" w:type="pct"/>
          </w:tcPr>
          <w:p w:rsidR="00E246D8" w:rsidRPr="007F51BE" w:rsidRDefault="00E246D8" w:rsidP="00E246D8">
            <w:pPr>
              <w:pStyle w:val="Listeavsnitt"/>
              <w:numPr>
                <w:ilvl w:val="0"/>
                <w:numId w:val="15"/>
              </w:numPr>
              <w:spacing w:before="0"/>
              <w:rPr>
                <w:lang w:val="nb-NO"/>
              </w:rPr>
            </w:pPr>
          </w:p>
        </w:tc>
        <w:tc>
          <w:tcPr>
            <w:tcW w:w="323" w:type="pct"/>
            <w:shd w:val="clear" w:color="auto" w:fill="FF0000"/>
          </w:tcPr>
          <w:p w:rsidR="00E246D8" w:rsidRDefault="00E246D8" w:rsidP="00E246D8"/>
        </w:tc>
        <w:tc>
          <w:tcPr>
            <w:tcW w:w="688" w:type="pct"/>
          </w:tcPr>
          <w:p w:rsidR="00E246D8" w:rsidRDefault="00E246D8" w:rsidP="00E246D8">
            <w:r>
              <w:t>Kutt- og klemskader</w:t>
            </w:r>
          </w:p>
        </w:tc>
        <w:tc>
          <w:tcPr>
            <w:tcW w:w="1031" w:type="pct"/>
          </w:tcPr>
          <w:p w:rsidR="00E246D8" w:rsidRDefault="00E246D8" w:rsidP="00E246D8">
            <w:r>
              <w:t>Feil plassering av hyller og andre veggmonterte gjenstander og utstyr</w:t>
            </w:r>
          </w:p>
          <w:p w:rsidR="00E246D8" w:rsidRDefault="00E246D8" w:rsidP="00E246D8">
            <w:r>
              <w:t>Bruk av verktøy på sløyd og kniver i mat og helse</w:t>
            </w:r>
          </w:p>
        </w:tc>
        <w:tc>
          <w:tcPr>
            <w:tcW w:w="896" w:type="pct"/>
          </w:tcPr>
          <w:p w:rsidR="00E246D8" w:rsidRDefault="00E246D8" w:rsidP="00E246D8">
            <w:r>
              <w:t xml:space="preserve">Flytte feilplassert utstyr og </w:t>
            </w:r>
            <w:proofErr w:type="spellStart"/>
            <w:proofErr w:type="gramStart"/>
            <w:r>
              <w:t>hyller</w:t>
            </w:r>
            <w:r w:rsidR="00D32FBC">
              <w:t>.Feste</w:t>
            </w:r>
            <w:proofErr w:type="spellEnd"/>
            <w:proofErr w:type="gramEnd"/>
            <w:r w:rsidR="00D32FBC">
              <w:t xml:space="preserve"> hyller og skap</w:t>
            </w:r>
            <w:r w:rsidR="00851893">
              <w:t>.</w:t>
            </w:r>
          </w:p>
          <w:p w:rsidR="00E246D8" w:rsidRDefault="00E246D8" w:rsidP="00E246D8">
            <w:r>
              <w:t xml:space="preserve">Verktøy/kniver brukes sammen med eller under tilsyn av voksne </w:t>
            </w:r>
          </w:p>
        </w:tc>
        <w:tc>
          <w:tcPr>
            <w:tcW w:w="717" w:type="pct"/>
          </w:tcPr>
          <w:p w:rsidR="00E246D8" w:rsidRDefault="00E246D8" w:rsidP="00E246D8">
            <w:r>
              <w:t>Fjerne farlige gjenstander og utstyr</w:t>
            </w:r>
            <w:r w:rsidR="00851893">
              <w:t>.</w:t>
            </w:r>
          </w:p>
          <w:p w:rsidR="00E246D8" w:rsidRDefault="00D32FBC" w:rsidP="00E246D8">
            <w:r>
              <w:t>Tilsyn og sjekke festene skap og hyller</w:t>
            </w:r>
            <w:r w:rsidR="00851893">
              <w:t>.</w:t>
            </w:r>
          </w:p>
          <w:p w:rsidR="00E246D8" w:rsidRDefault="00E246D8" w:rsidP="00E246D8">
            <w:r>
              <w:t>Ha tilsyn ved bruken</w:t>
            </w:r>
            <w:r w:rsidR="00851893">
              <w:t>.</w:t>
            </w:r>
          </w:p>
        </w:tc>
        <w:tc>
          <w:tcPr>
            <w:tcW w:w="573" w:type="pct"/>
          </w:tcPr>
          <w:p w:rsidR="00E246D8" w:rsidRDefault="00E246D8" w:rsidP="00E246D8"/>
        </w:tc>
        <w:tc>
          <w:tcPr>
            <w:tcW w:w="484" w:type="pct"/>
          </w:tcPr>
          <w:p w:rsidR="00E246D8" w:rsidRDefault="00E246D8" w:rsidP="00E246D8"/>
        </w:tc>
      </w:tr>
      <w:tr w:rsidR="00DD47C3" w:rsidTr="00A50DF2">
        <w:trPr>
          <w:trHeight w:val="1716"/>
        </w:trPr>
        <w:tc>
          <w:tcPr>
            <w:tcW w:w="288" w:type="pct"/>
          </w:tcPr>
          <w:p w:rsidR="00E246D8" w:rsidRPr="007F51BE" w:rsidRDefault="00E246D8" w:rsidP="00E246D8">
            <w:pPr>
              <w:pStyle w:val="Listeavsnitt"/>
              <w:numPr>
                <w:ilvl w:val="0"/>
                <w:numId w:val="15"/>
              </w:numPr>
              <w:spacing w:before="0"/>
              <w:rPr>
                <w:lang w:val="nb-NO"/>
              </w:rPr>
            </w:pPr>
          </w:p>
        </w:tc>
        <w:tc>
          <w:tcPr>
            <w:tcW w:w="323" w:type="pct"/>
            <w:shd w:val="clear" w:color="auto" w:fill="FF0000"/>
          </w:tcPr>
          <w:p w:rsidR="00E246D8" w:rsidRDefault="00E246D8" w:rsidP="00E246D8"/>
        </w:tc>
        <w:tc>
          <w:tcPr>
            <w:tcW w:w="688" w:type="pct"/>
          </w:tcPr>
          <w:p w:rsidR="00E246D8" w:rsidRDefault="00E246D8" w:rsidP="00E246D8">
            <w:r>
              <w:t>Brannfare</w:t>
            </w:r>
          </w:p>
        </w:tc>
        <w:tc>
          <w:tcPr>
            <w:tcW w:w="1031" w:type="pct"/>
          </w:tcPr>
          <w:p w:rsidR="00E246D8" w:rsidRPr="00DC581B" w:rsidRDefault="00E246D8" w:rsidP="00E246D8">
            <w:pPr>
              <w:autoSpaceDE w:val="0"/>
              <w:autoSpaceDN w:val="0"/>
              <w:adjustRightInd w:val="0"/>
            </w:pPr>
            <w:r w:rsidRPr="00DC581B">
              <w:t>Stearinlys</w:t>
            </w:r>
          </w:p>
          <w:p w:rsidR="00E246D8" w:rsidRPr="00DC581B" w:rsidRDefault="00E246D8" w:rsidP="00E246D8">
            <w:pPr>
              <w:autoSpaceDE w:val="0"/>
              <w:autoSpaceDN w:val="0"/>
              <w:adjustRightInd w:val="0"/>
            </w:pPr>
            <w:r w:rsidRPr="00DC581B">
              <w:t>kokeplater</w:t>
            </w:r>
          </w:p>
          <w:p w:rsidR="00E246D8" w:rsidRPr="00DC581B" w:rsidRDefault="00E246D8" w:rsidP="00E246D8">
            <w:pPr>
              <w:autoSpaceDE w:val="0"/>
              <w:autoSpaceDN w:val="0"/>
              <w:adjustRightInd w:val="0"/>
            </w:pPr>
            <w:r w:rsidRPr="00DC581B">
              <w:t>ledninger/kontakter</w:t>
            </w:r>
          </w:p>
          <w:p w:rsidR="00E246D8" w:rsidRPr="00DC581B" w:rsidRDefault="00E246D8" w:rsidP="00E246D8">
            <w:r w:rsidRPr="00DC581B">
              <w:t>påsatt brann</w:t>
            </w:r>
          </w:p>
          <w:p w:rsidR="00E246D8" w:rsidRPr="00DC581B" w:rsidRDefault="00E246D8" w:rsidP="00E246D8">
            <w:r w:rsidRPr="00DC581B">
              <w:t>elektrisk utstyr</w:t>
            </w:r>
          </w:p>
          <w:p w:rsidR="00E246D8" w:rsidRDefault="00E246D8" w:rsidP="00E246D8">
            <w:r w:rsidRPr="00DC581B">
              <w:t>eksplosjoner av farlige gasser</w:t>
            </w:r>
          </w:p>
        </w:tc>
        <w:tc>
          <w:tcPr>
            <w:tcW w:w="896" w:type="pct"/>
          </w:tcPr>
          <w:p w:rsidR="00E246D8" w:rsidRDefault="00E246D8" w:rsidP="00E246D8">
            <w:pPr>
              <w:rPr>
                <w:bCs/>
              </w:rPr>
            </w:pPr>
            <w:r>
              <w:rPr>
                <w:bCs/>
              </w:rPr>
              <w:sym w:font="Wingdings 2" w:char="F0A0"/>
            </w:r>
            <w:r w:rsidRPr="00CA2168">
              <w:rPr>
                <w:bCs/>
              </w:rPr>
              <w:t xml:space="preserve"> Brukes bare i adventstiden. lærere har ansvar.</w:t>
            </w:r>
          </w:p>
          <w:p w:rsidR="00E246D8" w:rsidRDefault="00E246D8" w:rsidP="00E246D8">
            <w:pPr>
              <w:rPr>
                <w:bCs/>
              </w:rPr>
            </w:pPr>
            <w:r>
              <w:rPr>
                <w:bCs/>
              </w:rPr>
              <w:sym w:font="Wingdings 2" w:char="F0A0"/>
            </w:r>
            <w:r w:rsidRPr="00CA2168">
              <w:rPr>
                <w:bCs/>
              </w:rPr>
              <w:t xml:space="preserve">  Påse at det eventuelt blir montert flere stikkontakter</w:t>
            </w:r>
          </w:p>
          <w:p w:rsidR="00E246D8" w:rsidRPr="00CA2168" w:rsidRDefault="00E246D8" w:rsidP="00E246D8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sym w:font="Wingdings 2" w:char="F0A0"/>
            </w:r>
            <w:r>
              <w:rPr>
                <w:bCs/>
              </w:rPr>
              <w:t xml:space="preserve">gasser oppbevares </w:t>
            </w:r>
            <w:proofErr w:type="spellStart"/>
            <w:r>
              <w:rPr>
                <w:bCs/>
              </w:rPr>
              <w:t>jfr</w:t>
            </w:r>
            <w:proofErr w:type="spellEnd"/>
            <w:r>
              <w:rPr>
                <w:bCs/>
              </w:rPr>
              <w:t xml:space="preserve"> instruks</w:t>
            </w:r>
          </w:p>
          <w:p w:rsidR="00E246D8" w:rsidRDefault="00E246D8" w:rsidP="00E246D8"/>
        </w:tc>
        <w:tc>
          <w:tcPr>
            <w:tcW w:w="717" w:type="pct"/>
          </w:tcPr>
          <w:p w:rsidR="00E246D8" w:rsidRDefault="00E246D8" w:rsidP="00E246D8">
            <w:r>
              <w:t>Generell brannopplæring av hele personalet</w:t>
            </w:r>
            <w:r w:rsidR="00851893">
              <w:t>.</w:t>
            </w:r>
          </w:p>
          <w:p w:rsidR="00E246D8" w:rsidRPr="00CA2168" w:rsidRDefault="00E246D8" w:rsidP="00E246D8">
            <w:pPr>
              <w:autoSpaceDE w:val="0"/>
              <w:autoSpaceDN w:val="0"/>
              <w:adjustRightInd w:val="0"/>
              <w:rPr>
                <w:bCs/>
              </w:rPr>
            </w:pPr>
            <w:r w:rsidRPr="00CA2168">
              <w:rPr>
                <w:bCs/>
              </w:rPr>
              <w:t>Ved brann, varsle ved å ringe 110.</w:t>
            </w:r>
          </w:p>
          <w:p w:rsidR="00E246D8" w:rsidRDefault="00E246D8" w:rsidP="00E246D8">
            <w:r>
              <w:rPr>
                <w:bCs/>
              </w:rPr>
              <w:t>Evakuer personer til oppstilling</w:t>
            </w:r>
            <w:r w:rsidRPr="00CA2168">
              <w:rPr>
                <w:bCs/>
              </w:rPr>
              <w:t>splassen</w:t>
            </w:r>
          </w:p>
        </w:tc>
        <w:tc>
          <w:tcPr>
            <w:tcW w:w="573" w:type="pct"/>
          </w:tcPr>
          <w:p w:rsidR="00E246D8" w:rsidRDefault="00E246D8" w:rsidP="00E246D8"/>
        </w:tc>
        <w:tc>
          <w:tcPr>
            <w:tcW w:w="484" w:type="pct"/>
          </w:tcPr>
          <w:p w:rsidR="00E246D8" w:rsidRDefault="00E246D8" w:rsidP="00E246D8">
            <w:r>
              <w:t>Se egen branninstruks</w:t>
            </w:r>
            <w:r w:rsidR="00851893">
              <w:t>.</w:t>
            </w:r>
          </w:p>
        </w:tc>
      </w:tr>
      <w:tr w:rsidR="00D32FBC" w:rsidRPr="00AB3FF6" w:rsidTr="00A50DF2">
        <w:tc>
          <w:tcPr>
            <w:tcW w:w="288" w:type="pct"/>
          </w:tcPr>
          <w:p w:rsidR="00D32FBC" w:rsidRPr="007F51BE" w:rsidRDefault="00D32FBC" w:rsidP="00D32FBC">
            <w:pPr>
              <w:pStyle w:val="Listeavsnitt"/>
              <w:numPr>
                <w:ilvl w:val="0"/>
                <w:numId w:val="15"/>
              </w:numPr>
              <w:spacing w:before="0"/>
              <w:rPr>
                <w:lang w:val="nb-NO"/>
              </w:rPr>
            </w:pPr>
          </w:p>
        </w:tc>
        <w:tc>
          <w:tcPr>
            <w:tcW w:w="323" w:type="pct"/>
            <w:shd w:val="clear" w:color="auto" w:fill="FFFF00"/>
          </w:tcPr>
          <w:p w:rsidR="00D32FBC" w:rsidRDefault="00D32FBC" w:rsidP="00D32FBC"/>
        </w:tc>
        <w:tc>
          <w:tcPr>
            <w:tcW w:w="688" w:type="pct"/>
          </w:tcPr>
          <w:p w:rsidR="00D32FBC" w:rsidRDefault="00D32FBC" w:rsidP="00D32FBC">
            <w:r>
              <w:t>Tidvis for kaldt/varmt</w:t>
            </w:r>
          </w:p>
        </w:tc>
        <w:tc>
          <w:tcPr>
            <w:tcW w:w="1031" w:type="pct"/>
          </w:tcPr>
          <w:p w:rsidR="00D32FBC" w:rsidRDefault="00D32FBC" w:rsidP="00D32FBC">
            <w:proofErr w:type="spellStart"/>
            <w:r>
              <w:t>Ventailasjonssytemet</w:t>
            </w:r>
            <w:proofErr w:type="spellEnd"/>
            <w:r>
              <w:t xml:space="preserve"> virker ikke</w:t>
            </w:r>
            <w:r w:rsidR="00851893">
              <w:t>.</w:t>
            </w:r>
          </w:p>
          <w:p w:rsidR="00D32FBC" w:rsidRDefault="00D32FBC" w:rsidP="00D32FBC">
            <w:r>
              <w:t>Åpne vinduer</w:t>
            </w:r>
            <w:r w:rsidR="00851893">
              <w:t>.</w:t>
            </w:r>
          </w:p>
        </w:tc>
        <w:tc>
          <w:tcPr>
            <w:tcW w:w="896" w:type="pct"/>
          </w:tcPr>
          <w:p w:rsidR="00D32FBC" w:rsidRDefault="00D32FBC" w:rsidP="00D32FBC">
            <w:proofErr w:type="spellStart"/>
            <w:r>
              <w:t>Byggdrift</w:t>
            </w:r>
            <w:proofErr w:type="spellEnd"/>
            <w:r>
              <w:t xml:space="preserve"> ser på saken for å vurdere om det skal settes inn tiltak.</w:t>
            </w:r>
          </w:p>
        </w:tc>
        <w:tc>
          <w:tcPr>
            <w:tcW w:w="717" w:type="pct"/>
          </w:tcPr>
          <w:p w:rsidR="00D32FBC" w:rsidRPr="00AB3FF6" w:rsidRDefault="00D32FBC" w:rsidP="00D32FBC">
            <w:r>
              <w:t>Kle av seg eller på seg</w:t>
            </w:r>
            <w:r w:rsidR="00851893">
              <w:t>.</w:t>
            </w:r>
          </w:p>
        </w:tc>
        <w:tc>
          <w:tcPr>
            <w:tcW w:w="573" w:type="pct"/>
          </w:tcPr>
          <w:p w:rsidR="00D32FBC" w:rsidRPr="00AB3FF6" w:rsidRDefault="00D32FBC" w:rsidP="00D32FBC"/>
        </w:tc>
        <w:tc>
          <w:tcPr>
            <w:tcW w:w="484" w:type="pct"/>
          </w:tcPr>
          <w:p w:rsidR="00D32FBC" w:rsidRPr="00AB3FF6" w:rsidRDefault="00D32FBC" w:rsidP="00D32FBC"/>
        </w:tc>
      </w:tr>
      <w:tr w:rsidR="00D32FBC" w:rsidRPr="00AB3FF6" w:rsidTr="00A50DF2">
        <w:tc>
          <w:tcPr>
            <w:tcW w:w="288" w:type="pct"/>
          </w:tcPr>
          <w:p w:rsidR="00D32FBC" w:rsidRPr="007F51BE" w:rsidRDefault="00D32FBC" w:rsidP="00D32FBC">
            <w:pPr>
              <w:pStyle w:val="Listeavsnitt"/>
              <w:numPr>
                <w:ilvl w:val="0"/>
                <w:numId w:val="15"/>
              </w:numPr>
              <w:spacing w:before="0"/>
              <w:rPr>
                <w:lang w:val="nb-NO"/>
              </w:rPr>
            </w:pPr>
          </w:p>
        </w:tc>
        <w:tc>
          <w:tcPr>
            <w:tcW w:w="323" w:type="pct"/>
            <w:shd w:val="clear" w:color="auto" w:fill="FFFF00"/>
          </w:tcPr>
          <w:p w:rsidR="00D32FBC" w:rsidRDefault="00D32FBC" w:rsidP="00D32FBC"/>
        </w:tc>
        <w:tc>
          <w:tcPr>
            <w:tcW w:w="688" w:type="pct"/>
          </w:tcPr>
          <w:p w:rsidR="00D32FBC" w:rsidRDefault="00D32FBC" w:rsidP="00D32FBC">
            <w:r>
              <w:t>Støv</w:t>
            </w:r>
          </w:p>
        </w:tc>
        <w:tc>
          <w:tcPr>
            <w:tcW w:w="1031" w:type="pct"/>
          </w:tcPr>
          <w:p w:rsidR="00D32FBC" w:rsidRDefault="00D32FBC" w:rsidP="00D32FBC">
            <w:r>
              <w:t>For mye materiell samlet på hyller og skap på arbeidsrom og spesialrom</w:t>
            </w:r>
            <w:r w:rsidR="00851893">
              <w:t>.</w:t>
            </w:r>
          </w:p>
          <w:p w:rsidR="00D32FBC" w:rsidRDefault="00D32FBC" w:rsidP="00D32FBC">
            <w:r>
              <w:t>Dårlig renhold</w:t>
            </w:r>
            <w:r w:rsidR="00851893">
              <w:t>.</w:t>
            </w:r>
          </w:p>
        </w:tc>
        <w:tc>
          <w:tcPr>
            <w:tcW w:w="896" w:type="pct"/>
          </w:tcPr>
          <w:p w:rsidR="00D32FBC" w:rsidRDefault="00D32FBC" w:rsidP="00D32FBC">
            <w:r>
              <w:t>Jevnlig rydding. Ikke samle på ting som skaper unødig rot.</w:t>
            </w:r>
          </w:p>
        </w:tc>
        <w:tc>
          <w:tcPr>
            <w:tcW w:w="717" w:type="pct"/>
          </w:tcPr>
          <w:p w:rsidR="00D32FBC" w:rsidRPr="00AB3FF6" w:rsidRDefault="00D32FBC" w:rsidP="00D32FBC">
            <w:pPr>
              <w:rPr>
                <w:bCs/>
              </w:rPr>
            </w:pPr>
            <w:r>
              <w:rPr>
                <w:bCs/>
              </w:rPr>
              <w:t>Bedre renhold og jevnlig rydding</w:t>
            </w:r>
            <w:r w:rsidR="00851893">
              <w:rPr>
                <w:bCs/>
              </w:rPr>
              <w:t>.</w:t>
            </w:r>
          </w:p>
        </w:tc>
        <w:tc>
          <w:tcPr>
            <w:tcW w:w="573" w:type="pct"/>
          </w:tcPr>
          <w:p w:rsidR="00D32FBC" w:rsidRPr="00AB3FF6" w:rsidRDefault="00D32FBC" w:rsidP="00D32FBC">
            <w:pPr>
              <w:rPr>
                <w:bCs/>
              </w:rPr>
            </w:pPr>
          </w:p>
        </w:tc>
        <w:tc>
          <w:tcPr>
            <w:tcW w:w="484" w:type="pct"/>
          </w:tcPr>
          <w:p w:rsidR="00D32FBC" w:rsidRPr="00AB3FF6" w:rsidRDefault="00851893" w:rsidP="00D32FBC">
            <w:pPr>
              <w:rPr>
                <w:bCs/>
              </w:rPr>
            </w:pPr>
            <w:proofErr w:type="spellStart"/>
            <w:r>
              <w:rPr>
                <w:bCs/>
              </w:rPr>
              <w:t>Proclean</w:t>
            </w:r>
            <w:proofErr w:type="spellEnd"/>
            <w:r>
              <w:rPr>
                <w:bCs/>
              </w:rPr>
              <w:t xml:space="preserve"> – renhold oppfølging av SK.</w:t>
            </w:r>
          </w:p>
        </w:tc>
      </w:tr>
      <w:tr w:rsidR="00D32FBC" w:rsidTr="00A50DF2">
        <w:tc>
          <w:tcPr>
            <w:tcW w:w="288" w:type="pct"/>
          </w:tcPr>
          <w:p w:rsidR="00D32FBC" w:rsidRPr="002677B5" w:rsidRDefault="00D32FBC" w:rsidP="00D32FBC">
            <w:pPr>
              <w:pStyle w:val="Listeavsnitt"/>
              <w:numPr>
                <w:ilvl w:val="0"/>
                <w:numId w:val="15"/>
              </w:numPr>
              <w:spacing w:before="0"/>
              <w:rPr>
                <w:lang w:val="nb-NO"/>
              </w:rPr>
            </w:pPr>
          </w:p>
        </w:tc>
        <w:tc>
          <w:tcPr>
            <w:tcW w:w="323" w:type="pct"/>
            <w:shd w:val="clear" w:color="auto" w:fill="FFFF00"/>
          </w:tcPr>
          <w:p w:rsidR="00D32FBC" w:rsidRDefault="00D32FBC" w:rsidP="00D32FBC"/>
        </w:tc>
        <w:tc>
          <w:tcPr>
            <w:tcW w:w="688" w:type="pct"/>
          </w:tcPr>
          <w:p w:rsidR="00D32FBC" w:rsidRPr="00AB3FF6" w:rsidRDefault="00D32FBC" w:rsidP="00D32FBC">
            <w:r w:rsidRPr="00AB3FF6">
              <w:t>Unødig støy</w:t>
            </w:r>
          </w:p>
        </w:tc>
        <w:tc>
          <w:tcPr>
            <w:tcW w:w="1031" w:type="pct"/>
          </w:tcPr>
          <w:p w:rsidR="00D32FBC" w:rsidRDefault="00D32FBC" w:rsidP="00D32FBC">
            <w:r>
              <w:t xml:space="preserve">For mye lyd fra </w:t>
            </w:r>
            <w:proofErr w:type="spellStart"/>
            <w:r>
              <w:t>innblåsningsventilen</w:t>
            </w:r>
            <w:proofErr w:type="spellEnd"/>
            <w:r>
              <w:t xml:space="preserve"> i ventilasjonsanlegget</w:t>
            </w:r>
            <w:r w:rsidR="00851893">
              <w:t>.</w:t>
            </w:r>
          </w:p>
        </w:tc>
        <w:tc>
          <w:tcPr>
            <w:tcW w:w="896" w:type="pct"/>
          </w:tcPr>
          <w:p w:rsidR="00D32FBC" w:rsidRDefault="00D32FBC" w:rsidP="00D32FBC">
            <w:proofErr w:type="spellStart"/>
            <w:r>
              <w:t>Byggdrift</w:t>
            </w:r>
            <w:proofErr w:type="spellEnd"/>
            <w:r>
              <w:t xml:space="preserve"> ser på saken for å se om det skal settes inn tiltak.</w:t>
            </w:r>
          </w:p>
        </w:tc>
        <w:tc>
          <w:tcPr>
            <w:tcW w:w="717" w:type="pct"/>
          </w:tcPr>
          <w:p w:rsidR="00D32FBC" w:rsidRDefault="00D32FBC" w:rsidP="00D32FBC">
            <w:r>
              <w:t>Jevnlig vedlikehold</w:t>
            </w:r>
            <w:r w:rsidR="00851893">
              <w:t>.</w:t>
            </w:r>
          </w:p>
        </w:tc>
        <w:tc>
          <w:tcPr>
            <w:tcW w:w="573" w:type="pct"/>
          </w:tcPr>
          <w:p w:rsidR="00D32FBC" w:rsidRDefault="00D32FBC" w:rsidP="00D32FBC"/>
        </w:tc>
        <w:tc>
          <w:tcPr>
            <w:tcW w:w="484" w:type="pct"/>
          </w:tcPr>
          <w:p w:rsidR="00D32FBC" w:rsidRDefault="00D32FBC" w:rsidP="00D32FBC"/>
        </w:tc>
      </w:tr>
      <w:tr w:rsidR="00D32FBC" w:rsidTr="00A50DF2">
        <w:tc>
          <w:tcPr>
            <w:tcW w:w="288" w:type="pct"/>
          </w:tcPr>
          <w:p w:rsidR="00D32FBC" w:rsidRPr="007F51BE" w:rsidRDefault="00D32FBC" w:rsidP="00D32FBC">
            <w:pPr>
              <w:pStyle w:val="Listeavsnitt"/>
              <w:numPr>
                <w:ilvl w:val="0"/>
                <w:numId w:val="15"/>
              </w:numPr>
              <w:spacing w:before="0"/>
              <w:rPr>
                <w:lang w:val="nb-NO"/>
              </w:rPr>
            </w:pPr>
          </w:p>
        </w:tc>
        <w:tc>
          <w:tcPr>
            <w:tcW w:w="323" w:type="pct"/>
            <w:shd w:val="clear" w:color="auto" w:fill="FFFF00"/>
          </w:tcPr>
          <w:p w:rsidR="00D32FBC" w:rsidRDefault="00D32FBC" w:rsidP="00D32FBC"/>
        </w:tc>
        <w:tc>
          <w:tcPr>
            <w:tcW w:w="688" w:type="pct"/>
          </w:tcPr>
          <w:p w:rsidR="00D32FBC" w:rsidRDefault="00D32FBC" w:rsidP="00D32FBC">
            <w:r>
              <w:t>Plagsom støy/romklang</w:t>
            </w:r>
          </w:p>
        </w:tc>
        <w:tc>
          <w:tcPr>
            <w:tcW w:w="1031" w:type="pct"/>
          </w:tcPr>
          <w:p w:rsidR="00D32FBC" w:rsidRDefault="00D32FBC" w:rsidP="00D32FBC">
            <w:r>
              <w:t>Dårlig støydemping i rom og lokaler</w:t>
            </w:r>
            <w:r w:rsidR="00851893">
              <w:t>.</w:t>
            </w:r>
          </w:p>
        </w:tc>
        <w:tc>
          <w:tcPr>
            <w:tcW w:w="896" w:type="pct"/>
          </w:tcPr>
          <w:p w:rsidR="00D32FBC" w:rsidRDefault="00D32FBC" w:rsidP="00D32FBC">
            <w:r>
              <w:t>De voksne må øve opp elevene til å unngå skrik og høyt snakk. Oppfordre til stille lek.</w:t>
            </w:r>
          </w:p>
        </w:tc>
        <w:tc>
          <w:tcPr>
            <w:tcW w:w="717" w:type="pct"/>
          </w:tcPr>
          <w:p w:rsidR="00D32FBC" w:rsidRDefault="00D32FBC" w:rsidP="00D32FBC">
            <w:r>
              <w:t>Jevnlige påminnelser til elever og voksne</w:t>
            </w:r>
            <w:r w:rsidR="00851893">
              <w:t>.</w:t>
            </w:r>
          </w:p>
        </w:tc>
        <w:tc>
          <w:tcPr>
            <w:tcW w:w="573" w:type="pct"/>
          </w:tcPr>
          <w:p w:rsidR="00D32FBC" w:rsidRDefault="00D32FBC" w:rsidP="00D32FBC"/>
        </w:tc>
        <w:tc>
          <w:tcPr>
            <w:tcW w:w="484" w:type="pct"/>
          </w:tcPr>
          <w:p w:rsidR="00D32FBC" w:rsidRDefault="00D32FBC" w:rsidP="00D32FBC"/>
        </w:tc>
      </w:tr>
      <w:tr w:rsidR="00D32FBC" w:rsidTr="00A50DF2">
        <w:tc>
          <w:tcPr>
            <w:tcW w:w="288" w:type="pct"/>
          </w:tcPr>
          <w:p w:rsidR="00D32FBC" w:rsidRPr="007F51BE" w:rsidRDefault="00D32FBC" w:rsidP="00D32FBC">
            <w:pPr>
              <w:pStyle w:val="Listeavsnitt"/>
              <w:numPr>
                <w:ilvl w:val="0"/>
                <w:numId w:val="15"/>
              </w:numPr>
              <w:spacing w:before="0"/>
              <w:rPr>
                <w:lang w:val="nb-NO"/>
              </w:rPr>
            </w:pPr>
          </w:p>
        </w:tc>
        <w:tc>
          <w:tcPr>
            <w:tcW w:w="323" w:type="pct"/>
            <w:shd w:val="clear" w:color="auto" w:fill="FFFF00"/>
          </w:tcPr>
          <w:p w:rsidR="00D32FBC" w:rsidRDefault="00D32FBC" w:rsidP="00D32FBC"/>
        </w:tc>
        <w:tc>
          <w:tcPr>
            <w:tcW w:w="688" w:type="pct"/>
          </w:tcPr>
          <w:p w:rsidR="00D32FBC" w:rsidRPr="009F3640" w:rsidRDefault="001C503E" w:rsidP="00D32FBC">
            <w:r>
              <w:t>U</w:t>
            </w:r>
            <w:r w:rsidR="00D32FBC" w:rsidRPr="009F3640">
              <w:t>lykke som medfører lettere skade.</w:t>
            </w:r>
          </w:p>
          <w:p w:rsidR="00D32FBC" w:rsidRPr="009F3640" w:rsidRDefault="00D32FBC" w:rsidP="00D32FBC"/>
          <w:p w:rsidR="00D32FBC" w:rsidRPr="009F3640" w:rsidRDefault="00D32FBC" w:rsidP="00D32FBC"/>
          <w:p w:rsidR="00D32FBC" w:rsidRPr="009F3640" w:rsidRDefault="00D32FBC" w:rsidP="00D32FBC"/>
        </w:tc>
        <w:tc>
          <w:tcPr>
            <w:tcW w:w="1031" w:type="pct"/>
          </w:tcPr>
          <w:p w:rsidR="00D32FBC" w:rsidRPr="00A50DF2" w:rsidRDefault="00D32FBC" w:rsidP="00A50DF2">
            <w:r w:rsidRPr="00A50DF2">
              <w:t>Fall</w:t>
            </w:r>
          </w:p>
          <w:p w:rsidR="00D32FBC" w:rsidRPr="00A50DF2" w:rsidRDefault="00D32FBC" w:rsidP="00A50DF2">
            <w:pPr>
              <w:rPr>
                <w:rFonts w:asciiTheme="minorHAnsi" w:hAnsiTheme="minorHAnsi"/>
              </w:rPr>
            </w:pPr>
            <w:r w:rsidRPr="00A50DF2">
              <w:rPr>
                <w:rFonts w:asciiTheme="minorHAnsi" w:hAnsiTheme="minorHAnsi"/>
              </w:rPr>
              <w:t>Sammenstøt</w:t>
            </w:r>
          </w:p>
          <w:p w:rsidR="00D32FBC" w:rsidRPr="00A50DF2" w:rsidRDefault="00D32FBC" w:rsidP="00A50DF2">
            <w:pPr>
              <w:rPr>
                <w:rFonts w:asciiTheme="minorHAnsi" w:hAnsiTheme="minorHAnsi"/>
              </w:rPr>
            </w:pPr>
            <w:r w:rsidRPr="00A50DF2">
              <w:rPr>
                <w:rFonts w:asciiTheme="minorHAnsi" w:hAnsiTheme="minorHAnsi"/>
              </w:rPr>
              <w:t>Ting faller ned fra hyller</w:t>
            </w:r>
          </w:p>
          <w:p w:rsidR="00D32FBC" w:rsidRPr="00A50DF2" w:rsidRDefault="00D32FBC" w:rsidP="00A50DF2">
            <w:pPr>
              <w:rPr>
                <w:rFonts w:asciiTheme="minorHAnsi" w:hAnsiTheme="minorHAnsi"/>
              </w:rPr>
            </w:pPr>
            <w:r w:rsidRPr="00A50DF2">
              <w:rPr>
                <w:rFonts w:asciiTheme="minorHAnsi" w:hAnsiTheme="minorHAnsi"/>
              </w:rPr>
              <w:t>Varm væske velter</w:t>
            </w:r>
          </w:p>
          <w:p w:rsidR="00D32FBC" w:rsidRPr="00A50DF2" w:rsidRDefault="00D32FBC" w:rsidP="00A50DF2">
            <w:pPr>
              <w:rPr>
                <w:rFonts w:asciiTheme="minorHAnsi" w:hAnsiTheme="minorHAnsi"/>
              </w:rPr>
            </w:pPr>
            <w:r w:rsidRPr="00A50DF2">
              <w:rPr>
                <w:rFonts w:asciiTheme="minorHAnsi" w:hAnsiTheme="minorHAnsi"/>
              </w:rPr>
              <w:t>Klemmer/stikker seg</w:t>
            </w:r>
          </w:p>
          <w:p w:rsidR="00D32FBC" w:rsidRPr="00A50DF2" w:rsidRDefault="00D32FBC" w:rsidP="00A50DF2">
            <w:pPr>
              <w:rPr>
                <w:rFonts w:asciiTheme="minorHAnsi" w:hAnsiTheme="minorHAnsi"/>
              </w:rPr>
            </w:pPr>
            <w:r w:rsidRPr="00A50DF2">
              <w:rPr>
                <w:rFonts w:asciiTheme="minorHAnsi" w:hAnsiTheme="minorHAnsi"/>
              </w:rPr>
              <w:t>Biting</w:t>
            </w:r>
          </w:p>
          <w:p w:rsidR="00D32FBC" w:rsidRPr="00A50DF2" w:rsidRDefault="00D32FBC" w:rsidP="00A50DF2">
            <w:pPr>
              <w:rPr>
                <w:rFonts w:asciiTheme="minorHAnsi" w:hAnsiTheme="minorHAnsi"/>
              </w:rPr>
            </w:pPr>
            <w:r w:rsidRPr="00A50DF2">
              <w:rPr>
                <w:rFonts w:asciiTheme="minorHAnsi" w:hAnsiTheme="minorHAnsi"/>
              </w:rPr>
              <w:t xml:space="preserve">Mange </w:t>
            </w:r>
            <w:r w:rsidR="001C503E" w:rsidRPr="00A50DF2">
              <w:rPr>
                <w:rFonts w:asciiTheme="minorHAnsi" w:hAnsiTheme="minorHAnsi"/>
              </w:rPr>
              <w:t>ungdommer</w:t>
            </w:r>
            <w:r w:rsidRPr="00A50DF2">
              <w:rPr>
                <w:rFonts w:asciiTheme="minorHAnsi" w:hAnsiTheme="minorHAnsi"/>
              </w:rPr>
              <w:t xml:space="preserve"> på</w:t>
            </w:r>
            <w:r w:rsidR="001C503E" w:rsidRPr="00A50DF2">
              <w:rPr>
                <w:rFonts w:asciiTheme="minorHAnsi" w:hAnsiTheme="minorHAnsi"/>
              </w:rPr>
              <w:t xml:space="preserve"> same </w:t>
            </w:r>
            <w:r w:rsidRPr="00A50DF2">
              <w:rPr>
                <w:rFonts w:asciiTheme="minorHAnsi" w:hAnsiTheme="minorHAnsi"/>
              </w:rPr>
              <w:t>plass ute</w:t>
            </w:r>
          </w:p>
          <w:p w:rsidR="00D32FBC" w:rsidRPr="00A50DF2" w:rsidRDefault="001C503E" w:rsidP="00A50DF2">
            <w:pPr>
              <w:rPr>
                <w:rFonts w:asciiTheme="minorHAnsi" w:hAnsiTheme="minorHAnsi"/>
              </w:rPr>
            </w:pPr>
            <w:r w:rsidRPr="00A50DF2">
              <w:rPr>
                <w:rFonts w:asciiTheme="minorHAnsi" w:hAnsiTheme="minorHAnsi"/>
              </w:rPr>
              <w:t>U</w:t>
            </w:r>
            <w:r w:rsidR="00D32FBC" w:rsidRPr="00A50DF2">
              <w:rPr>
                <w:rFonts w:asciiTheme="minorHAnsi" w:hAnsiTheme="minorHAnsi"/>
              </w:rPr>
              <w:t>ngdom fryser</w:t>
            </w:r>
          </w:p>
        </w:tc>
        <w:tc>
          <w:tcPr>
            <w:tcW w:w="896" w:type="pct"/>
          </w:tcPr>
          <w:p w:rsidR="001C503E" w:rsidRDefault="00D32FBC" w:rsidP="009D7542">
            <w:pPr>
              <w:pStyle w:val="Listeavsnitt"/>
              <w:numPr>
                <w:ilvl w:val="0"/>
                <w:numId w:val="12"/>
              </w:numPr>
              <w:rPr>
                <w:rFonts w:asciiTheme="minorHAnsi" w:hAnsiTheme="minorHAnsi"/>
                <w:lang w:val="nb-NO"/>
              </w:rPr>
            </w:pPr>
            <w:r w:rsidRPr="001C503E">
              <w:rPr>
                <w:rFonts w:asciiTheme="minorHAnsi" w:hAnsiTheme="minorHAnsi"/>
                <w:lang w:val="nb-NO"/>
              </w:rPr>
              <w:t>Dørpumper på ytterdører</w:t>
            </w:r>
          </w:p>
          <w:p w:rsidR="00D32FBC" w:rsidRPr="001C503E" w:rsidRDefault="00D32FBC" w:rsidP="009D7542">
            <w:pPr>
              <w:pStyle w:val="Listeavsnitt"/>
              <w:numPr>
                <w:ilvl w:val="0"/>
                <w:numId w:val="12"/>
              </w:numPr>
              <w:rPr>
                <w:rFonts w:asciiTheme="minorHAnsi" w:hAnsiTheme="minorHAnsi"/>
                <w:lang w:val="nb-NO"/>
              </w:rPr>
            </w:pPr>
            <w:r w:rsidRPr="001C503E">
              <w:rPr>
                <w:rFonts w:asciiTheme="minorHAnsi" w:hAnsiTheme="minorHAnsi"/>
                <w:lang w:val="nb-NO"/>
              </w:rPr>
              <w:t>Sikre at møbler og lekeapparater er stødige / skrudd fast</w:t>
            </w:r>
          </w:p>
          <w:p w:rsidR="00D32FBC" w:rsidRPr="009F3640" w:rsidRDefault="00D32FBC" w:rsidP="00D32FBC">
            <w:pPr>
              <w:pStyle w:val="Listeavsnitt"/>
              <w:numPr>
                <w:ilvl w:val="0"/>
                <w:numId w:val="12"/>
              </w:numPr>
              <w:rPr>
                <w:rFonts w:asciiTheme="minorHAnsi" w:hAnsiTheme="minorHAnsi"/>
                <w:lang w:val="nb-NO"/>
              </w:rPr>
            </w:pPr>
            <w:r w:rsidRPr="009F3640">
              <w:rPr>
                <w:rFonts w:asciiTheme="minorHAnsi" w:hAnsiTheme="minorHAnsi"/>
                <w:lang w:val="nb-NO"/>
              </w:rPr>
              <w:t>Sikring av ting på hyller</w:t>
            </w:r>
          </w:p>
          <w:p w:rsidR="00D32FBC" w:rsidRPr="009F3640" w:rsidRDefault="00D32FBC" w:rsidP="00D32FBC">
            <w:pPr>
              <w:pStyle w:val="Listeavsnitt"/>
              <w:numPr>
                <w:ilvl w:val="0"/>
                <w:numId w:val="12"/>
              </w:numPr>
              <w:rPr>
                <w:rFonts w:asciiTheme="minorHAnsi" w:hAnsiTheme="minorHAnsi"/>
              </w:rPr>
            </w:pPr>
            <w:proofErr w:type="spellStart"/>
            <w:r w:rsidRPr="009F3640">
              <w:rPr>
                <w:rFonts w:asciiTheme="minorHAnsi" w:hAnsiTheme="minorHAnsi"/>
              </w:rPr>
              <w:t>Unngå</w:t>
            </w:r>
            <w:proofErr w:type="spellEnd"/>
            <w:r w:rsidRPr="009F3640">
              <w:rPr>
                <w:rFonts w:asciiTheme="minorHAnsi" w:hAnsiTheme="minorHAnsi"/>
              </w:rPr>
              <w:t xml:space="preserve"> </w:t>
            </w:r>
            <w:proofErr w:type="spellStart"/>
            <w:r w:rsidRPr="009F3640">
              <w:rPr>
                <w:rFonts w:asciiTheme="minorHAnsi" w:hAnsiTheme="minorHAnsi"/>
              </w:rPr>
              <w:t>kaffe</w:t>
            </w:r>
            <w:proofErr w:type="spellEnd"/>
            <w:r w:rsidRPr="009F3640">
              <w:rPr>
                <w:rFonts w:asciiTheme="minorHAnsi" w:hAnsiTheme="minorHAnsi"/>
              </w:rPr>
              <w:t>/</w:t>
            </w:r>
            <w:proofErr w:type="spellStart"/>
            <w:r w:rsidRPr="009F3640">
              <w:rPr>
                <w:rFonts w:asciiTheme="minorHAnsi" w:hAnsiTheme="minorHAnsi"/>
              </w:rPr>
              <w:t>tedrikking</w:t>
            </w:r>
            <w:proofErr w:type="spellEnd"/>
          </w:p>
          <w:p w:rsidR="001C503E" w:rsidRDefault="00D32FBC" w:rsidP="009D7542">
            <w:pPr>
              <w:pStyle w:val="Listeavsnitt"/>
              <w:numPr>
                <w:ilvl w:val="0"/>
                <w:numId w:val="12"/>
              </w:numPr>
              <w:rPr>
                <w:rFonts w:asciiTheme="minorHAnsi" w:hAnsiTheme="minorHAnsi"/>
                <w:lang w:val="nb-NO"/>
              </w:rPr>
            </w:pPr>
            <w:r w:rsidRPr="001C503E">
              <w:rPr>
                <w:rFonts w:asciiTheme="minorHAnsi" w:hAnsiTheme="minorHAnsi"/>
                <w:lang w:val="nb-NO"/>
              </w:rPr>
              <w:t xml:space="preserve">Ikke løping inne, </w:t>
            </w:r>
          </w:p>
          <w:p w:rsidR="00D32FBC" w:rsidRPr="00A50DF2" w:rsidRDefault="00D32FBC" w:rsidP="00A50DF2">
            <w:pPr>
              <w:pStyle w:val="Listeavsnitt"/>
              <w:numPr>
                <w:ilvl w:val="0"/>
                <w:numId w:val="12"/>
              </w:numPr>
              <w:rPr>
                <w:rFonts w:asciiTheme="minorHAnsi" w:hAnsiTheme="minorHAnsi"/>
              </w:rPr>
            </w:pPr>
            <w:proofErr w:type="spellStart"/>
            <w:r w:rsidRPr="009F3640">
              <w:rPr>
                <w:rFonts w:asciiTheme="minorHAnsi" w:hAnsiTheme="minorHAnsi"/>
              </w:rPr>
              <w:t>Aktive</w:t>
            </w:r>
            <w:proofErr w:type="spellEnd"/>
            <w:r w:rsidRPr="009F3640">
              <w:rPr>
                <w:rFonts w:asciiTheme="minorHAnsi" w:hAnsiTheme="minorHAnsi"/>
              </w:rPr>
              <w:t>/</w:t>
            </w:r>
            <w:proofErr w:type="spellStart"/>
            <w:r w:rsidRPr="009F3640">
              <w:rPr>
                <w:rFonts w:asciiTheme="minorHAnsi" w:hAnsiTheme="minorHAnsi"/>
              </w:rPr>
              <w:t>våkne</w:t>
            </w:r>
            <w:proofErr w:type="spellEnd"/>
            <w:r w:rsidRPr="009F3640">
              <w:rPr>
                <w:rFonts w:asciiTheme="minorHAnsi" w:hAnsiTheme="minorHAnsi"/>
              </w:rPr>
              <w:t xml:space="preserve"> </w:t>
            </w:r>
            <w:proofErr w:type="spellStart"/>
            <w:r w:rsidRPr="009F3640">
              <w:rPr>
                <w:rFonts w:asciiTheme="minorHAnsi" w:hAnsiTheme="minorHAnsi"/>
              </w:rPr>
              <w:t>voksne</w:t>
            </w:r>
            <w:proofErr w:type="spellEnd"/>
          </w:p>
        </w:tc>
        <w:tc>
          <w:tcPr>
            <w:tcW w:w="717" w:type="pct"/>
          </w:tcPr>
          <w:p w:rsidR="00D32FBC" w:rsidRPr="00197271" w:rsidRDefault="00D32FBC" w:rsidP="00D32FBC">
            <w:r>
              <w:t>Jevnlige påminnelser om rutiner</w:t>
            </w:r>
            <w:r w:rsidR="00851893">
              <w:t>.</w:t>
            </w:r>
          </w:p>
        </w:tc>
        <w:tc>
          <w:tcPr>
            <w:tcW w:w="573" w:type="pct"/>
          </w:tcPr>
          <w:p w:rsidR="00D32FBC" w:rsidRPr="009F3640" w:rsidRDefault="00D32FBC" w:rsidP="00D32FBC"/>
        </w:tc>
        <w:tc>
          <w:tcPr>
            <w:tcW w:w="484" w:type="pct"/>
          </w:tcPr>
          <w:p w:rsidR="00D32FBC" w:rsidRPr="00CF23F2" w:rsidRDefault="00851893" w:rsidP="00D32FBC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Henviser til Kriseperm og Beredskapsplan </w:t>
            </w:r>
          </w:p>
        </w:tc>
      </w:tr>
      <w:tr w:rsidR="005A7E62" w:rsidTr="00A50DF2">
        <w:tc>
          <w:tcPr>
            <w:tcW w:w="288" w:type="pct"/>
          </w:tcPr>
          <w:p w:rsidR="005A7E62" w:rsidRPr="007F51BE" w:rsidRDefault="005A7E62" w:rsidP="00D32FBC">
            <w:pPr>
              <w:pStyle w:val="Listeavsnitt"/>
              <w:numPr>
                <w:ilvl w:val="0"/>
                <w:numId w:val="15"/>
              </w:numPr>
              <w:spacing w:before="0"/>
              <w:rPr>
                <w:lang w:val="nb-NO"/>
              </w:rPr>
            </w:pPr>
          </w:p>
        </w:tc>
        <w:tc>
          <w:tcPr>
            <w:tcW w:w="323" w:type="pct"/>
            <w:shd w:val="clear" w:color="auto" w:fill="FFFF00"/>
          </w:tcPr>
          <w:p w:rsidR="005A7E62" w:rsidRDefault="005A7E62" w:rsidP="00D32FBC"/>
        </w:tc>
        <w:tc>
          <w:tcPr>
            <w:tcW w:w="688" w:type="pct"/>
          </w:tcPr>
          <w:p w:rsidR="005A7E62" w:rsidRDefault="005A7E62" w:rsidP="00D32FBC">
            <w:r>
              <w:t xml:space="preserve">Utfordrende atferd-utagering. </w:t>
            </w:r>
          </w:p>
        </w:tc>
        <w:tc>
          <w:tcPr>
            <w:tcW w:w="1031" w:type="pct"/>
          </w:tcPr>
          <w:p w:rsidR="005A7E62" w:rsidRDefault="005A7E62" w:rsidP="005A7E6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Reaksjon på grensesetting, trigges av medelev, dagsform, voksne med lite relasjon til eleven </w:t>
            </w:r>
          </w:p>
          <w:p w:rsidR="005A7E62" w:rsidRDefault="005A7E62" w:rsidP="005A7E62">
            <w:pPr>
              <w:rPr>
                <w:rFonts w:asciiTheme="minorHAnsi" w:hAnsiTheme="minorHAnsi"/>
              </w:rPr>
            </w:pPr>
          </w:p>
          <w:p w:rsidR="005A7E62" w:rsidRPr="005A7E62" w:rsidRDefault="005A7E62" w:rsidP="005A7E62">
            <w:pPr>
              <w:rPr>
                <w:rFonts w:asciiTheme="minorHAnsi" w:hAnsiTheme="minorHAnsi"/>
              </w:rPr>
            </w:pPr>
          </w:p>
        </w:tc>
        <w:tc>
          <w:tcPr>
            <w:tcW w:w="896" w:type="pct"/>
          </w:tcPr>
          <w:p w:rsidR="005A7E62" w:rsidRPr="005A7E62" w:rsidRDefault="005A7E62" w:rsidP="005A7E6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Bygge relasjoner, miljøforebyggede tiltak, individuelle samtaler,</w:t>
            </w:r>
            <w:r w:rsidR="00940DB2">
              <w:rPr>
                <w:rFonts w:asciiTheme="minorHAnsi" w:hAnsiTheme="minorHAnsi"/>
              </w:rPr>
              <w:t xml:space="preserve"> info fra hjem, elevinstruksjon, </w:t>
            </w:r>
            <w:r w:rsidR="002A254D">
              <w:rPr>
                <w:rFonts w:asciiTheme="minorHAnsi" w:hAnsiTheme="minorHAnsi"/>
              </w:rPr>
              <w:t>R</w:t>
            </w:r>
            <w:r w:rsidR="00940DB2">
              <w:rPr>
                <w:rFonts w:asciiTheme="minorHAnsi" w:hAnsiTheme="minorHAnsi"/>
              </w:rPr>
              <w:t>os-analyse</w:t>
            </w:r>
            <w:r w:rsidR="002A254D">
              <w:rPr>
                <w:rFonts w:asciiTheme="minorHAnsi" w:hAnsiTheme="minorHAnsi"/>
              </w:rPr>
              <w:t xml:space="preserve"> av</w:t>
            </w:r>
            <w:r>
              <w:rPr>
                <w:rFonts w:asciiTheme="minorHAnsi" w:hAnsiTheme="minorHAnsi"/>
              </w:rPr>
              <w:t xml:space="preserve"> </w:t>
            </w:r>
            <w:r w:rsidR="002A254D">
              <w:rPr>
                <w:rFonts w:asciiTheme="minorHAnsi" w:hAnsiTheme="minorHAnsi"/>
              </w:rPr>
              <w:t>enkeltelev</w:t>
            </w:r>
          </w:p>
        </w:tc>
        <w:tc>
          <w:tcPr>
            <w:tcW w:w="717" w:type="pct"/>
          </w:tcPr>
          <w:p w:rsidR="005A7E62" w:rsidRDefault="00940DB2" w:rsidP="00D32FBC">
            <w:r>
              <w:t xml:space="preserve">Tilkalle hjelp </w:t>
            </w:r>
          </w:p>
          <w:p w:rsidR="00940DB2" w:rsidRDefault="00940DB2" w:rsidP="00D32FBC">
            <w:r>
              <w:t>Hjelp eleven vekk fra situasjonen. Skjerme eleven.</w:t>
            </w:r>
          </w:p>
          <w:p w:rsidR="00940DB2" w:rsidRDefault="00940DB2" w:rsidP="00D32FBC"/>
          <w:p w:rsidR="00940DB2" w:rsidRDefault="00940DB2" w:rsidP="00D32FBC"/>
        </w:tc>
        <w:tc>
          <w:tcPr>
            <w:tcW w:w="573" w:type="pct"/>
          </w:tcPr>
          <w:p w:rsidR="005A7E62" w:rsidRPr="009F3640" w:rsidRDefault="005A7E62" w:rsidP="00D32FBC"/>
        </w:tc>
        <w:tc>
          <w:tcPr>
            <w:tcW w:w="484" w:type="pct"/>
          </w:tcPr>
          <w:p w:rsidR="00940DB2" w:rsidRDefault="00940DB2" w:rsidP="00D32FBC">
            <w:pPr>
              <w:rPr>
                <w:rFonts w:cstheme="minorHAnsi"/>
              </w:rPr>
            </w:pPr>
            <w:r>
              <w:rPr>
                <w:rFonts w:cstheme="minorHAnsi"/>
              </w:rPr>
              <w:t>Synergi</w:t>
            </w:r>
          </w:p>
          <w:p w:rsidR="00940DB2" w:rsidRDefault="00940DB2" w:rsidP="00D32FBC">
            <w:pPr>
              <w:rPr>
                <w:rFonts w:cstheme="minorHAnsi"/>
              </w:rPr>
            </w:pPr>
            <w:r>
              <w:rPr>
                <w:rFonts w:cstheme="minorHAnsi"/>
              </w:rPr>
              <w:t>Debrifing</w:t>
            </w:r>
          </w:p>
          <w:p w:rsidR="00940DB2" w:rsidRDefault="00940DB2" w:rsidP="00D32FBC">
            <w:pPr>
              <w:rPr>
                <w:rFonts w:cstheme="minorHAnsi"/>
              </w:rPr>
            </w:pPr>
            <w:r>
              <w:rPr>
                <w:rFonts w:cstheme="minorHAnsi"/>
              </w:rPr>
              <w:t>Oppfølging med protokoll</w:t>
            </w:r>
          </w:p>
        </w:tc>
      </w:tr>
      <w:tr w:rsidR="00D32FBC" w:rsidTr="00A50DF2">
        <w:tc>
          <w:tcPr>
            <w:tcW w:w="288" w:type="pct"/>
          </w:tcPr>
          <w:p w:rsidR="00D32FBC" w:rsidRPr="007F51BE" w:rsidRDefault="005A7E62" w:rsidP="00D32FBC">
            <w:r>
              <w:t>20.</w:t>
            </w:r>
          </w:p>
        </w:tc>
        <w:tc>
          <w:tcPr>
            <w:tcW w:w="323" w:type="pct"/>
            <w:shd w:val="clear" w:color="auto" w:fill="FF0000"/>
          </w:tcPr>
          <w:p w:rsidR="00D32FBC" w:rsidRDefault="00D32FBC" w:rsidP="00D32FBC"/>
        </w:tc>
        <w:tc>
          <w:tcPr>
            <w:tcW w:w="688" w:type="pct"/>
          </w:tcPr>
          <w:p w:rsidR="00D32FBC" w:rsidRDefault="00D32FBC" w:rsidP="00D32FBC">
            <w:r>
              <w:t>Aggressiv bevæpnet person invaderer skolen</w:t>
            </w:r>
          </w:p>
        </w:tc>
        <w:tc>
          <w:tcPr>
            <w:tcW w:w="1031" w:type="pct"/>
          </w:tcPr>
          <w:p w:rsidR="00D32FBC" w:rsidRDefault="00D32FBC" w:rsidP="00D32FBC">
            <w:r>
              <w:t xml:space="preserve">Årsak er ikke kjent eller kan </w:t>
            </w:r>
            <w:proofErr w:type="gramStart"/>
            <w:r>
              <w:t>være  elev</w:t>
            </w:r>
            <w:proofErr w:type="gramEnd"/>
            <w:r>
              <w:t xml:space="preserve"> med negativ skolehistorie</w:t>
            </w:r>
          </w:p>
        </w:tc>
        <w:tc>
          <w:tcPr>
            <w:tcW w:w="896" w:type="pct"/>
          </w:tcPr>
          <w:p w:rsidR="00D32FBC" w:rsidRDefault="00D32FBC" w:rsidP="00D32FBC">
            <w:r>
              <w:t xml:space="preserve">Varsle kommunens Beredskapsgruppe </w:t>
            </w:r>
            <w:proofErr w:type="spellStart"/>
            <w:r>
              <w:t>tlf</w:t>
            </w:r>
            <w:proofErr w:type="spellEnd"/>
            <w:r>
              <w:t xml:space="preserve"> 97732422</w:t>
            </w:r>
          </w:p>
          <w:p w:rsidR="00D32FBC" w:rsidRDefault="00D32FBC" w:rsidP="00D32FBC">
            <w:r>
              <w:t xml:space="preserve">Iverksette livbergende </w:t>
            </w:r>
            <w:proofErr w:type="gramStart"/>
            <w:r>
              <w:t>tiltak(</w:t>
            </w:r>
            <w:proofErr w:type="gramEnd"/>
            <w:r>
              <w:t xml:space="preserve">hvis det er mulig) </w:t>
            </w:r>
          </w:p>
        </w:tc>
        <w:tc>
          <w:tcPr>
            <w:tcW w:w="717" w:type="pct"/>
          </w:tcPr>
          <w:p w:rsidR="00D32FBC" w:rsidRDefault="00D32FBC" w:rsidP="00D32FBC">
            <w:r>
              <w:t xml:space="preserve">Håndtere media </w:t>
            </w:r>
            <w:proofErr w:type="spellStart"/>
            <w:r>
              <w:t>jfr</w:t>
            </w:r>
            <w:proofErr w:type="spellEnd"/>
            <w:r>
              <w:t xml:space="preserve"> gitte </w:t>
            </w:r>
            <w:proofErr w:type="gramStart"/>
            <w:r>
              <w:t xml:space="preserve">føringer </w:t>
            </w:r>
            <w:r w:rsidR="00851893">
              <w:t>.</w:t>
            </w:r>
            <w:proofErr w:type="gramEnd"/>
          </w:p>
          <w:p w:rsidR="00D32FBC" w:rsidRDefault="00D32FBC" w:rsidP="00D32FBC">
            <w:r>
              <w:t xml:space="preserve">Skolens kriseledelse roe personalet og </w:t>
            </w:r>
            <w:proofErr w:type="gramStart"/>
            <w:r>
              <w:t>skape  oversikt</w:t>
            </w:r>
            <w:proofErr w:type="gramEnd"/>
            <w:r>
              <w:t xml:space="preserve"> over situasjonen</w:t>
            </w:r>
            <w:r w:rsidR="00851893">
              <w:t>.</w:t>
            </w:r>
          </w:p>
        </w:tc>
        <w:tc>
          <w:tcPr>
            <w:tcW w:w="573" w:type="pct"/>
          </w:tcPr>
          <w:p w:rsidR="00D32FBC" w:rsidRDefault="00D32FBC" w:rsidP="00D32FBC"/>
        </w:tc>
        <w:tc>
          <w:tcPr>
            <w:tcW w:w="484" w:type="pct"/>
          </w:tcPr>
          <w:p w:rsidR="00D32FBC" w:rsidRDefault="00D32FBC" w:rsidP="00D32FBC">
            <w:r>
              <w:t xml:space="preserve">Viser til tiltakskort skarpe </w:t>
            </w:r>
            <w:proofErr w:type="gramStart"/>
            <w:r>
              <w:t xml:space="preserve">hendelser </w:t>
            </w:r>
            <w:r w:rsidR="00851893">
              <w:t>.</w:t>
            </w:r>
            <w:proofErr w:type="gramEnd"/>
          </w:p>
          <w:p w:rsidR="00D32FBC" w:rsidRDefault="00D32FBC" w:rsidP="00D32FBC">
            <w:r>
              <w:t>Beredskapsplan</w:t>
            </w:r>
          </w:p>
        </w:tc>
      </w:tr>
      <w:tr w:rsidR="00D32FBC" w:rsidTr="00A50DF2">
        <w:tc>
          <w:tcPr>
            <w:tcW w:w="288" w:type="pct"/>
          </w:tcPr>
          <w:p w:rsidR="00D32FBC" w:rsidRPr="007F51BE" w:rsidRDefault="005A7E62" w:rsidP="00D32FBC">
            <w:r>
              <w:t>21.</w:t>
            </w:r>
          </w:p>
        </w:tc>
        <w:tc>
          <w:tcPr>
            <w:tcW w:w="323" w:type="pct"/>
            <w:shd w:val="clear" w:color="auto" w:fill="FF0000"/>
          </w:tcPr>
          <w:p w:rsidR="00D32FBC" w:rsidRDefault="00D32FBC" w:rsidP="00D32FBC"/>
        </w:tc>
        <w:tc>
          <w:tcPr>
            <w:tcW w:w="688" w:type="pct"/>
          </w:tcPr>
          <w:p w:rsidR="00D32FBC" w:rsidRDefault="00D32FBC" w:rsidP="00D32FBC">
            <w:r>
              <w:t>Elev blir kidnappet</w:t>
            </w:r>
          </w:p>
        </w:tc>
        <w:tc>
          <w:tcPr>
            <w:tcW w:w="1031" w:type="pct"/>
          </w:tcPr>
          <w:p w:rsidR="00D32FBC" w:rsidRDefault="00D32FBC" w:rsidP="00D32FBC">
            <w:r>
              <w:t>Årsak er ikke kjent eller det kan være barnefordelingssak</w:t>
            </w:r>
          </w:p>
        </w:tc>
        <w:tc>
          <w:tcPr>
            <w:tcW w:w="896" w:type="pct"/>
          </w:tcPr>
          <w:p w:rsidR="00D32FBC" w:rsidRDefault="00D32FBC" w:rsidP="00D32FBC">
            <w:r>
              <w:t xml:space="preserve">Varsle kommunens Beredskapsgruppe </w:t>
            </w:r>
            <w:proofErr w:type="spellStart"/>
            <w:r>
              <w:t>tlf</w:t>
            </w:r>
            <w:proofErr w:type="spellEnd"/>
            <w:r>
              <w:t xml:space="preserve"> 97732422</w:t>
            </w:r>
          </w:p>
          <w:p w:rsidR="00D32FBC" w:rsidRDefault="00D32FBC" w:rsidP="00D32FBC"/>
        </w:tc>
        <w:tc>
          <w:tcPr>
            <w:tcW w:w="717" w:type="pct"/>
          </w:tcPr>
          <w:p w:rsidR="00D32FBC" w:rsidRDefault="00D32FBC" w:rsidP="00D32FBC">
            <w:r>
              <w:t xml:space="preserve">Håndtere media </w:t>
            </w:r>
            <w:proofErr w:type="spellStart"/>
            <w:r>
              <w:t>jfr</w:t>
            </w:r>
            <w:proofErr w:type="spellEnd"/>
            <w:r>
              <w:t xml:space="preserve"> gitte føringer</w:t>
            </w:r>
          </w:p>
          <w:p w:rsidR="00D32FBC" w:rsidRDefault="00D32FBC" w:rsidP="00D32FBC">
            <w:r>
              <w:t xml:space="preserve">Skolens kriseledelse roe personalet og </w:t>
            </w:r>
            <w:proofErr w:type="gramStart"/>
            <w:r>
              <w:t>skape  oversikt</w:t>
            </w:r>
            <w:proofErr w:type="gramEnd"/>
            <w:r>
              <w:t xml:space="preserve"> over situasjonen</w:t>
            </w:r>
            <w:r w:rsidR="00851893">
              <w:t>.</w:t>
            </w:r>
          </w:p>
        </w:tc>
        <w:tc>
          <w:tcPr>
            <w:tcW w:w="573" w:type="pct"/>
          </w:tcPr>
          <w:p w:rsidR="00D32FBC" w:rsidRDefault="00D32FBC" w:rsidP="00D32FBC"/>
        </w:tc>
        <w:tc>
          <w:tcPr>
            <w:tcW w:w="484" w:type="pct"/>
          </w:tcPr>
          <w:p w:rsidR="00D32FBC" w:rsidRDefault="00D32FBC" w:rsidP="00D32FBC">
            <w:r>
              <w:t>Viser til tiltakskort skarpe hendelser</w:t>
            </w:r>
            <w:r w:rsidR="00851893">
              <w:t>.</w:t>
            </w:r>
            <w:r>
              <w:t xml:space="preserve"> </w:t>
            </w:r>
          </w:p>
          <w:p w:rsidR="00D32FBC" w:rsidRDefault="00D32FBC" w:rsidP="00D32FBC">
            <w:r>
              <w:t>Beredskapsplan</w:t>
            </w:r>
          </w:p>
        </w:tc>
      </w:tr>
    </w:tbl>
    <w:p w:rsidR="007F51BE" w:rsidRDefault="007F51BE" w:rsidP="007F51BE">
      <w:pPr>
        <w:rPr>
          <w:b/>
        </w:rPr>
      </w:pPr>
    </w:p>
    <w:p w:rsidR="006F1BF7" w:rsidRPr="00DF181F" w:rsidRDefault="00DD47C3" w:rsidP="007F51BE">
      <w:pPr>
        <w:rPr>
          <w:b/>
        </w:rPr>
      </w:pPr>
      <w:r>
        <w:rPr>
          <w:b/>
        </w:rPr>
        <w:t>Område: Uteområde</w:t>
      </w:r>
    </w:p>
    <w:tbl>
      <w:tblPr>
        <w:tblStyle w:val="Tabellrutenett"/>
        <w:tblW w:w="3834" w:type="pct"/>
        <w:tblLook w:val="04A0" w:firstRow="1" w:lastRow="0" w:firstColumn="1" w:lastColumn="0" w:noHBand="0" w:noVBand="1"/>
      </w:tblPr>
      <w:tblGrid>
        <w:gridCol w:w="785"/>
        <w:gridCol w:w="401"/>
        <w:gridCol w:w="405"/>
        <w:gridCol w:w="1612"/>
        <w:gridCol w:w="2651"/>
        <w:gridCol w:w="3478"/>
        <w:gridCol w:w="2854"/>
        <w:gridCol w:w="2411"/>
        <w:gridCol w:w="2552"/>
      </w:tblGrid>
      <w:tr w:rsidR="00851893" w:rsidTr="00A50DF2">
        <w:tc>
          <w:tcPr>
            <w:tcW w:w="229" w:type="pct"/>
          </w:tcPr>
          <w:p w:rsidR="009B7694" w:rsidRPr="006F2213" w:rsidRDefault="009B7694" w:rsidP="006F2213">
            <w:pPr>
              <w:ind w:left="426"/>
            </w:pPr>
          </w:p>
        </w:tc>
        <w:tc>
          <w:tcPr>
            <w:tcW w:w="235" w:type="pct"/>
            <w:gridSpan w:val="2"/>
            <w:shd w:val="clear" w:color="auto" w:fill="D9D9D9" w:themeFill="background1" w:themeFillShade="D9"/>
          </w:tcPr>
          <w:p w:rsidR="009B7694" w:rsidRDefault="009B7694" w:rsidP="007F51BE">
            <w:r>
              <w:rPr>
                <w:rFonts w:asciiTheme="minorHAnsi" w:hAnsiTheme="minorHAnsi"/>
                <w:sz w:val="26"/>
                <w:szCs w:val="26"/>
              </w:rPr>
              <w:t>Farge</w:t>
            </w:r>
          </w:p>
        </w:tc>
        <w:tc>
          <w:tcPr>
            <w:tcW w:w="470" w:type="pct"/>
            <w:shd w:val="clear" w:color="auto" w:fill="D9D9D9" w:themeFill="background1" w:themeFillShade="D9"/>
          </w:tcPr>
          <w:p w:rsidR="009B7694" w:rsidRDefault="009B7694" w:rsidP="007F51BE">
            <w:r w:rsidRPr="00881E51">
              <w:rPr>
                <w:rFonts w:asciiTheme="minorHAnsi" w:hAnsiTheme="minorHAnsi"/>
                <w:sz w:val="26"/>
                <w:szCs w:val="26"/>
              </w:rPr>
              <w:t>Uønsket hendelse</w:t>
            </w:r>
          </w:p>
        </w:tc>
        <w:tc>
          <w:tcPr>
            <w:tcW w:w="773" w:type="pct"/>
            <w:shd w:val="clear" w:color="auto" w:fill="D9D9D9" w:themeFill="background1" w:themeFillShade="D9"/>
          </w:tcPr>
          <w:p w:rsidR="009B7694" w:rsidRDefault="009B7694" w:rsidP="006F2213">
            <w:r w:rsidRPr="00881E51">
              <w:rPr>
                <w:rFonts w:asciiTheme="minorHAnsi" w:hAnsiTheme="minorHAnsi"/>
                <w:sz w:val="26"/>
                <w:szCs w:val="26"/>
              </w:rPr>
              <w:t>Årsak</w:t>
            </w:r>
          </w:p>
        </w:tc>
        <w:tc>
          <w:tcPr>
            <w:tcW w:w="1014" w:type="pct"/>
            <w:shd w:val="clear" w:color="auto" w:fill="D9D9D9" w:themeFill="background1" w:themeFillShade="D9"/>
          </w:tcPr>
          <w:p w:rsidR="009B7694" w:rsidRDefault="009B7694" w:rsidP="006F2213">
            <w:r w:rsidRPr="00881E51">
              <w:rPr>
                <w:rFonts w:asciiTheme="minorHAnsi" w:hAnsiTheme="minorHAnsi"/>
                <w:sz w:val="26"/>
                <w:szCs w:val="26"/>
              </w:rPr>
              <w:t>Forebyggende tiltak</w:t>
            </w:r>
          </w:p>
        </w:tc>
        <w:tc>
          <w:tcPr>
            <w:tcW w:w="832" w:type="pct"/>
            <w:shd w:val="clear" w:color="auto" w:fill="D9D9D9" w:themeFill="background1" w:themeFillShade="D9"/>
          </w:tcPr>
          <w:p w:rsidR="009B7694" w:rsidRDefault="009B7694" w:rsidP="007F51BE">
            <w:r w:rsidRPr="00881E51">
              <w:rPr>
                <w:rFonts w:asciiTheme="minorHAnsi" w:hAnsiTheme="minorHAnsi"/>
                <w:sz w:val="26"/>
                <w:szCs w:val="26"/>
              </w:rPr>
              <w:t>Konsekvens</w:t>
            </w:r>
          </w:p>
        </w:tc>
        <w:tc>
          <w:tcPr>
            <w:tcW w:w="703" w:type="pct"/>
            <w:shd w:val="clear" w:color="auto" w:fill="D9D9D9" w:themeFill="background1" w:themeFillShade="D9"/>
          </w:tcPr>
          <w:p w:rsidR="009B7694" w:rsidRPr="00881E51" w:rsidRDefault="009B7694" w:rsidP="006F1BF7">
            <w:r w:rsidRPr="00881E51">
              <w:t xml:space="preserve">OK/mangler/under utarbeidelse </w:t>
            </w:r>
          </w:p>
          <w:p w:rsidR="009B7694" w:rsidRDefault="009B7694" w:rsidP="006F1BF7">
            <w:r w:rsidRPr="00881E51">
              <w:t>(vis til instruks, prosedyrer mm)</w:t>
            </w:r>
          </w:p>
        </w:tc>
        <w:tc>
          <w:tcPr>
            <w:tcW w:w="744" w:type="pct"/>
            <w:shd w:val="clear" w:color="auto" w:fill="D9D9D9" w:themeFill="background1" w:themeFillShade="D9"/>
          </w:tcPr>
          <w:p w:rsidR="009B7694" w:rsidRPr="00881E51" w:rsidRDefault="009B7694" w:rsidP="006F1BF7">
            <w:r w:rsidRPr="00881E51">
              <w:t>Henvisning</w:t>
            </w:r>
          </w:p>
          <w:p w:rsidR="009B7694" w:rsidRDefault="009B7694" w:rsidP="00DD47C3"/>
        </w:tc>
      </w:tr>
      <w:tr w:rsidR="00851893" w:rsidTr="00A50DF2">
        <w:tc>
          <w:tcPr>
            <w:tcW w:w="229" w:type="pct"/>
          </w:tcPr>
          <w:p w:rsidR="009B7694" w:rsidRPr="00402660" w:rsidRDefault="009B7694" w:rsidP="00402660"/>
        </w:tc>
        <w:tc>
          <w:tcPr>
            <w:tcW w:w="235" w:type="pct"/>
            <w:gridSpan w:val="2"/>
            <w:shd w:val="clear" w:color="auto" w:fill="FF0000"/>
          </w:tcPr>
          <w:p w:rsidR="009B7694" w:rsidRDefault="009B7694" w:rsidP="007F51BE"/>
        </w:tc>
        <w:tc>
          <w:tcPr>
            <w:tcW w:w="470" w:type="pct"/>
          </w:tcPr>
          <w:p w:rsidR="009B7694" w:rsidRDefault="009B7694" w:rsidP="007F51BE">
            <w:r>
              <w:t>Påkjørse</w:t>
            </w:r>
            <w:r w:rsidR="00DD47C3">
              <w:t xml:space="preserve">l av elev </w:t>
            </w:r>
            <w:r>
              <w:t>i skolegården</w:t>
            </w:r>
          </w:p>
        </w:tc>
        <w:tc>
          <w:tcPr>
            <w:tcW w:w="773" w:type="pct"/>
          </w:tcPr>
          <w:p w:rsidR="009B7694" w:rsidRDefault="009B7694" w:rsidP="006F2213">
            <w:r>
              <w:t>Ukontrollert transport i skolegården</w:t>
            </w:r>
            <w:r w:rsidR="00851893">
              <w:t>.</w:t>
            </w:r>
          </w:p>
        </w:tc>
        <w:tc>
          <w:tcPr>
            <w:tcW w:w="1014" w:type="pct"/>
          </w:tcPr>
          <w:p w:rsidR="009B7694" w:rsidRDefault="009B7694" w:rsidP="006F2213">
            <w:r>
              <w:t>-Sette opp bom</w:t>
            </w:r>
          </w:p>
          <w:p w:rsidR="009B7694" w:rsidRDefault="009B7694" w:rsidP="006F2213">
            <w:r>
              <w:t>-Lage rutiner for transport i</w:t>
            </w:r>
            <w:r w:rsidR="00DD47C3">
              <w:t xml:space="preserve"> skolegård</w:t>
            </w:r>
          </w:p>
        </w:tc>
        <w:tc>
          <w:tcPr>
            <w:tcW w:w="832" w:type="pct"/>
          </w:tcPr>
          <w:p w:rsidR="009B7694" w:rsidRDefault="002C0DDD" w:rsidP="007F51BE">
            <w:r>
              <w:t>Kontakte sykehus og foresatte 113</w:t>
            </w:r>
            <w:r w:rsidR="00851893">
              <w:t>.</w:t>
            </w:r>
          </w:p>
        </w:tc>
        <w:tc>
          <w:tcPr>
            <w:tcW w:w="703" w:type="pct"/>
          </w:tcPr>
          <w:p w:rsidR="009B7694" w:rsidRDefault="009B7694" w:rsidP="007F51BE"/>
        </w:tc>
        <w:tc>
          <w:tcPr>
            <w:tcW w:w="744" w:type="pct"/>
          </w:tcPr>
          <w:p w:rsidR="009B7694" w:rsidRDefault="00851893" w:rsidP="007F51BE">
            <w:r>
              <w:t>Se også Beredskapsplan</w:t>
            </w:r>
          </w:p>
        </w:tc>
      </w:tr>
      <w:tr w:rsidR="00851893" w:rsidTr="00A50DF2">
        <w:tc>
          <w:tcPr>
            <w:tcW w:w="229" w:type="pct"/>
          </w:tcPr>
          <w:p w:rsidR="009B7694" w:rsidRPr="007F51BE" w:rsidRDefault="009B7694" w:rsidP="009B7694">
            <w:pPr>
              <w:pStyle w:val="Listeavsnitt"/>
              <w:numPr>
                <w:ilvl w:val="0"/>
                <w:numId w:val="21"/>
              </w:numPr>
              <w:spacing w:before="0"/>
              <w:rPr>
                <w:lang w:val="nb-NO"/>
              </w:rPr>
            </w:pPr>
          </w:p>
        </w:tc>
        <w:tc>
          <w:tcPr>
            <w:tcW w:w="235" w:type="pct"/>
            <w:gridSpan w:val="2"/>
            <w:shd w:val="clear" w:color="auto" w:fill="FFFF00"/>
          </w:tcPr>
          <w:p w:rsidR="009B7694" w:rsidRDefault="009B7694" w:rsidP="009B7694"/>
        </w:tc>
        <w:tc>
          <w:tcPr>
            <w:tcW w:w="470" w:type="pct"/>
          </w:tcPr>
          <w:p w:rsidR="009B7694" w:rsidRDefault="009B7694" w:rsidP="009B7694">
            <w:r>
              <w:t>Sår og stikkskader</w:t>
            </w:r>
          </w:p>
        </w:tc>
        <w:tc>
          <w:tcPr>
            <w:tcW w:w="773" w:type="pct"/>
          </w:tcPr>
          <w:p w:rsidR="009B7694" w:rsidRDefault="009B7694" w:rsidP="009B7694">
            <w:r>
              <w:t>Lek med greiner og kvister</w:t>
            </w:r>
          </w:p>
          <w:p w:rsidR="00D32FBC" w:rsidRDefault="00D32FBC" w:rsidP="009B7694"/>
          <w:p w:rsidR="00D32FBC" w:rsidRDefault="00D32FBC" w:rsidP="009B7694">
            <w:r>
              <w:t xml:space="preserve">Kniver </w:t>
            </w:r>
          </w:p>
          <w:p w:rsidR="00D32FBC" w:rsidRDefault="00D32FBC" w:rsidP="009B7694"/>
          <w:p w:rsidR="00D32FBC" w:rsidRDefault="00D32FBC" w:rsidP="009B7694">
            <w:r>
              <w:t>Raketter/</w:t>
            </w:r>
            <w:proofErr w:type="spellStart"/>
            <w:r>
              <w:t>smellerter</w:t>
            </w:r>
            <w:proofErr w:type="spellEnd"/>
          </w:p>
        </w:tc>
        <w:tc>
          <w:tcPr>
            <w:tcW w:w="1014" w:type="pct"/>
          </w:tcPr>
          <w:p w:rsidR="009B7694" w:rsidRDefault="009B7694" w:rsidP="009B7694">
            <w:r>
              <w:t xml:space="preserve">-Avklare regler </w:t>
            </w:r>
            <w:proofErr w:type="gramStart"/>
            <w:r>
              <w:t>for ”tøyselek</w:t>
            </w:r>
            <w:proofErr w:type="gramEnd"/>
            <w:r>
              <w:t>” med greiner</w:t>
            </w:r>
          </w:p>
          <w:p w:rsidR="009B7694" w:rsidRDefault="009B7694" w:rsidP="009B7694">
            <w:r>
              <w:t>-hindre brekking av greiner i skolens nærområde</w:t>
            </w:r>
          </w:p>
          <w:p w:rsidR="002C0DDD" w:rsidRDefault="002C0DDD" w:rsidP="009B7694">
            <w:r>
              <w:t xml:space="preserve"> - forebygging med tanke på elevene og konsekvenser ved skader</w:t>
            </w:r>
          </w:p>
          <w:p w:rsidR="00402660" w:rsidRDefault="00402660" w:rsidP="009B7694"/>
        </w:tc>
        <w:tc>
          <w:tcPr>
            <w:tcW w:w="832" w:type="pct"/>
          </w:tcPr>
          <w:p w:rsidR="009B7694" w:rsidRDefault="009B7694" w:rsidP="009B7694">
            <w:r>
              <w:t>Generell førstehjelp</w:t>
            </w:r>
            <w:r w:rsidR="00851893">
              <w:t>.</w:t>
            </w:r>
          </w:p>
          <w:p w:rsidR="002C0DDD" w:rsidRDefault="002C0DDD" w:rsidP="009B7694"/>
          <w:p w:rsidR="002C0DDD" w:rsidRDefault="002C0DDD" w:rsidP="009B7694">
            <w:r>
              <w:t>Kontakte foresatte evt. sykehus 113</w:t>
            </w:r>
            <w:r w:rsidR="00851893">
              <w:t>.</w:t>
            </w:r>
          </w:p>
        </w:tc>
        <w:tc>
          <w:tcPr>
            <w:tcW w:w="703" w:type="pct"/>
          </w:tcPr>
          <w:p w:rsidR="009B7694" w:rsidRDefault="009B7694" w:rsidP="009B7694"/>
        </w:tc>
        <w:tc>
          <w:tcPr>
            <w:tcW w:w="744" w:type="pct"/>
          </w:tcPr>
          <w:p w:rsidR="009B7694" w:rsidRDefault="002C0DDD" w:rsidP="009B7694">
            <w:r>
              <w:t xml:space="preserve">Synergi </w:t>
            </w:r>
          </w:p>
        </w:tc>
      </w:tr>
      <w:tr w:rsidR="00851893" w:rsidTr="00A50DF2">
        <w:tc>
          <w:tcPr>
            <w:tcW w:w="229" w:type="pct"/>
          </w:tcPr>
          <w:p w:rsidR="009B7694" w:rsidRDefault="009B7694" w:rsidP="009B7694">
            <w:pPr>
              <w:pStyle w:val="Listeavsnitt"/>
              <w:numPr>
                <w:ilvl w:val="0"/>
                <w:numId w:val="21"/>
              </w:numPr>
              <w:spacing w:before="0"/>
            </w:pPr>
          </w:p>
        </w:tc>
        <w:tc>
          <w:tcPr>
            <w:tcW w:w="235" w:type="pct"/>
            <w:gridSpan w:val="2"/>
            <w:shd w:val="clear" w:color="auto" w:fill="FFFF00"/>
          </w:tcPr>
          <w:p w:rsidR="009B7694" w:rsidRDefault="009B7694" w:rsidP="009B7694"/>
        </w:tc>
        <w:tc>
          <w:tcPr>
            <w:tcW w:w="470" w:type="pct"/>
          </w:tcPr>
          <w:p w:rsidR="009B7694" w:rsidRDefault="002C0DDD" w:rsidP="009B7694">
            <w:r>
              <w:t xml:space="preserve">Fallskader </w:t>
            </w:r>
          </w:p>
        </w:tc>
        <w:tc>
          <w:tcPr>
            <w:tcW w:w="773" w:type="pct"/>
          </w:tcPr>
          <w:p w:rsidR="009B7694" w:rsidRDefault="009B7694" w:rsidP="009B7694">
            <w:r>
              <w:t>Usikre lekeapparat</w:t>
            </w:r>
          </w:p>
          <w:p w:rsidR="002C0DDD" w:rsidRDefault="002C0DDD" w:rsidP="009B7694">
            <w:r>
              <w:t>Høye trær</w:t>
            </w:r>
          </w:p>
          <w:p w:rsidR="002C0DDD" w:rsidRDefault="002C0DDD" w:rsidP="009B7694">
            <w:r>
              <w:t>Tak</w:t>
            </w:r>
          </w:p>
          <w:p w:rsidR="002C0DDD" w:rsidRDefault="008F0BF8" w:rsidP="009B7694">
            <w:r>
              <w:t>Trær knekker</w:t>
            </w:r>
          </w:p>
        </w:tc>
        <w:tc>
          <w:tcPr>
            <w:tcW w:w="1014" w:type="pct"/>
          </w:tcPr>
          <w:p w:rsidR="009B7694" w:rsidRDefault="008F0BF8" w:rsidP="009B7694">
            <w:proofErr w:type="gramStart"/>
            <w:r>
              <w:t xml:space="preserve">Jevnlig </w:t>
            </w:r>
            <w:r w:rsidR="009B7694">
              <w:t xml:space="preserve"> sjekk</w:t>
            </w:r>
            <w:proofErr w:type="gramEnd"/>
            <w:r w:rsidR="009B7694">
              <w:t xml:space="preserve"> av alle lekeapparat</w:t>
            </w:r>
          </w:p>
          <w:p w:rsidR="009B7694" w:rsidRDefault="009B7694" w:rsidP="009B7694">
            <w:r>
              <w:t>Fjerning eller reparasjon av lekeapparat</w:t>
            </w:r>
            <w:r w:rsidR="008F0BF8">
              <w:t xml:space="preserve"> ved Natur- og </w:t>
            </w:r>
            <w:proofErr w:type="spellStart"/>
            <w:r w:rsidR="008F0BF8">
              <w:t>idrettservice</w:t>
            </w:r>
            <w:proofErr w:type="spellEnd"/>
          </w:p>
          <w:p w:rsidR="008F0BF8" w:rsidRDefault="008F0BF8" w:rsidP="009B7694">
            <w:r>
              <w:t>Vakter i skolegården må være oppmerksomme</w:t>
            </w:r>
          </w:p>
        </w:tc>
        <w:tc>
          <w:tcPr>
            <w:tcW w:w="832" w:type="pct"/>
          </w:tcPr>
          <w:p w:rsidR="009B7694" w:rsidRDefault="009B7694" w:rsidP="009B7694">
            <w:r>
              <w:t>Generell førstehjelp</w:t>
            </w:r>
            <w:r w:rsidR="00851893">
              <w:t>.</w:t>
            </w:r>
          </w:p>
          <w:p w:rsidR="002C0DDD" w:rsidRDefault="002C0DDD" w:rsidP="009B7694">
            <w:r>
              <w:t>Kontakte foresatte evt. sykehus 113</w:t>
            </w:r>
            <w:r w:rsidR="00851893">
              <w:t>.</w:t>
            </w:r>
          </w:p>
        </w:tc>
        <w:tc>
          <w:tcPr>
            <w:tcW w:w="703" w:type="pct"/>
          </w:tcPr>
          <w:p w:rsidR="009B7694" w:rsidRDefault="009B7694" w:rsidP="009B7694"/>
        </w:tc>
        <w:tc>
          <w:tcPr>
            <w:tcW w:w="744" w:type="pct"/>
          </w:tcPr>
          <w:p w:rsidR="009B7694" w:rsidRDefault="00851893" w:rsidP="009B7694">
            <w:r>
              <w:t>Synergi/skademelding</w:t>
            </w:r>
          </w:p>
        </w:tc>
      </w:tr>
      <w:tr w:rsidR="00851893" w:rsidTr="00A50DF2">
        <w:tc>
          <w:tcPr>
            <w:tcW w:w="229" w:type="pct"/>
          </w:tcPr>
          <w:p w:rsidR="00235D31" w:rsidRPr="00FA7C96" w:rsidRDefault="00235D31" w:rsidP="009B7694">
            <w:pPr>
              <w:pStyle w:val="Listeavsnitt"/>
              <w:numPr>
                <w:ilvl w:val="0"/>
                <w:numId w:val="21"/>
              </w:numPr>
              <w:spacing w:before="0"/>
              <w:rPr>
                <w:lang w:val="nb-NO"/>
              </w:rPr>
            </w:pPr>
          </w:p>
        </w:tc>
        <w:tc>
          <w:tcPr>
            <w:tcW w:w="117" w:type="pct"/>
            <w:shd w:val="clear" w:color="auto" w:fill="FFFF00"/>
          </w:tcPr>
          <w:p w:rsidR="00235D31" w:rsidRDefault="00235D31" w:rsidP="009B7694"/>
        </w:tc>
        <w:tc>
          <w:tcPr>
            <w:tcW w:w="118" w:type="pct"/>
            <w:shd w:val="clear" w:color="auto" w:fill="FF0000"/>
          </w:tcPr>
          <w:p w:rsidR="00235D31" w:rsidRDefault="00235D31" w:rsidP="009B7694"/>
        </w:tc>
        <w:tc>
          <w:tcPr>
            <w:tcW w:w="470" w:type="pct"/>
          </w:tcPr>
          <w:p w:rsidR="00235D31" w:rsidRDefault="00235D31" w:rsidP="009B7694">
            <w:r>
              <w:t xml:space="preserve">Påkjørsel i på </w:t>
            </w:r>
            <w:r w:rsidR="00402660">
              <w:t>-</w:t>
            </w:r>
            <w:r w:rsidR="00851893">
              <w:t xml:space="preserve"> </w:t>
            </w:r>
            <w:r>
              <w:t xml:space="preserve">og avstigningssonen </w:t>
            </w:r>
            <w:proofErr w:type="gramStart"/>
            <w:r>
              <w:t>for  elever</w:t>
            </w:r>
            <w:proofErr w:type="gramEnd"/>
            <w:r>
              <w:t xml:space="preserve"> rett utenfor skolen</w:t>
            </w:r>
          </w:p>
        </w:tc>
        <w:tc>
          <w:tcPr>
            <w:tcW w:w="773" w:type="pct"/>
          </w:tcPr>
          <w:p w:rsidR="00235D31" w:rsidRDefault="00235D31" w:rsidP="009B7694">
            <w:r>
              <w:t>Mange biler om morgenen i rundkjøringen. Uforsiktig kjøring i området av de som bringer elever til/fra skolen.</w:t>
            </w:r>
          </w:p>
          <w:p w:rsidR="00235D31" w:rsidRDefault="00235D31" w:rsidP="009B7694">
            <w:r>
              <w:t>Manglende refleksbruk hos elever</w:t>
            </w:r>
            <w:r w:rsidR="00B66C99">
              <w:t>.</w:t>
            </w:r>
          </w:p>
        </w:tc>
        <w:tc>
          <w:tcPr>
            <w:tcW w:w="1014" w:type="pct"/>
          </w:tcPr>
          <w:p w:rsidR="00235D31" w:rsidRDefault="00402660" w:rsidP="009B7694">
            <w:r>
              <w:t>Å</w:t>
            </w:r>
            <w:r w:rsidR="00235D31">
              <w:t>rlig informasjon til foreldre om regler for av og påstigning</w:t>
            </w:r>
          </w:p>
          <w:p w:rsidR="00235D31" w:rsidRDefault="00235D31" w:rsidP="001C503E"/>
        </w:tc>
        <w:tc>
          <w:tcPr>
            <w:tcW w:w="832" w:type="pct"/>
          </w:tcPr>
          <w:p w:rsidR="00235D31" w:rsidRDefault="00235D31" w:rsidP="002C0DDD">
            <w:r>
              <w:t>Generell førstehjelp</w:t>
            </w:r>
            <w:r w:rsidR="00B66C99">
              <w:t>.</w:t>
            </w:r>
          </w:p>
          <w:p w:rsidR="00235D31" w:rsidRDefault="00235D31" w:rsidP="002C0DDD">
            <w:r>
              <w:t>Kontakte foresatte evt. sykehus 113</w:t>
            </w:r>
            <w:r w:rsidR="00B66C99">
              <w:t>.</w:t>
            </w:r>
          </w:p>
        </w:tc>
        <w:tc>
          <w:tcPr>
            <w:tcW w:w="703" w:type="pct"/>
          </w:tcPr>
          <w:p w:rsidR="00235D31" w:rsidRDefault="00235D31" w:rsidP="009B7694"/>
        </w:tc>
        <w:tc>
          <w:tcPr>
            <w:tcW w:w="744" w:type="pct"/>
          </w:tcPr>
          <w:p w:rsidR="00235D31" w:rsidRDefault="00851893" w:rsidP="009B7694">
            <w:r>
              <w:t>Skademelding</w:t>
            </w:r>
          </w:p>
        </w:tc>
      </w:tr>
      <w:tr w:rsidR="00851893" w:rsidTr="00A50DF2">
        <w:tc>
          <w:tcPr>
            <w:tcW w:w="229" w:type="pct"/>
          </w:tcPr>
          <w:p w:rsidR="008F0BF8" w:rsidRPr="00235D31" w:rsidRDefault="008F0BF8" w:rsidP="008F0BF8">
            <w:pPr>
              <w:pStyle w:val="Listeavsnitt"/>
              <w:numPr>
                <w:ilvl w:val="0"/>
                <w:numId w:val="21"/>
              </w:numPr>
              <w:spacing w:before="0"/>
              <w:rPr>
                <w:lang w:val="nb-NO"/>
              </w:rPr>
            </w:pPr>
          </w:p>
        </w:tc>
        <w:tc>
          <w:tcPr>
            <w:tcW w:w="235" w:type="pct"/>
            <w:gridSpan w:val="2"/>
            <w:shd w:val="clear" w:color="auto" w:fill="FF0000"/>
          </w:tcPr>
          <w:p w:rsidR="008F0BF8" w:rsidRDefault="008F0BF8" w:rsidP="008F0BF8"/>
        </w:tc>
        <w:tc>
          <w:tcPr>
            <w:tcW w:w="470" w:type="pct"/>
          </w:tcPr>
          <w:p w:rsidR="008F0BF8" w:rsidRDefault="008F0BF8" w:rsidP="008F0BF8">
            <w:r>
              <w:t>Kidnapping</w:t>
            </w:r>
          </w:p>
        </w:tc>
        <w:tc>
          <w:tcPr>
            <w:tcW w:w="773" w:type="pct"/>
          </w:tcPr>
          <w:p w:rsidR="008F0BF8" w:rsidRDefault="008F0BF8" w:rsidP="008F0BF8">
            <w:r>
              <w:t xml:space="preserve">Årsak er ikke kjent </w:t>
            </w:r>
            <w:proofErr w:type="spellStart"/>
            <w:proofErr w:type="gramStart"/>
            <w:r>
              <w:t>evt</w:t>
            </w:r>
            <w:proofErr w:type="spellEnd"/>
            <w:r>
              <w:t xml:space="preserve">  barnefordelingssak</w:t>
            </w:r>
            <w:proofErr w:type="gramEnd"/>
          </w:p>
        </w:tc>
        <w:tc>
          <w:tcPr>
            <w:tcW w:w="1014" w:type="pct"/>
          </w:tcPr>
          <w:p w:rsidR="008F0BF8" w:rsidRDefault="008F0BF8" w:rsidP="008F0BF8">
            <w:r>
              <w:t xml:space="preserve">Varsle kommunens Beredskapsgruppe </w:t>
            </w:r>
            <w:proofErr w:type="spellStart"/>
            <w:r>
              <w:t>tlf</w:t>
            </w:r>
            <w:proofErr w:type="spellEnd"/>
            <w:r>
              <w:t xml:space="preserve"> 97732422</w:t>
            </w:r>
            <w:r w:rsidR="00B66C99">
              <w:t>.</w:t>
            </w:r>
          </w:p>
          <w:p w:rsidR="008F0BF8" w:rsidRDefault="008F0BF8" w:rsidP="008F0BF8"/>
        </w:tc>
        <w:tc>
          <w:tcPr>
            <w:tcW w:w="832" w:type="pct"/>
          </w:tcPr>
          <w:p w:rsidR="008F0BF8" w:rsidRDefault="008F0BF8" w:rsidP="008F0BF8">
            <w:r>
              <w:t xml:space="preserve">Håndtere media </w:t>
            </w:r>
            <w:proofErr w:type="spellStart"/>
            <w:r>
              <w:t>jfr</w:t>
            </w:r>
            <w:proofErr w:type="spellEnd"/>
            <w:r>
              <w:t xml:space="preserve"> gitte føringer</w:t>
            </w:r>
            <w:r w:rsidR="00B66C99">
              <w:t>.</w:t>
            </w:r>
          </w:p>
          <w:p w:rsidR="008F0BF8" w:rsidRDefault="008F0BF8" w:rsidP="008F0BF8">
            <w:r>
              <w:t xml:space="preserve">Skolens kriseledelse roe personalet og </w:t>
            </w:r>
            <w:proofErr w:type="gramStart"/>
            <w:r>
              <w:t>skape  oversikt</w:t>
            </w:r>
            <w:proofErr w:type="gramEnd"/>
            <w:r>
              <w:t xml:space="preserve"> over situasjonen</w:t>
            </w:r>
          </w:p>
        </w:tc>
        <w:tc>
          <w:tcPr>
            <w:tcW w:w="703" w:type="pct"/>
          </w:tcPr>
          <w:p w:rsidR="008F0BF8" w:rsidRDefault="008F0BF8" w:rsidP="008F0BF8"/>
        </w:tc>
        <w:tc>
          <w:tcPr>
            <w:tcW w:w="744" w:type="pct"/>
          </w:tcPr>
          <w:p w:rsidR="008F0BF8" w:rsidRDefault="008F0BF8" w:rsidP="008F0BF8">
            <w:r>
              <w:t xml:space="preserve">Viser til tiltakskort skarpe </w:t>
            </w:r>
            <w:proofErr w:type="gramStart"/>
            <w:r>
              <w:t xml:space="preserve">hendelser </w:t>
            </w:r>
            <w:r w:rsidR="00851893">
              <w:t>.</w:t>
            </w:r>
            <w:proofErr w:type="gramEnd"/>
          </w:p>
          <w:p w:rsidR="008F0BF8" w:rsidRDefault="008F0BF8" w:rsidP="008F0BF8">
            <w:r>
              <w:t>Beredskapsplan</w:t>
            </w:r>
            <w:r w:rsidR="00851893">
              <w:t>.</w:t>
            </w:r>
          </w:p>
        </w:tc>
      </w:tr>
      <w:tr w:rsidR="00851893" w:rsidTr="00A50DF2">
        <w:trPr>
          <w:trHeight w:val="346"/>
        </w:trPr>
        <w:tc>
          <w:tcPr>
            <w:tcW w:w="229" w:type="pct"/>
          </w:tcPr>
          <w:p w:rsidR="008F0BF8" w:rsidRPr="008F0BF8" w:rsidRDefault="008F0BF8" w:rsidP="008F0BF8">
            <w:pPr>
              <w:pStyle w:val="Listeavsnitt"/>
              <w:numPr>
                <w:ilvl w:val="0"/>
                <w:numId w:val="21"/>
              </w:numPr>
              <w:spacing w:before="0"/>
              <w:rPr>
                <w:lang w:val="nb-NO"/>
              </w:rPr>
            </w:pPr>
          </w:p>
        </w:tc>
        <w:tc>
          <w:tcPr>
            <w:tcW w:w="235" w:type="pct"/>
            <w:gridSpan w:val="2"/>
            <w:shd w:val="clear" w:color="auto" w:fill="FFFF00"/>
          </w:tcPr>
          <w:p w:rsidR="008F0BF8" w:rsidRDefault="008F0BF8" w:rsidP="008F0BF8"/>
        </w:tc>
        <w:tc>
          <w:tcPr>
            <w:tcW w:w="470" w:type="pct"/>
          </w:tcPr>
          <w:p w:rsidR="008F0BF8" w:rsidRDefault="008F0BF8" w:rsidP="008F0BF8">
            <w:r>
              <w:t>Utagering hos elev</w:t>
            </w:r>
          </w:p>
        </w:tc>
        <w:tc>
          <w:tcPr>
            <w:tcW w:w="773" w:type="pct"/>
          </w:tcPr>
          <w:p w:rsidR="008F0BF8" w:rsidRDefault="008F0BF8" w:rsidP="008F0BF8">
            <w:r>
              <w:t>Trigging i lek</w:t>
            </w:r>
            <w:r w:rsidR="00B66C99">
              <w:t>.</w:t>
            </w:r>
          </w:p>
          <w:p w:rsidR="008F0BF8" w:rsidRDefault="008F0BF8" w:rsidP="008F0BF8">
            <w:r>
              <w:t>Gren</w:t>
            </w:r>
            <w:r w:rsidR="003C456A">
              <w:t>se</w:t>
            </w:r>
            <w:r>
              <w:t>setting av voksen</w:t>
            </w:r>
            <w:r w:rsidR="00B66C99">
              <w:t>.</w:t>
            </w:r>
          </w:p>
          <w:p w:rsidR="008F0BF8" w:rsidRDefault="008F0BF8" w:rsidP="008F0BF8">
            <w:r>
              <w:t>Situasjoner som de tar med seg fra hjemmet og til skolen</w:t>
            </w:r>
            <w:r w:rsidR="00B66C99">
              <w:t>.</w:t>
            </w:r>
          </w:p>
          <w:p w:rsidR="008F0BF8" w:rsidRDefault="008F0BF8" w:rsidP="008F0BF8">
            <w:r>
              <w:t>Ukjente årsaker</w:t>
            </w:r>
            <w:r w:rsidR="00B66C99">
              <w:t>.</w:t>
            </w:r>
          </w:p>
        </w:tc>
        <w:tc>
          <w:tcPr>
            <w:tcW w:w="1014" w:type="pct"/>
          </w:tcPr>
          <w:p w:rsidR="008F0BF8" w:rsidRDefault="008F0BF8" w:rsidP="008F0BF8">
            <w:r>
              <w:t>Godt vakthold</w:t>
            </w:r>
          </w:p>
          <w:p w:rsidR="00CC3E91" w:rsidRDefault="008F0BF8" w:rsidP="008F0BF8">
            <w:r>
              <w:t>Forebygge konflikter hos elever</w:t>
            </w:r>
            <w:r w:rsidR="00B66C99">
              <w:t>.</w:t>
            </w:r>
          </w:p>
          <w:p w:rsidR="008F0BF8" w:rsidRDefault="008F0BF8" w:rsidP="008F0BF8"/>
          <w:p w:rsidR="008F0BF8" w:rsidRDefault="008F0BF8" w:rsidP="008F0BF8">
            <w:r>
              <w:t>God informasjon fra hjemmet til skolen</w:t>
            </w:r>
            <w:r w:rsidR="00B66C99">
              <w:t>.</w:t>
            </w:r>
          </w:p>
          <w:p w:rsidR="008F0BF8" w:rsidRDefault="008F0BF8" w:rsidP="008F0BF8"/>
          <w:p w:rsidR="008F0BF8" w:rsidRDefault="008F0BF8" w:rsidP="008F0BF8"/>
        </w:tc>
        <w:tc>
          <w:tcPr>
            <w:tcW w:w="832" w:type="pct"/>
          </w:tcPr>
          <w:p w:rsidR="008F0BF8" w:rsidRDefault="008F0BF8" w:rsidP="008F0BF8">
            <w:r>
              <w:t xml:space="preserve">Fjerne eleven fra </w:t>
            </w:r>
            <w:r w:rsidR="00CC3E91">
              <w:t>situasjonen</w:t>
            </w:r>
            <w:r w:rsidR="00B66C99">
              <w:t>.</w:t>
            </w:r>
          </w:p>
          <w:p w:rsidR="008F0BF8" w:rsidRDefault="008F0BF8" w:rsidP="008F0BF8">
            <w:r>
              <w:t>Tilkalle hjelp</w:t>
            </w:r>
            <w:r w:rsidR="00CC3E91">
              <w:t xml:space="preserve"> av andre voksne</w:t>
            </w:r>
            <w:r w:rsidR="00B66C99">
              <w:t>.</w:t>
            </w:r>
          </w:p>
          <w:p w:rsidR="00CC3E91" w:rsidRDefault="00CC3E91" w:rsidP="008F0BF8">
            <w:proofErr w:type="spellStart"/>
            <w:r>
              <w:t>Debriefing</w:t>
            </w:r>
            <w:proofErr w:type="spellEnd"/>
            <w:r>
              <w:t xml:space="preserve"> i etterkant med </w:t>
            </w:r>
            <w:proofErr w:type="gramStart"/>
            <w:r>
              <w:t>nærmeste  leder</w:t>
            </w:r>
            <w:proofErr w:type="gramEnd"/>
            <w:r w:rsidR="00B66C99">
              <w:t>.</w:t>
            </w:r>
          </w:p>
        </w:tc>
        <w:tc>
          <w:tcPr>
            <w:tcW w:w="703" w:type="pct"/>
          </w:tcPr>
          <w:p w:rsidR="008F0BF8" w:rsidRDefault="008F0BF8" w:rsidP="008F0BF8"/>
        </w:tc>
        <w:tc>
          <w:tcPr>
            <w:tcW w:w="744" w:type="pct"/>
          </w:tcPr>
          <w:p w:rsidR="008F0BF8" w:rsidRDefault="00CC3E91" w:rsidP="008F0BF8">
            <w:r>
              <w:t>Synergi</w:t>
            </w:r>
          </w:p>
        </w:tc>
      </w:tr>
      <w:tr w:rsidR="00851893" w:rsidTr="00A50DF2">
        <w:tc>
          <w:tcPr>
            <w:tcW w:w="229" w:type="pct"/>
          </w:tcPr>
          <w:p w:rsidR="008F0BF8" w:rsidRPr="008F0BF8" w:rsidRDefault="008F0BF8" w:rsidP="008F0BF8">
            <w:pPr>
              <w:pStyle w:val="Listeavsnitt"/>
              <w:numPr>
                <w:ilvl w:val="0"/>
                <w:numId w:val="21"/>
              </w:numPr>
              <w:spacing w:before="0"/>
              <w:rPr>
                <w:lang w:val="nb-NO"/>
              </w:rPr>
            </w:pPr>
          </w:p>
        </w:tc>
        <w:tc>
          <w:tcPr>
            <w:tcW w:w="235" w:type="pct"/>
            <w:gridSpan w:val="2"/>
            <w:shd w:val="clear" w:color="auto" w:fill="FF0000"/>
          </w:tcPr>
          <w:p w:rsidR="008F0BF8" w:rsidRDefault="008F0BF8" w:rsidP="008F0BF8"/>
        </w:tc>
        <w:tc>
          <w:tcPr>
            <w:tcW w:w="470" w:type="pct"/>
          </w:tcPr>
          <w:p w:rsidR="008F0BF8" w:rsidRDefault="008F0BF8" w:rsidP="008F0BF8">
            <w:r>
              <w:t>Barn forsvinner</w:t>
            </w:r>
          </w:p>
        </w:tc>
        <w:tc>
          <w:tcPr>
            <w:tcW w:w="773" w:type="pct"/>
          </w:tcPr>
          <w:p w:rsidR="00CC3E91" w:rsidRDefault="00CC3E91" w:rsidP="008F0BF8">
            <w:r>
              <w:t>Konflikter i friminuttene</w:t>
            </w:r>
            <w:r w:rsidR="00B66C99">
              <w:t>.</w:t>
            </w:r>
          </w:p>
          <w:p w:rsidR="00CC3E91" w:rsidRDefault="00CC3E91" w:rsidP="008F0BF8">
            <w:proofErr w:type="gramStart"/>
            <w:r>
              <w:t xml:space="preserve">Forglemmelse </w:t>
            </w:r>
            <w:r w:rsidR="00B66C99">
              <w:t>.</w:t>
            </w:r>
            <w:proofErr w:type="gramEnd"/>
          </w:p>
          <w:p w:rsidR="00CC3E91" w:rsidRDefault="00CC3E91" w:rsidP="008F0BF8">
            <w:r>
              <w:t>De har gått hjem uten lov</w:t>
            </w:r>
          </w:p>
          <w:p w:rsidR="00CC3E91" w:rsidRDefault="00235D31" w:rsidP="008F0BF8">
            <w:r>
              <w:t xml:space="preserve">(Kidnapping) se </w:t>
            </w:r>
            <w:proofErr w:type="spellStart"/>
            <w:r>
              <w:t>pkt</w:t>
            </w:r>
            <w:proofErr w:type="spellEnd"/>
            <w:r>
              <w:t xml:space="preserve"> 6</w:t>
            </w:r>
            <w:r w:rsidR="00B66C99">
              <w:t>.</w:t>
            </w:r>
          </w:p>
        </w:tc>
        <w:tc>
          <w:tcPr>
            <w:tcW w:w="1014" w:type="pct"/>
          </w:tcPr>
          <w:p w:rsidR="008F0BF8" w:rsidRDefault="00235D31" w:rsidP="008F0BF8">
            <w:r>
              <w:t>Godt vakthold</w:t>
            </w:r>
          </w:p>
          <w:p w:rsidR="00235D31" w:rsidRDefault="00235D31" w:rsidP="008F0BF8">
            <w:r>
              <w:t>Forebygge hos elevene at ingen kan gå fra skolen uansett situasjon</w:t>
            </w:r>
          </w:p>
          <w:p w:rsidR="00235D31" w:rsidRDefault="00235D31" w:rsidP="008F0BF8"/>
        </w:tc>
        <w:tc>
          <w:tcPr>
            <w:tcW w:w="832" w:type="pct"/>
          </w:tcPr>
          <w:p w:rsidR="008F0BF8" w:rsidRDefault="00235D31" w:rsidP="008F0BF8">
            <w:r>
              <w:t>Kontakte foresatte</w:t>
            </w:r>
          </w:p>
          <w:p w:rsidR="00235D31" w:rsidRDefault="00235D31" w:rsidP="008F0BF8">
            <w:r>
              <w:t>Ev.t kontakte politiet 112</w:t>
            </w:r>
          </w:p>
          <w:p w:rsidR="00235D31" w:rsidRDefault="00235D31" w:rsidP="008F0BF8"/>
          <w:p w:rsidR="00235D31" w:rsidRDefault="00235D31" w:rsidP="008F0BF8"/>
        </w:tc>
        <w:tc>
          <w:tcPr>
            <w:tcW w:w="703" w:type="pct"/>
          </w:tcPr>
          <w:p w:rsidR="008F0BF8" w:rsidRDefault="008F0BF8" w:rsidP="008F0BF8"/>
        </w:tc>
        <w:tc>
          <w:tcPr>
            <w:tcW w:w="744" w:type="pct"/>
          </w:tcPr>
          <w:p w:rsidR="008F0BF8" w:rsidRDefault="00CC3E91" w:rsidP="008F0BF8">
            <w:r>
              <w:t>Se Beredskapsplan</w:t>
            </w:r>
            <w:r w:rsidR="00851893">
              <w:t>/Tiltakskort</w:t>
            </w:r>
          </w:p>
        </w:tc>
      </w:tr>
      <w:tr w:rsidR="00851893" w:rsidTr="00A50DF2">
        <w:tc>
          <w:tcPr>
            <w:tcW w:w="229" w:type="pct"/>
          </w:tcPr>
          <w:p w:rsidR="008F0BF8" w:rsidRDefault="008F0BF8" w:rsidP="008F0BF8">
            <w:pPr>
              <w:pStyle w:val="Listeavsnitt"/>
              <w:numPr>
                <w:ilvl w:val="0"/>
                <w:numId w:val="21"/>
              </w:numPr>
              <w:spacing w:before="0"/>
            </w:pPr>
          </w:p>
        </w:tc>
        <w:tc>
          <w:tcPr>
            <w:tcW w:w="235" w:type="pct"/>
            <w:gridSpan w:val="2"/>
            <w:shd w:val="clear" w:color="auto" w:fill="FFFF00"/>
          </w:tcPr>
          <w:p w:rsidR="008F0BF8" w:rsidRDefault="008F0BF8" w:rsidP="008F0BF8"/>
        </w:tc>
        <w:tc>
          <w:tcPr>
            <w:tcW w:w="470" w:type="pct"/>
          </w:tcPr>
          <w:p w:rsidR="008F0BF8" w:rsidRDefault="008F0BF8" w:rsidP="008F0BF8">
            <w:r>
              <w:t>Skade på elev etter snøballkasting</w:t>
            </w:r>
          </w:p>
        </w:tc>
        <w:tc>
          <w:tcPr>
            <w:tcW w:w="773" w:type="pct"/>
          </w:tcPr>
          <w:p w:rsidR="008F0BF8" w:rsidRDefault="00235D31" w:rsidP="008F0BF8">
            <w:r>
              <w:t>Snøballkrig med steiner i snøen eller hard snø</w:t>
            </w:r>
            <w:r w:rsidR="00B66C99">
              <w:t>.</w:t>
            </w:r>
          </w:p>
          <w:p w:rsidR="00235D31" w:rsidRDefault="00235D31" w:rsidP="008F0BF8"/>
        </w:tc>
        <w:tc>
          <w:tcPr>
            <w:tcW w:w="1014" w:type="pct"/>
          </w:tcPr>
          <w:p w:rsidR="008F0BF8" w:rsidRDefault="00235D31" w:rsidP="008F0BF8">
            <w:r>
              <w:t>Klare regler</w:t>
            </w:r>
          </w:p>
          <w:p w:rsidR="00235D31" w:rsidRDefault="00235D31" w:rsidP="008F0BF8">
            <w:r>
              <w:t xml:space="preserve">Ha en blink de kan kaste på </w:t>
            </w:r>
          </w:p>
          <w:p w:rsidR="00235D31" w:rsidRDefault="004E576A" w:rsidP="008F0BF8">
            <w:r>
              <w:t xml:space="preserve">Vurdere </w:t>
            </w:r>
            <w:r w:rsidR="001C503E">
              <w:t>e</w:t>
            </w:r>
            <w:r w:rsidR="00235D31">
              <w:t xml:space="preserve">gen sone for </w:t>
            </w:r>
            <w:proofErr w:type="spellStart"/>
            <w:r w:rsidR="00235D31">
              <w:t>snølek</w:t>
            </w:r>
            <w:proofErr w:type="spellEnd"/>
          </w:p>
        </w:tc>
        <w:tc>
          <w:tcPr>
            <w:tcW w:w="832" w:type="pct"/>
          </w:tcPr>
          <w:p w:rsidR="008F0BF8" w:rsidRDefault="00235D31" w:rsidP="008F0BF8">
            <w:r>
              <w:t>Kontakte foresatte</w:t>
            </w:r>
          </w:p>
          <w:p w:rsidR="00235D31" w:rsidRDefault="00235D31" w:rsidP="008F0BF8">
            <w:r>
              <w:t>Generell førstehjelp</w:t>
            </w:r>
          </w:p>
          <w:p w:rsidR="00235D31" w:rsidRDefault="00235D31" w:rsidP="008F0BF8">
            <w:r>
              <w:t>Evt. legevakt 113</w:t>
            </w:r>
          </w:p>
        </w:tc>
        <w:tc>
          <w:tcPr>
            <w:tcW w:w="703" w:type="pct"/>
          </w:tcPr>
          <w:p w:rsidR="008F0BF8" w:rsidRDefault="008F0BF8" w:rsidP="008F0BF8"/>
        </w:tc>
        <w:tc>
          <w:tcPr>
            <w:tcW w:w="744" w:type="pct"/>
          </w:tcPr>
          <w:p w:rsidR="008F0BF8" w:rsidRDefault="00851893" w:rsidP="008F0BF8">
            <w:r>
              <w:t>Skademelding/Synergi</w:t>
            </w:r>
          </w:p>
        </w:tc>
      </w:tr>
      <w:tr w:rsidR="00851893" w:rsidTr="00A50DF2">
        <w:tc>
          <w:tcPr>
            <w:tcW w:w="229" w:type="pct"/>
          </w:tcPr>
          <w:p w:rsidR="008F0BF8" w:rsidRPr="007F51BE" w:rsidRDefault="008F0BF8" w:rsidP="008F0BF8">
            <w:pPr>
              <w:pStyle w:val="Listeavsnitt"/>
              <w:numPr>
                <w:ilvl w:val="0"/>
                <w:numId w:val="21"/>
              </w:numPr>
              <w:spacing w:before="0"/>
              <w:rPr>
                <w:lang w:val="nb-NO"/>
              </w:rPr>
            </w:pPr>
          </w:p>
        </w:tc>
        <w:tc>
          <w:tcPr>
            <w:tcW w:w="235" w:type="pct"/>
            <w:gridSpan w:val="2"/>
            <w:shd w:val="clear" w:color="auto" w:fill="FF0000"/>
          </w:tcPr>
          <w:p w:rsidR="008F0BF8" w:rsidRDefault="008F0BF8" w:rsidP="008F0BF8"/>
        </w:tc>
        <w:tc>
          <w:tcPr>
            <w:tcW w:w="470" w:type="pct"/>
          </w:tcPr>
          <w:p w:rsidR="008F0BF8" w:rsidRDefault="008F0BF8" w:rsidP="008F0BF8">
            <w:r>
              <w:t>Brann</w:t>
            </w:r>
          </w:p>
        </w:tc>
        <w:tc>
          <w:tcPr>
            <w:tcW w:w="773" w:type="pct"/>
          </w:tcPr>
          <w:p w:rsidR="00235D31" w:rsidRPr="00235D31" w:rsidRDefault="00235D31" w:rsidP="00235D31">
            <w:r>
              <w:t>Ulike årsaker inne/ute</w:t>
            </w:r>
            <w:r w:rsidR="00B66C99">
              <w:t>.</w:t>
            </w:r>
          </w:p>
        </w:tc>
        <w:tc>
          <w:tcPr>
            <w:tcW w:w="1014" w:type="pct"/>
          </w:tcPr>
          <w:p w:rsidR="008F0BF8" w:rsidRDefault="00235D31" w:rsidP="008F0BF8">
            <w:r>
              <w:t xml:space="preserve">Viser til plan for brann og </w:t>
            </w:r>
            <w:proofErr w:type="spellStart"/>
            <w:r>
              <w:t>pkt</w:t>
            </w:r>
            <w:proofErr w:type="spellEnd"/>
            <w:r>
              <w:t xml:space="preserve"> 12 i matrisen Hovedbygget</w:t>
            </w:r>
            <w:r w:rsidR="00B66C99">
              <w:t>.</w:t>
            </w:r>
          </w:p>
        </w:tc>
        <w:tc>
          <w:tcPr>
            <w:tcW w:w="832" w:type="pct"/>
          </w:tcPr>
          <w:p w:rsidR="008F0BF8" w:rsidRDefault="00235D31" w:rsidP="008F0BF8">
            <w:r>
              <w:t>Oppstilling på gitte plass i skolegården</w:t>
            </w:r>
          </w:p>
        </w:tc>
        <w:tc>
          <w:tcPr>
            <w:tcW w:w="703" w:type="pct"/>
          </w:tcPr>
          <w:p w:rsidR="008F0BF8" w:rsidRDefault="008F0BF8" w:rsidP="008F0BF8"/>
        </w:tc>
        <w:tc>
          <w:tcPr>
            <w:tcW w:w="744" w:type="pct"/>
          </w:tcPr>
          <w:p w:rsidR="008F0BF8" w:rsidRDefault="00235D31" w:rsidP="008F0BF8">
            <w:r>
              <w:t>Viser til brannplan og rutiner</w:t>
            </w:r>
            <w:r w:rsidR="00851893">
              <w:t>.</w:t>
            </w:r>
          </w:p>
        </w:tc>
      </w:tr>
      <w:tr w:rsidR="00851893" w:rsidTr="00A50DF2">
        <w:tc>
          <w:tcPr>
            <w:tcW w:w="229" w:type="pct"/>
          </w:tcPr>
          <w:p w:rsidR="008F0BF8" w:rsidRPr="00235D31" w:rsidRDefault="008F0BF8" w:rsidP="008F0BF8">
            <w:pPr>
              <w:pStyle w:val="Listeavsnitt"/>
              <w:numPr>
                <w:ilvl w:val="0"/>
                <w:numId w:val="21"/>
              </w:numPr>
              <w:spacing w:before="0"/>
              <w:rPr>
                <w:lang w:val="nb-NO"/>
              </w:rPr>
            </w:pPr>
          </w:p>
        </w:tc>
        <w:tc>
          <w:tcPr>
            <w:tcW w:w="235" w:type="pct"/>
            <w:gridSpan w:val="2"/>
            <w:shd w:val="clear" w:color="auto" w:fill="FF0000"/>
          </w:tcPr>
          <w:p w:rsidR="008F0BF8" w:rsidRDefault="008F0BF8" w:rsidP="008F0BF8"/>
        </w:tc>
        <w:tc>
          <w:tcPr>
            <w:tcW w:w="470" w:type="pct"/>
          </w:tcPr>
          <w:p w:rsidR="008F0BF8" w:rsidRDefault="008F0BF8" w:rsidP="008F0BF8">
            <w:r>
              <w:t xml:space="preserve">Skyting </w:t>
            </w:r>
          </w:p>
        </w:tc>
        <w:tc>
          <w:tcPr>
            <w:tcW w:w="773" w:type="pct"/>
          </w:tcPr>
          <w:p w:rsidR="008F0BF8" w:rsidRDefault="008F0BF8" w:rsidP="008F0BF8">
            <w:r>
              <w:t>Årsak er ikke kjent</w:t>
            </w:r>
            <w:r w:rsidR="00402660">
              <w:t xml:space="preserve"> eller kan </w:t>
            </w:r>
            <w:proofErr w:type="gramStart"/>
            <w:r w:rsidR="00402660">
              <w:t xml:space="preserve">være </w:t>
            </w:r>
            <w:r w:rsidR="00235D31">
              <w:t xml:space="preserve"> elev</w:t>
            </w:r>
            <w:proofErr w:type="gramEnd"/>
            <w:r w:rsidR="00235D31">
              <w:t xml:space="preserve"> med negativ</w:t>
            </w:r>
            <w:r>
              <w:t xml:space="preserve"> skolehistorie</w:t>
            </w:r>
            <w:r w:rsidR="00B66C99">
              <w:t>.</w:t>
            </w:r>
          </w:p>
        </w:tc>
        <w:tc>
          <w:tcPr>
            <w:tcW w:w="1014" w:type="pct"/>
          </w:tcPr>
          <w:p w:rsidR="008F0BF8" w:rsidRDefault="008F0BF8" w:rsidP="008F0BF8">
            <w:r>
              <w:t xml:space="preserve">Varsle kommunens Beredskapsgruppe </w:t>
            </w:r>
            <w:proofErr w:type="spellStart"/>
            <w:r>
              <w:t>tlf</w:t>
            </w:r>
            <w:proofErr w:type="spellEnd"/>
            <w:r>
              <w:t xml:space="preserve"> 97732422</w:t>
            </w:r>
            <w:r w:rsidR="00B66C99">
              <w:t>.</w:t>
            </w:r>
          </w:p>
          <w:p w:rsidR="008F0BF8" w:rsidRDefault="008F0BF8" w:rsidP="008F0BF8">
            <w:r>
              <w:t xml:space="preserve">Iverksette livbergende </w:t>
            </w:r>
            <w:proofErr w:type="gramStart"/>
            <w:r>
              <w:t>tiltak(</w:t>
            </w:r>
            <w:proofErr w:type="gramEnd"/>
            <w:r>
              <w:t xml:space="preserve">hvis det er mulig) </w:t>
            </w:r>
            <w:r w:rsidR="00B66C99">
              <w:t>.</w:t>
            </w:r>
          </w:p>
        </w:tc>
        <w:tc>
          <w:tcPr>
            <w:tcW w:w="832" w:type="pct"/>
          </w:tcPr>
          <w:p w:rsidR="008F0BF8" w:rsidRDefault="008F0BF8" w:rsidP="008F0BF8">
            <w:r>
              <w:t xml:space="preserve">Håndtere media </w:t>
            </w:r>
            <w:proofErr w:type="spellStart"/>
            <w:r>
              <w:t>jfr</w:t>
            </w:r>
            <w:proofErr w:type="spellEnd"/>
            <w:r>
              <w:t xml:space="preserve"> gitte føringer </w:t>
            </w:r>
          </w:p>
          <w:p w:rsidR="008F0BF8" w:rsidRDefault="008F0BF8" w:rsidP="008F0BF8">
            <w:r>
              <w:t xml:space="preserve">Skolens kriseledelse roe personalet og </w:t>
            </w:r>
            <w:proofErr w:type="gramStart"/>
            <w:r>
              <w:t>skape  oversikt</w:t>
            </w:r>
            <w:proofErr w:type="gramEnd"/>
            <w:r>
              <w:t xml:space="preserve"> over situasjonen</w:t>
            </w:r>
          </w:p>
        </w:tc>
        <w:tc>
          <w:tcPr>
            <w:tcW w:w="703" w:type="pct"/>
          </w:tcPr>
          <w:p w:rsidR="008F0BF8" w:rsidRDefault="008F0BF8" w:rsidP="008F0BF8"/>
        </w:tc>
        <w:tc>
          <w:tcPr>
            <w:tcW w:w="744" w:type="pct"/>
          </w:tcPr>
          <w:p w:rsidR="008F0BF8" w:rsidRDefault="008F0BF8" w:rsidP="008F0BF8">
            <w:r>
              <w:t xml:space="preserve">Viser til tiltakskort skarpe </w:t>
            </w:r>
            <w:proofErr w:type="gramStart"/>
            <w:r>
              <w:t xml:space="preserve">hendelser </w:t>
            </w:r>
            <w:r w:rsidR="00851893">
              <w:t>.</w:t>
            </w:r>
            <w:proofErr w:type="gramEnd"/>
          </w:p>
          <w:p w:rsidR="008F0BF8" w:rsidRDefault="008F0BF8" w:rsidP="008F0BF8">
            <w:r>
              <w:t>Beredskapsplan</w:t>
            </w:r>
            <w:r w:rsidR="00851893">
              <w:t>.</w:t>
            </w:r>
          </w:p>
        </w:tc>
      </w:tr>
      <w:tr w:rsidR="00851893" w:rsidTr="00A50DF2">
        <w:tc>
          <w:tcPr>
            <w:tcW w:w="229" w:type="pct"/>
          </w:tcPr>
          <w:p w:rsidR="008F0BF8" w:rsidRPr="008F0BF8" w:rsidRDefault="008F0BF8" w:rsidP="008F0BF8">
            <w:pPr>
              <w:pStyle w:val="Listeavsnitt"/>
              <w:numPr>
                <w:ilvl w:val="0"/>
                <w:numId w:val="21"/>
              </w:numPr>
              <w:spacing w:before="0"/>
              <w:rPr>
                <w:lang w:val="nb-NO"/>
              </w:rPr>
            </w:pPr>
          </w:p>
        </w:tc>
        <w:tc>
          <w:tcPr>
            <w:tcW w:w="235" w:type="pct"/>
            <w:gridSpan w:val="2"/>
            <w:shd w:val="clear" w:color="auto" w:fill="FFFF00"/>
          </w:tcPr>
          <w:p w:rsidR="008F0BF8" w:rsidRDefault="008F0BF8" w:rsidP="008F0BF8"/>
        </w:tc>
        <w:tc>
          <w:tcPr>
            <w:tcW w:w="470" w:type="pct"/>
          </w:tcPr>
          <w:p w:rsidR="008F0BF8" w:rsidRDefault="008F0BF8" w:rsidP="008F0BF8">
            <w:r>
              <w:t>Stein som detter ut fra murene</w:t>
            </w:r>
          </w:p>
        </w:tc>
        <w:tc>
          <w:tcPr>
            <w:tcW w:w="773" w:type="pct"/>
          </w:tcPr>
          <w:p w:rsidR="008F0BF8" w:rsidRDefault="008961EF" w:rsidP="008F0BF8">
            <w:r>
              <w:t>Steien er ikke festet i murer</w:t>
            </w:r>
            <w:r w:rsidR="00B66C99">
              <w:t>.</w:t>
            </w:r>
          </w:p>
        </w:tc>
        <w:tc>
          <w:tcPr>
            <w:tcW w:w="1014" w:type="pct"/>
          </w:tcPr>
          <w:p w:rsidR="008F0BF8" w:rsidRDefault="008961EF" w:rsidP="008F0BF8">
            <w:r>
              <w:t>Natur- og idrettsservice må ha jevnlig vedlikehold på murer/gjerder av sten</w:t>
            </w:r>
            <w:r w:rsidR="00B66C99">
              <w:t>.</w:t>
            </w:r>
          </w:p>
        </w:tc>
        <w:tc>
          <w:tcPr>
            <w:tcW w:w="832" w:type="pct"/>
          </w:tcPr>
          <w:p w:rsidR="008F0BF8" w:rsidRDefault="008961EF" w:rsidP="008F0BF8">
            <w:r>
              <w:t xml:space="preserve">Kan få det over seg og </w:t>
            </w:r>
            <w:proofErr w:type="gramStart"/>
            <w:r>
              <w:t>skade  -</w:t>
            </w:r>
            <w:proofErr w:type="gramEnd"/>
            <w:r>
              <w:t xml:space="preserve"> klem -eller bruddskader.</w:t>
            </w:r>
          </w:p>
          <w:p w:rsidR="008961EF" w:rsidRDefault="008961EF" w:rsidP="008F0BF8">
            <w:r>
              <w:t>Generell førstehjelp eller 113</w:t>
            </w:r>
          </w:p>
        </w:tc>
        <w:tc>
          <w:tcPr>
            <w:tcW w:w="703" w:type="pct"/>
          </w:tcPr>
          <w:p w:rsidR="008F0BF8" w:rsidRDefault="008F0BF8" w:rsidP="008F0BF8"/>
        </w:tc>
        <w:tc>
          <w:tcPr>
            <w:tcW w:w="744" w:type="pct"/>
          </w:tcPr>
          <w:p w:rsidR="008F0BF8" w:rsidRDefault="008F0BF8" w:rsidP="008F0BF8"/>
        </w:tc>
      </w:tr>
      <w:tr w:rsidR="00851893" w:rsidTr="00A50DF2">
        <w:tc>
          <w:tcPr>
            <w:tcW w:w="229" w:type="pct"/>
          </w:tcPr>
          <w:p w:rsidR="008961EF" w:rsidRPr="007F51BE" w:rsidRDefault="008961EF" w:rsidP="008F0BF8">
            <w:pPr>
              <w:pStyle w:val="Listeavsnitt"/>
              <w:numPr>
                <w:ilvl w:val="0"/>
                <w:numId w:val="21"/>
              </w:numPr>
              <w:spacing w:before="0"/>
              <w:rPr>
                <w:lang w:val="nb-NO"/>
              </w:rPr>
            </w:pPr>
          </w:p>
        </w:tc>
        <w:tc>
          <w:tcPr>
            <w:tcW w:w="117" w:type="pct"/>
            <w:shd w:val="clear" w:color="auto" w:fill="FFFF00"/>
          </w:tcPr>
          <w:p w:rsidR="008961EF" w:rsidRDefault="008961EF" w:rsidP="008F0BF8"/>
        </w:tc>
        <w:tc>
          <w:tcPr>
            <w:tcW w:w="118" w:type="pct"/>
            <w:shd w:val="clear" w:color="auto" w:fill="FF0000"/>
          </w:tcPr>
          <w:p w:rsidR="008961EF" w:rsidRDefault="008961EF" w:rsidP="008F0BF8"/>
        </w:tc>
        <w:tc>
          <w:tcPr>
            <w:tcW w:w="470" w:type="pct"/>
          </w:tcPr>
          <w:p w:rsidR="008961EF" w:rsidRDefault="008961EF" w:rsidP="008F0BF8">
            <w:r>
              <w:t>Full storm</w:t>
            </w:r>
          </w:p>
        </w:tc>
        <w:tc>
          <w:tcPr>
            <w:tcW w:w="773" w:type="pct"/>
          </w:tcPr>
          <w:p w:rsidR="008961EF" w:rsidRDefault="008961EF" w:rsidP="008F0BF8">
            <w:r>
              <w:t>Ekstremvær og klimaendringer</w:t>
            </w:r>
            <w:r w:rsidR="00B66C99">
              <w:t>.</w:t>
            </w:r>
          </w:p>
        </w:tc>
        <w:tc>
          <w:tcPr>
            <w:tcW w:w="1014" w:type="pct"/>
          </w:tcPr>
          <w:p w:rsidR="008961EF" w:rsidRDefault="008961EF" w:rsidP="008F0BF8">
            <w:r>
              <w:t>Elevene må være inne</w:t>
            </w:r>
            <w:r w:rsidR="00B66C99">
              <w:t>.</w:t>
            </w:r>
          </w:p>
        </w:tc>
        <w:tc>
          <w:tcPr>
            <w:tcW w:w="832" w:type="pct"/>
          </w:tcPr>
          <w:p w:rsidR="008961EF" w:rsidRDefault="008961EF" w:rsidP="008F0BF8">
            <w:r>
              <w:t xml:space="preserve">Skader </w:t>
            </w:r>
            <w:proofErr w:type="spellStart"/>
            <w:r>
              <w:t>pga</w:t>
            </w:r>
            <w:proofErr w:type="spellEnd"/>
            <w:r>
              <w:t xml:space="preserve"> av flyvende gjenstander i luften og langs bakken.</w:t>
            </w:r>
          </w:p>
        </w:tc>
        <w:tc>
          <w:tcPr>
            <w:tcW w:w="703" w:type="pct"/>
          </w:tcPr>
          <w:p w:rsidR="008961EF" w:rsidRDefault="008961EF" w:rsidP="008F0BF8"/>
        </w:tc>
        <w:tc>
          <w:tcPr>
            <w:tcW w:w="744" w:type="pct"/>
          </w:tcPr>
          <w:p w:rsidR="008961EF" w:rsidRDefault="008961EF" w:rsidP="008F0BF8"/>
        </w:tc>
      </w:tr>
    </w:tbl>
    <w:p w:rsidR="007F51BE" w:rsidRDefault="007F51BE" w:rsidP="007F51BE">
      <w:pPr>
        <w:rPr>
          <w:b/>
        </w:rPr>
      </w:pPr>
    </w:p>
    <w:p w:rsidR="007F51BE" w:rsidRDefault="007F51BE" w:rsidP="007F51BE">
      <w:pPr>
        <w:rPr>
          <w:b/>
        </w:rPr>
      </w:pPr>
    </w:p>
    <w:p w:rsidR="00A50DF2" w:rsidRPr="00DF181F" w:rsidRDefault="00A50DF2" w:rsidP="007F51BE">
      <w:pPr>
        <w:rPr>
          <w:b/>
        </w:rPr>
      </w:pPr>
    </w:p>
    <w:p w:rsidR="007F51BE" w:rsidRPr="00591A89" w:rsidRDefault="007731C5" w:rsidP="007F51BE">
      <w:pPr>
        <w:rPr>
          <w:b/>
        </w:rPr>
      </w:pPr>
      <w:r>
        <w:rPr>
          <w:b/>
        </w:rPr>
        <w:lastRenderedPageBreak/>
        <w:t xml:space="preserve">Område: </w:t>
      </w:r>
      <w:proofErr w:type="spellStart"/>
      <w:proofErr w:type="gramStart"/>
      <w:r>
        <w:rPr>
          <w:b/>
        </w:rPr>
        <w:t>Idretthall</w:t>
      </w:r>
      <w:proofErr w:type="spellEnd"/>
      <w:r>
        <w:rPr>
          <w:b/>
        </w:rPr>
        <w:t xml:space="preserve"> </w:t>
      </w:r>
      <w:r w:rsidR="006F1BF7">
        <w:rPr>
          <w:b/>
        </w:rPr>
        <w:t xml:space="preserve"> </w:t>
      </w:r>
      <w:r w:rsidR="007F51BE">
        <w:rPr>
          <w:b/>
        </w:rPr>
        <w:t>og</w:t>
      </w:r>
      <w:proofErr w:type="gramEnd"/>
      <w:r w:rsidR="007F51BE">
        <w:rPr>
          <w:b/>
        </w:rPr>
        <w:t xml:space="preserve"> garderober</w:t>
      </w:r>
    </w:p>
    <w:tbl>
      <w:tblPr>
        <w:tblStyle w:val="Tabellrutenett"/>
        <w:tblpPr w:leftFromText="141" w:rightFromText="141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354"/>
        <w:gridCol w:w="355"/>
        <w:gridCol w:w="2268"/>
        <w:gridCol w:w="2693"/>
        <w:gridCol w:w="3431"/>
        <w:gridCol w:w="2268"/>
        <w:gridCol w:w="1701"/>
        <w:gridCol w:w="1701"/>
      </w:tblGrid>
      <w:tr w:rsidR="00235D31" w:rsidTr="00B64A8D">
        <w:tc>
          <w:tcPr>
            <w:tcW w:w="817" w:type="dxa"/>
            <w:shd w:val="clear" w:color="auto" w:fill="D9D9D9" w:themeFill="background1" w:themeFillShade="D9"/>
          </w:tcPr>
          <w:p w:rsidR="00235D31" w:rsidRPr="006F2213" w:rsidRDefault="00235D31" w:rsidP="00F46D9D">
            <w:pPr>
              <w:ind w:left="426"/>
            </w:pPr>
          </w:p>
        </w:tc>
        <w:tc>
          <w:tcPr>
            <w:tcW w:w="709" w:type="dxa"/>
            <w:gridSpan w:val="2"/>
            <w:shd w:val="clear" w:color="auto" w:fill="D9D9D9" w:themeFill="background1" w:themeFillShade="D9"/>
          </w:tcPr>
          <w:p w:rsidR="00235D31" w:rsidRDefault="00235D31" w:rsidP="00F46D9D">
            <w:r>
              <w:t>Farge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:rsidR="00235D31" w:rsidRDefault="00235D31" w:rsidP="00F46D9D">
            <w:r>
              <w:t>Uønsket hendelse</w:t>
            </w:r>
          </w:p>
        </w:tc>
        <w:tc>
          <w:tcPr>
            <w:tcW w:w="2693" w:type="dxa"/>
            <w:shd w:val="clear" w:color="auto" w:fill="D9D9D9" w:themeFill="background1" w:themeFillShade="D9"/>
          </w:tcPr>
          <w:p w:rsidR="00235D31" w:rsidRDefault="00235D31" w:rsidP="00F46D9D">
            <w:r>
              <w:t>Årsak</w:t>
            </w:r>
          </w:p>
        </w:tc>
        <w:tc>
          <w:tcPr>
            <w:tcW w:w="3431" w:type="dxa"/>
            <w:shd w:val="clear" w:color="auto" w:fill="D9D9D9" w:themeFill="background1" w:themeFillShade="D9"/>
          </w:tcPr>
          <w:p w:rsidR="00235D31" w:rsidRDefault="00235D31" w:rsidP="00F46D9D">
            <w:r>
              <w:t>Forebyggende tiltak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:rsidR="00235D31" w:rsidRDefault="00235D31" w:rsidP="00F46D9D">
            <w:r>
              <w:t>Konsekvens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235D31" w:rsidRPr="00881E51" w:rsidRDefault="00235D31" w:rsidP="002F6B1F">
            <w:r w:rsidRPr="00881E51">
              <w:t xml:space="preserve">OK/mangler/under utarbeidelse </w:t>
            </w:r>
          </w:p>
          <w:p w:rsidR="00235D31" w:rsidRDefault="00235D31" w:rsidP="002F6B1F">
            <w:r w:rsidRPr="00881E51">
              <w:t>(vis til instruks, prosedyrer mm)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235D31" w:rsidRPr="00881E51" w:rsidRDefault="00235D31" w:rsidP="002F6B1F">
            <w:r w:rsidRPr="00881E51">
              <w:t>Henvisning</w:t>
            </w:r>
          </w:p>
          <w:p w:rsidR="00235D31" w:rsidRDefault="00235D31" w:rsidP="002F6B1F"/>
        </w:tc>
      </w:tr>
      <w:tr w:rsidR="008961EF" w:rsidTr="00B64A8D">
        <w:tc>
          <w:tcPr>
            <w:tcW w:w="817" w:type="dxa"/>
          </w:tcPr>
          <w:p w:rsidR="008961EF" w:rsidRPr="00F46D9D" w:rsidRDefault="008961EF" w:rsidP="009B7694">
            <w:pPr>
              <w:pStyle w:val="Listeavsnitt"/>
              <w:numPr>
                <w:ilvl w:val="0"/>
                <w:numId w:val="20"/>
              </w:numPr>
              <w:spacing w:before="0"/>
              <w:rPr>
                <w:lang w:val="nb-NO"/>
              </w:rPr>
            </w:pPr>
          </w:p>
        </w:tc>
        <w:tc>
          <w:tcPr>
            <w:tcW w:w="354" w:type="dxa"/>
            <w:shd w:val="clear" w:color="auto" w:fill="FF0000"/>
          </w:tcPr>
          <w:p w:rsidR="008961EF" w:rsidRDefault="008961EF" w:rsidP="009B7694"/>
        </w:tc>
        <w:tc>
          <w:tcPr>
            <w:tcW w:w="355" w:type="dxa"/>
            <w:shd w:val="clear" w:color="auto" w:fill="FFFF00"/>
          </w:tcPr>
          <w:p w:rsidR="008961EF" w:rsidRDefault="008961EF" w:rsidP="009B7694"/>
        </w:tc>
        <w:tc>
          <w:tcPr>
            <w:tcW w:w="2268" w:type="dxa"/>
          </w:tcPr>
          <w:p w:rsidR="008961EF" w:rsidRDefault="008961EF" w:rsidP="009B7694">
            <w:proofErr w:type="spellStart"/>
            <w:r>
              <w:t>Skolding</w:t>
            </w:r>
            <w:proofErr w:type="spellEnd"/>
            <w:r>
              <w:t xml:space="preserve"> av hud i dusjen</w:t>
            </w:r>
          </w:p>
        </w:tc>
        <w:tc>
          <w:tcPr>
            <w:tcW w:w="2693" w:type="dxa"/>
          </w:tcPr>
          <w:p w:rsidR="008961EF" w:rsidRDefault="008961EF" w:rsidP="009B7694">
            <w:r>
              <w:t>For varme dusjer</w:t>
            </w:r>
            <w:r w:rsidR="00B66C99">
              <w:t>.</w:t>
            </w:r>
          </w:p>
        </w:tc>
        <w:tc>
          <w:tcPr>
            <w:tcW w:w="3431" w:type="dxa"/>
          </w:tcPr>
          <w:p w:rsidR="008961EF" w:rsidRDefault="008961EF" w:rsidP="009B7694">
            <w:r>
              <w:t>Justere temperatur jevnlig sammen med legionellaprosedyre</w:t>
            </w:r>
            <w:r w:rsidR="00B66C99">
              <w:t>.</w:t>
            </w:r>
          </w:p>
        </w:tc>
        <w:tc>
          <w:tcPr>
            <w:tcW w:w="2268" w:type="dxa"/>
          </w:tcPr>
          <w:p w:rsidR="008961EF" w:rsidRDefault="008961EF" w:rsidP="009B7694">
            <w:r>
              <w:t>Kjøl ned skadested med kaldt vann til huden er kjølt godt ned</w:t>
            </w:r>
            <w:r w:rsidR="00B66C99">
              <w:t>.</w:t>
            </w:r>
          </w:p>
          <w:p w:rsidR="008961EF" w:rsidRDefault="008961EF" w:rsidP="009B7694">
            <w:r>
              <w:t>Evt. 113</w:t>
            </w:r>
          </w:p>
        </w:tc>
        <w:tc>
          <w:tcPr>
            <w:tcW w:w="1701" w:type="dxa"/>
          </w:tcPr>
          <w:p w:rsidR="008961EF" w:rsidRDefault="008961EF" w:rsidP="009B7694"/>
        </w:tc>
        <w:tc>
          <w:tcPr>
            <w:tcW w:w="1701" w:type="dxa"/>
          </w:tcPr>
          <w:p w:rsidR="008961EF" w:rsidRDefault="00851893" w:rsidP="009B7694">
            <w:r>
              <w:t>Synergi</w:t>
            </w:r>
          </w:p>
        </w:tc>
      </w:tr>
      <w:tr w:rsidR="00235D31" w:rsidRPr="00F46D9D" w:rsidTr="00B64A8D">
        <w:tc>
          <w:tcPr>
            <w:tcW w:w="817" w:type="dxa"/>
          </w:tcPr>
          <w:p w:rsidR="00235D31" w:rsidRPr="007F51BE" w:rsidRDefault="00235D31" w:rsidP="009B7694">
            <w:pPr>
              <w:pStyle w:val="Listeavsnitt"/>
              <w:numPr>
                <w:ilvl w:val="0"/>
                <w:numId w:val="20"/>
              </w:numPr>
              <w:spacing w:before="0"/>
              <w:rPr>
                <w:lang w:val="nb-NO"/>
              </w:rPr>
            </w:pPr>
          </w:p>
        </w:tc>
        <w:tc>
          <w:tcPr>
            <w:tcW w:w="709" w:type="dxa"/>
            <w:gridSpan w:val="2"/>
            <w:shd w:val="clear" w:color="auto" w:fill="FFFF00"/>
          </w:tcPr>
          <w:p w:rsidR="00235D31" w:rsidRDefault="00235D31" w:rsidP="009B7694"/>
        </w:tc>
        <w:tc>
          <w:tcPr>
            <w:tcW w:w="2268" w:type="dxa"/>
          </w:tcPr>
          <w:p w:rsidR="00235D31" w:rsidRDefault="00235D31" w:rsidP="009B7694">
            <w:r>
              <w:t>Klemskader</w:t>
            </w:r>
          </w:p>
        </w:tc>
        <w:tc>
          <w:tcPr>
            <w:tcW w:w="2693" w:type="dxa"/>
          </w:tcPr>
          <w:p w:rsidR="00235D31" w:rsidRDefault="00235D31" w:rsidP="009B7694">
            <w:r>
              <w:t>Dårlig orden i utstyrsrom</w:t>
            </w:r>
            <w:r w:rsidR="00B66C99">
              <w:t>.</w:t>
            </w:r>
          </w:p>
        </w:tc>
        <w:tc>
          <w:tcPr>
            <w:tcW w:w="3431" w:type="dxa"/>
          </w:tcPr>
          <w:p w:rsidR="00235D31" w:rsidRDefault="00235D31" w:rsidP="009B7694">
            <w:r>
              <w:t>-Bedre rutinene for orden i utstyrsrommet</w:t>
            </w:r>
          </w:p>
          <w:p w:rsidR="00235D31" w:rsidRDefault="00235D31" w:rsidP="009B7694">
            <w:r>
              <w:t>- Opplæring gis til nye brukere om riktig bruk av utstyret</w:t>
            </w:r>
            <w:r w:rsidR="00B66C99">
              <w:t>.</w:t>
            </w:r>
          </w:p>
          <w:p w:rsidR="008961EF" w:rsidRDefault="008961EF" w:rsidP="00B66C99">
            <w:r>
              <w:t>_</w:t>
            </w:r>
            <w:r w:rsidR="00B66C99">
              <w:t>-</w:t>
            </w:r>
            <w:r>
              <w:t xml:space="preserve"> </w:t>
            </w:r>
            <w:r w:rsidR="00B66C99">
              <w:t>S</w:t>
            </w:r>
            <w:r>
              <w:t>ikre at telefonen virker i hallen</w:t>
            </w:r>
            <w:r w:rsidR="00B66C99">
              <w:t>.</w:t>
            </w:r>
          </w:p>
        </w:tc>
        <w:tc>
          <w:tcPr>
            <w:tcW w:w="2268" w:type="dxa"/>
          </w:tcPr>
          <w:p w:rsidR="00235D31" w:rsidRDefault="00235D31" w:rsidP="009B7694">
            <w:r>
              <w:t>Generell førstehjelp</w:t>
            </w:r>
          </w:p>
          <w:p w:rsidR="008961EF" w:rsidRDefault="008961EF" w:rsidP="009B7694">
            <w:r>
              <w:t>Evt. 113</w:t>
            </w:r>
          </w:p>
        </w:tc>
        <w:tc>
          <w:tcPr>
            <w:tcW w:w="1701" w:type="dxa"/>
          </w:tcPr>
          <w:p w:rsidR="00235D31" w:rsidRDefault="00235D31" w:rsidP="009B7694"/>
        </w:tc>
        <w:tc>
          <w:tcPr>
            <w:tcW w:w="1701" w:type="dxa"/>
          </w:tcPr>
          <w:p w:rsidR="00235D31" w:rsidRDefault="00851893" w:rsidP="009B7694">
            <w:r>
              <w:t>Synergi/</w:t>
            </w:r>
            <w:proofErr w:type="spellStart"/>
            <w:r>
              <w:t>evt</w:t>
            </w:r>
            <w:proofErr w:type="spellEnd"/>
            <w:r>
              <w:t xml:space="preserve"> skademelding</w:t>
            </w:r>
          </w:p>
        </w:tc>
      </w:tr>
    </w:tbl>
    <w:p w:rsidR="009B7694" w:rsidRDefault="009B7694" w:rsidP="007F51BE">
      <w:pPr>
        <w:rPr>
          <w:b/>
        </w:rPr>
      </w:pPr>
    </w:p>
    <w:p w:rsidR="009B7694" w:rsidRDefault="009B7694" w:rsidP="007F51BE">
      <w:pPr>
        <w:rPr>
          <w:b/>
        </w:rPr>
      </w:pPr>
    </w:p>
    <w:p w:rsidR="009B7694" w:rsidRDefault="009B7694" w:rsidP="007F51BE">
      <w:pPr>
        <w:rPr>
          <w:b/>
        </w:rPr>
      </w:pPr>
    </w:p>
    <w:p w:rsidR="009B7694" w:rsidRDefault="009B7694" w:rsidP="007F51BE">
      <w:pPr>
        <w:rPr>
          <w:b/>
        </w:rPr>
      </w:pPr>
    </w:p>
    <w:p w:rsidR="009B7694" w:rsidRDefault="009B7694" w:rsidP="007F51BE">
      <w:pPr>
        <w:rPr>
          <w:b/>
        </w:rPr>
      </w:pPr>
    </w:p>
    <w:p w:rsidR="009B7694" w:rsidRDefault="009B7694" w:rsidP="007F51BE">
      <w:pPr>
        <w:rPr>
          <w:b/>
        </w:rPr>
      </w:pPr>
    </w:p>
    <w:p w:rsidR="009B7694" w:rsidRDefault="009B7694" w:rsidP="007F51BE">
      <w:pPr>
        <w:rPr>
          <w:b/>
        </w:rPr>
      </w:pPr>
    </w:p>
    <w:p w:rsidR="00BD545E" w:rsidRDefault="00BD545E" w:rsidP="007F51BE">
      <w:pPr>
        <w:rPr>
          <w:b/>
        </w:rPr>
      </w:pPr>
    </w:p>
    <w:p w:rsidR="00BD545E" w:rsidRDefault="00BD545E" w:rsidP="007F51BE">
      <w:pPr>
        <w:rPr>
          <w:b/>
        </w:rPr>
      </w:pPr>
    </w:p>
    <w:p w:rsidR="00BD545E" w:rsidRDefault="00BD545E" w:rsidP="007F51BE">
      <w:pPr>
        <w:rPr>
          <w:b/>
        </w:rPr>
      </w:pPr>
    </w:p>
    <w:p w:rsidR="00F46D9D" w:rsidRDefault="004B4435" w:rsidP="007F51BE">
      <w:r w:rsidRPr="007E55C1">
        <w:rPr>
          <w:b/>
        </w:rPr>
        <w:t>Område:</w:t>
      </w:r>
      <w:r>
        <w:rPr>
          <w:b/>
        </w:rPr>
        <w:t xml:space="preserve"> </w:t>
      </w:r>
      <w:r w:rsidR="009B7694">
        <w:rPr>
          <w:b/>
        </w:rPr>
        <w:t>Mobbing, v</w:t>
      </w:r>
      <w:r>
        <w:rPr>
          <w:b/>
        </w:rPr>
        <w:t>old o</w:t>
      </w:r>
      <w:r w:rsidR="009B7694">
        <w:rPr>
          <w:b/>
        </w:rPr>
        <w:t xml:space="preserve">g trakassering  </w:t>
      </w:r>
    </w:p>
    <w:tbl>
      <w:tblPr>
        <w:tblStyle w:val="Tabellrutenett"/>
        <w:tblpPr w:leftFromText="141" w:rightFromText="141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354"/>
        <w:gridCol w:w="355"/>
        <w:gridCol w:w="2268"/>
        <w:gridCol w:w="2693"/>
        <w:gridCol w:w="3431"/>
        <w:gridCol w:w="2268"/>
        <w:gridCol w:w="3260"/>
        <w:gridCol w:w="2268"/>
      </w:tblGrid>
      <w:tr w:rsidR="008961EF" w:rsidTr="00A50DF2">
        <w:tc>
          <w:tcPr>
            <w:tcW w:w="817" w:type="dxa"/>
            <w:shd w:val="clear" w:color="auto" w:fill="D9D9D9" w:themeFill="background1" w:themeFillShade="D9"/>
          </w:tcPr>
          <w:p w:rsidR="008961EF" w:rsidRPr="006F2213" w:rsidRDefault="008961EF" w:rsidP="002F6B1F">
            <w:pPr>
              <w:ind w:left="426"/>
            </w:pPr>
          </w:p>
        </w:tc>
        <w:tc>
          <w:tcPr>
            <w:tcW w:w="709" w:type="dxa"/>
            <w:gridSpan w:val="2"/>
            <w:shd w:val="clear" w:color="auto" w:fill="D9D9D9" w:themeFill="background1" w:themeFillShade="D9"/>
          </w:tcPr>
          <w:p w:rsidR="008961EF" w:rsidRDefault="008961EF" w:rsidP="002F6B1F">
            <w:r>
              <w:t>Farge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:rsidR="008961EF" w:rsidRDefault="008961EF" w:rsidP="002F6B1F">
            <w:r>
              <w:t>Uønsket hendelse</w:t>
            </w:r>
          </w:p>
        </w:tc>
        <w:tc>
          <w:tcPr>
            <w:tcW w:w="2693" w:type="dxa"/>
            <w:shd w:val="clear" w:color="auto" w:fill="D9D9D9" w:themeFill="background1" w:themeFillShade="D9"/>
          </w:tcPr>
          <w:p w:rsidR="008961EF" w:rsidRDefault="008961EF" w:rsidP="002F6B1F">
            <w:r>
              <w:t>Årsak</w:t>
            </w:r>
          </w:p>
        </w:tc>
        <w:tc>
          <w:tcPr>
            <w:tcW w:w="3431" w:type="dxa"/>
            <w:shd w:val="clear" w:color="auto" w:fill="D9D9D9" w:themeFill="background1" w:themeFillShade="D9"/>
          </w:tcPr>
          <w:p w:rsidR="008961EF" w:rsidRDefault="008961EF" w:rsidP="002F6B1F">
            <w:r>
              <w:t>Forebyggende tiltak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:rsidR="008961EF" w:rsidRPr="00881E51" w:rsidRDefault="008961EF" w:rsidP="002F6B1F">
            <w:r>
              <w:t>Konsekvens</w:t>
            </w:r>
          </w:p>
        </w:tc>
        <w:tc>
          <w:tcPr>
            <w:tcW w:w="3260" w:type="dxa"/>
            <w:shd w:val="clear" w:color="auto" w:fill="D9D9D9" w:themeFill="background1" w:themeFillShade="D9"/>
          </w:tcPr>
          <w:p w:rsidR="008961EF" w:rsidRPr="00881E51" w:rsidRDefault="008961EF" w:rsidP="002F6B1F">
            <w:r w:rsidRPr="00881E51">
              <w:t xml:space="preserve">OK/mangler/under utarbeidelse </w:t>
            </w:r>
          </w:p>
          <w:p w:rsidR="008961EF" w:rsidRDefault="008961EF" w:rsidP="002F6B1F">
            <w:r w:rsidRPr="00881E51">
              <w:t>(vis til instruks, prosedyrer mm)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:rsidR="008961EF" w:rsidRPr="00881E51" w:rsidRDefault="008961EF" w:rsidP="002F6B1F">
            <w:r w:rsidRPr="00881E51">
              <w:t>Henvisning</w:t>
            </w:r>
          </w:p>
          <w:p w:rsidR="008961EF" w:rsidRDefault="008961EF" w:rsidP="002F6B1F"/>
        </w:tc>
      </w:tr>
      <w:tr w:rsidR="008961EF" w:rsidTr="00A50DF2">
        <w:tc>
          <w:tcPr>
            <w:tcW w:w="817" w:type="dxa"/>
          </w:tcPr>
          <w:p w:rsidR="008961EF" w:rsidRPr="00F46D9D" w:rsidRDefault="008961EF" w:rsidP="00F46D9D">
            <w:pPr>
              <w:pStyle w:val="Listeavsnitt"/>
              <w:numPr>
                <w:ilvl w:val="0"/>
                <w:numId w:val="24"/>
              </w:numPr>
              <w:spacing w:before="0"/>
              <w:rPr>
                <w:lang w:val="nb-NO"/>
              </w:rPr>
            </w:pPr>
          </w:p>
        </w:tc>
        <w:tc>
          <w:tcPr>
            <w:tcW w:w="709" w:type="dxa"/>
            <w:gridSpan w:val="2"/>
            <w:shd w:val="clear" w:color="auto" w:fill="FF0000"/>
          </w:tcPr>
          <w:p w:rsidR="008961EF" w:rsidRDefault="008961EF" w:rsidP="002F6B1F"/>
        </w:tc>
        <w:tc>
          <w:tcPr>
            <w:tcW w:w="2268" w:type="dxa"/>
          </w:tcPr>
          <w:p w:rsidR="008961EF" w:rsidRDefault="008961EF" w:rsidP="002F6B1F">
            <w:r>
              <w:t xml:space="preserve">Trakassering /trusler på </w:t>
            </w:r>
            <w:proofErr w:type="spellStart"/>
            <w:r>
              <w:t>tlf</w:t>
            </w:r>
            <w:proofErr w:type="spellEnd"/>
            <w:r>
              <w:t xml:space="preserve"> og epost fra foreldre</w:t>
            </w:r>
          </w:p>
        </w:tc>
        <w:tc>
          <w:tcPr>
            <w:tcW w:w="2693" w:type="dxa"/>
          </w:tcPr>
          <w:p w:rsidR="008961EF" w:rsidRDefault="00036DCC" w:rsidP="002F6B1F">
            <w:r>
              <w:t>Uenighet om håndtering av hendelser eller elever</w:t>
            </w:r>
            <w:r w:rsidR="00B66C99">
              <w:t>.</w:t>
            </w:r>
          </w:p>
          <w:p w:rsidR="00036DCC" w:rsidRDefault="00036DCC" w:rsidP="002F6B1F"/>
        </w:tc>
        <w:tc>
          <w:tcPr>
            <w:tcW w:w="3431" w:type="dxa"/>
          </w:tcPr>
          <w:p w:rsidR="008961EF" w:rsidRDefault="008961EF" w:rsidP="002F6B1F">
            <w:r>
              <w:t>-Åpen kontakt mellom skole og foreldre</w:t>
            </w:r>
          </w:p>
          <w:p w:rsidR="008961EF" w:rsidRDefault="008961EF" w:rsidP="002F6B1F">
            <w:r>
              <w:t>-Være i forkant med all info</w:t>
            </w:r>
          </w:p>
        </w:tc>
        <w:tc>
          <w:tcPr>
            <w:tcW w:w="2268" w:type="dxa"/>
          </w:tcPr>
          <w:p w:rsidR="008961EF" w:rsidRDefault="00036DCC" w:rsidP="002F6B1F">
            <w:r>
              <w:t xml:space="preserve">Invitere til møte for </w:t>
            </w:r>
            <w:proofErr w:type="gramStart"/>
            <w:r>
              <w:t>en  samtale</w:t>
            </w:r>
            <w:proofErr w:type="gramEnd"/>
            <w:r>
              <w:t xml:space="preserve"> </w:t>
            </w:r>
          </w:p>
          <w:p w:rsidR="00036DCC" w:rsidRDefault="00036DCC" w:rsidP="002F6B1F"/>
          <w:p w:rsidR="00036DCC" w:rsidRDefault="00036DCC" w:rsidP="002F6B1F">
            <w:r>
              <w:t>Kontakte skolesjef/direktør</w:t>
            </w:r>
          </w:p>
          <w:p w:rsidR="00036DCC" w:rsidRDefault="00036DCC" w:rsidP="002F6B1F"/>
          <w:p w:rsidR="00036DCC" w:rsidRDefault="00036DCC" w:rsidP="002F6B1F">
            <w:r>
              <w:t xml:space="preserve">Politianmeldelse </w:t>
            </w:r>
          </w:p>
        </w:tc>
        <w:tc>
          <w:tcPr>
            <w:tcW w:w="3260" w:type="dxa"/>
          </w:tcPr>
          <w:p w:rsidR="008961EF" w:rsidRDefault="004E576A" w:rsidP="002F6B1F">
            <w:r>
              <w:t xml:space="preserve">Prosedyre etter </w:t>
            </w:r>
            <w:proofErr w:type="spellStart"/>
            <w:r>
              <w:t>kap</w:t>
            </w:r>
            <w:proofErr w:type="spellEnd"/>
            <w:r>
              <w:t xml:space="preserve"> 9A</w:t>
            </w:r>
          </w:p>
          <w:p w:rsidR="004E576A" w:rsidRDefault="004E576A" w:rsidP="002F6B1F">
            <w:r>
              <w:t xml:space="preserve">Mal aktivitetsplan </w:t>
            </w:r>
            <w:proofErr w:type="gramStart"/>
            <w:r>
              <w:t>for  Stavanger</w:t>
            </w:r>
            <w:proofErr w:type="gramEnd"/>
            <w:r>
              <w:t xml:space="preserve"> kommune</w:t>
            </w:r>
          </w:p>
        </w:tc>
        <w:tc>
          <w:tcPr>
            <w:tcW w:w="2268" w:type="dxa"/>
          </w:tcPr>
          <w:p w:rsidR="008961EF" w:rsidRDefault="00851893" w:rsidP="002F6B1F">
            <w:r>
              <w:t>S</w:t>
            </w:r>
            <w:r w:rsidR="00036DCC">
              <w:t>ynergi</w:t>
            </w:r>
          </w:p>
        </w:tc>
      </w:tr>
      <w:tr w:rsidR="008961EF" w:rsidRPr="00F46D9D" w:rsidTr="00A50DF2">
        <w:tc>
          <w:tcPr>
            <w:tcW w:w="817" w:type="dxa"/>
          </w:tcPr>
          <w:p w:rsidR="008961EF" w:rsidRPr="007F51BE" w:rsidRDefault="008961EF" w:rsidP="00F46D9D">
            <w:pPr>
              <w:pStyle w:val="Listeavsnitt"/>
              <w:numPr>
                <w:ilvl w:val="0"/>
                <w:numId w:val="24"/>
              </w:numPr>
              <w:spacing w:before="0"/>
              <w:rPr>
                <w:lang w:val="nb-NO"/>
              </w:rPr>
            </w:pPr>
          </w:p>
        </w:tc>
        <w:tc>
          <w:tcPr>
            <w:tcW w:w="709" w:type="dxa"/>
            <w:gridSpan w:val="2"/>
            <w:shd w:val="clear" w:color="auto" w:fill="FF0000"/>
          </w:tcPr>
          <w:p w:rsidR="008961EF" w:rsidRDefault="008961EF" w:rsidP="002F6B1F"/>
        </w:tc>
        <w:tc>
          <w:tcPr>
            <w:tcW w:w="2268" w:type="dxa"/>
          </w:tcPr>
          <w:p w:rsidR="008961EF" w:rsidRDefault="00036DCC" w:rsidP="002F6B1F">
            <w:r>
              <w:t>Innestenging</w:t>
            </w:r>
            <w:r w:rsidR="008961EF">
              <w:t xml:space="preserve"> på møterom av truende foreldre</w:t>
            </w:r>
          </w:p>
          <w:p w:rsidR="008961EF" w:rsidRDefault="008961EF" w:rsidP="002F6B1F"/>
        </w:tc>
        <w:tc>
          <w:tcPr>
            <w:tcW w:w="2693" w:type="dxa"/>
          </w:tcPr>
          <w:p w:rsidR="00036DCC" w:rsidRDefault="00036DCC" w:rsidP="00036DCC">
            <w:r>
              <w:t>Uenighet om håndtering av hendelser eller elever</w:t>
            </w:r>
            <w:r w:rsidR="00B66C99">
              <w:t>.</w:t>
            </w:r>
          </w:p>
          <w:p w:rsidR="00036DCC" w:rsidRDefault="00036DCC" w:rsidP="00036DCC">
            <w:r>
              <w:t>Foresatte med en negativ skolehistorie</w:t>
            </w:r>
            <w:r w:rsidR="00B66C99">
              <w:t>.</w:t>
            </w:r>
          </w:p>
          <w:p w:rsidR="008961EF" w:rsidRDefault="008961EF" w:rsidP="002F6B1F"/>
        </w:tc>
        <w:tc>
          <w:tcPr>
            <w:tcW w:w="3431" w:type="dxa"/>
          </w:tcPr>
          <w:p w:rsidR="008961EF" w:rsidRDefault="00036DCC" w:rsidP="00036DCC">
            <w:r>
              <w:t>nei</w:t>
            </w:r>
          </w:p>
        </w:tc>
        <w:tc>
          <w:tcPr>
            <w:tcW w:w="2268" w:type="dxa"/>
          </w:tcPr>
          <w:p w:rsidR="008961EF" w:rsidRDefault="00036DCC" w:rsidP="002F6B1F">
            <w:r>
              <w:t>Politianmeldelse</w:t>
            </w:r>
            <w:r w:rsidR="004E576A">
              <w:t xml:space="preserve"> </w:t>
            </w:r>
            <w:proofErr w:type="gramStart"/>
            <w:r w:rsidR="004E576A">
              <w:t>( via</w:t>
            </w:r>
            <w:proofErr w:type="gramEnd"/>
            <w:r w:rsidR="004E576A">
              <w:t xml:space="preserve"> rådmann)</w:t>
            </w:r>
          </w:p>
          <w:p w:rsidR="00036DCC" w:rsidRDefault="00036DCC" w:rsidP="002F6B1F"/>
          <w:p w:rsidR="00036DCC" w:rsidRDefault="00402660" w:rsidP="002F6B1F">
            <w:r>
              <w:t>Kontakte skole</w:t>
            </w:r>
            <w:r w:rsidR="00036DCC">
              <w:t>sjef/direktør</w:t>
            </w:r>
          </w:p>
        </w:tc>
        <w:tc>
          <w:tcPr>
            <w:tcW w:w="3260" w:type="dxa"/>
          </w:tcPr>
          <w:p w:rsidR="008961EF" w:rsidRDefault="008961EF" w:rsidP="002F6B1F"/>
        </w:tc>
        <w:tc>
          <w:tcPr>
            <w:tcW w:w="2268" w:type="dxa"/>
          </w:tcPr>
          <w:p w:rsidR="008961EF" w:rsidRDefault="00851893" w:rsidP="002F6B1F">
            <w:r>
              <w:t>S</w:t>
            </w:r>
            <w:r w:rsidR="00036DCC">
              <w:t>ynergi</w:t>
            </w:r>
          </w:p>
        </w:tc>
      </w:tr>
      <w:tr w:rsidR="00036DCC" w:rsidRPr="00F46D9D" w:rsidTr="00BD545E">
        <w:trPr>
          <w:trHeight w:val="2116"/>
        </w:trPr>
        <w:tc>
          <w:tcPr>
            <w:tcW w:w="817" w:type="dxa"/>
          </w:tcPr>
          <w:p w:rsidR="00BD545E" w:rsidRPr="00BD545E" w:rsidRDefault="00BD545E" w:rsidP="00BD545E">
            <w:pPr>
              <w:pStyle w:val="Listeavsnitt"/>
              <w:numPr>
                <w:ilvl w:val="0"/>
                <w:numId w:val="24"/>
              </w:numPr>
              <w:rPr>
                <w:rFonts w:ascii="Times New Roman" w:hAnsi="Times New Roman"/>
              </w:rPr>
            </w:pPr>
          </w:p>
          <w:p w:rsidR="00BD545E" w:rsidRDefault="00BD545E" w:rsidP="00BD545E"/>
          <w:p w:rsidR="00BD545E" w:rsidRDefault="00BD545E" w:rsidP="00BD545E"/>
          <w:p w:rsidR="00BD545E" w:rsidRDefault="00BD545E" w:rsidP="00BD545E"/>
          <w:p w:rsidR="00BD545E" w:rsidRDefault="00BD545E" w:rsidP="00BD545E"/>
          <w:p w:rsidR="00BD545E" w:rsidRDefault="00BD545E" w:rsidP="00BD545E"/>
          <w:p w:rsidR="00BD545E" w:rsidRDefault="00BD545E" w:rsidP="00BD545E"/>
          <w:p w:rsidR="00BD545E" w:rsidRDefault="00BD545E" w:rsidP="00BD545E"/>
          <w:p w:rsidR="00BD545E" w:rsidRDefault="00BD545E" w:rsidP="00BD545E"/>
          <w:p w:rsidR="00BD545E" w:rsidRPr="00BD545E" w:rsidRDefault="00BD545E" w:rsidP="00BD545E"/>
        </w:tc>
        <w:tc>
          <w:tcPr>
            <w:tcW w:w="709" w:type="dxa"/>
            <w:gridSpan w:val="2"/>
            <w:shd w:val="clear" w:color="auto" w:fill="FFFF00"/>
          </w:tcPr>
          <w:p w:rsidR="00036DCC" w:rsidRDefault="00036DCC" w:rsidP="00036DCC"/>
        </w:tc>
        <w:tc>
          <w:tcPr>
            <w:tcW w:w="2268" w:type="dxa"/>
          </w:tcPr>
          <w:p w:rsidR="00036DCC" w:rsidRDefault="00036DCC" w:rsidP="00036DCC">
            <w:r>
              <w:t>Utagering/vold/slag og spark fra elever</w:t>
            </w:r>
          </w:p>
          <w:p w:rsidR="00036DCC" w:rsidRDefault="00036DCC" w:rsidP="00036DCC"/>
        </w:tc>
        <w:tc>
          <w:tcPr>
            <w:tcW w:w="2693" w:type="dxa"/>
          </w:tcPr>
          <w:p w:rsidR="00402660" w:rsidRDefault="00402660" w:rsidP="00036DCC">
            <w:r>
              <w:t>Elev/elev</w:t>
            </w:r>
          </w:p>
          <w:p w:rsidR="00402660" w:rsidRDefault="00402660" w:rsidP="00036DCC">
            <w:r>
              <w:t>Elev/gruppe av elever</w:t>
            </w:r>
          </w:p>
          <w:p w:rsidR="00402660" w:rsidRDefault="00402660" w:rsidP="00036DCC">
            <w:r>
              <w:t>Elev/voksen</w:t>
            </w:r>
          </w:p>
          <w:p w:rsidR="00036DCC" w:rsidRDefault="00036DCC" w:rsidP="00036DCC">
            <w:r>
              <w:t>Trigging i lek</w:t>
            </w:r>
          </w:p>
          <w:p w:rsidR="00036DCC" w:rsidRDefault="00036DCC" w:rsidP="00036DCC">
            <w:r>
              <w:t>Gren</w:t>
            </w:r>
            <w:r w:rsidR="003C456A">
              <w:t>se</w:t>
            </w:r>
            <w:r>
              <w:t>setting av voksen</w:t>
            </w:r>
          </w:p>
          <w:p w:rsidR="00036DCC" w:rsidRDefault="00036DCC" w:rsidP="00036DCC">
            <w:r>
              <w:t>Situasjoner som de tar med seg fra hjemmet og til skolen</w:t>
            </w:r>
          </w:p>
          <w:p w:rsidR="00036DCC" w:rsidRDefault="00036DCC" w:rsidP="00036DCC">
            <w:r>
              <w:t>Ukjente årsaker</w:t>
            </w:r>
          </w:p>
        </w:tc>
        <w:tc>
          <w:tcPr>
            <w:tcW w:w="3431" w:type="dxa"/>
          </w:tcPr>
          <w:p w:rsidR="00036DCC" w:rsidRDefault="00036DCC" w:rsidP="00036DCC">
            <w:r>
              <w:t>Godt vakthold</w:t>
            </w:r>
            <w:r w:rsidR="00B66C99">
              <w:t>.</w:t>
            </w:r>
          </w:p>
          <w:p w:rsidR="00036DCC" w:rsidRDefault="00036DCC" w:rsidP="00036DCC">
            <w:r>
              <w:t>Forebygge konflikter hos elever</w:t>
            </w:r>
            <w:r w:rsidR="00B66C99">
              <w:t>.</w:t>
            </w:r>
          </w:p>
          <w:p w:rsidR="00036DCC" w:rsidRDefault="00036DCC" w:rsidP="00036DCC"/>
          <w:p w:rsidR="00036DCC" w:rsidRDefault="00036DCC" w:rsidP="00036DCC">
            <w:r>
              <w:t>God informasjon fra hjemmet til skolen</w:t>
            </w:r>
            <w:r w:rsidR="00B66C99">
              <w:t>.</w:t>
            </w:r>
          </w:p>
          <w:p w:rsidR="00CD7D9E" w:rsidRDefault="00CD7D9E" w:rsidP="00036DCC"/>
          <w:p w:rsidR="00BD545E" w:rsidRDefault="00CD7D9E" w:rsidP="00036DCC">
            <w:r>
              <w:t>Tiltakskort utarbeides for enkeltelever.</w:t>
            </w:r>
          </w:p>
        </w:tc>
        <w:tc>
          <w:tcPr>
            <w:tcW w:w="2268" w:type="dxa"/>
          </w:tcPr>
          <w:p w:rsidR="00036DCC" w:rsidRDefault="00036DCC" w:rsidP="00036DCC">
            <w:r>
              <w:t>Fjerne eleven fra situasjonen</w:t>
            </w:r>
          </w:p>
          <w:p w:rsidR="00036DCC" w:rsidRDefault="00036DCC" w:rsidP="00036DCC">
            <w:r>
              <w:t>Tilkalle hjelp av andre voksne</w:t>
            </w:r>
          </w:p>
          <w:p w:rsidR="00036DCC" w:rsidRDefault="00036DCC" w:rsidP="00036DCC">
            <w:r>
              <w:t xml:space="preserve">Debrifing i etterkant med </w:t>
            </w:r>
            <w:proofErr w:type="gramStart"/>
            <w:r>
              <w:t>nærmeste  leder</w:t>
            </w:r>
            <w:proofErr w:type="gramEnd"/>
          </w:p>
        </w:tc>
        <w:tc>
          <w:tcPr>
            <w:tcW w:w="3260" w:type="dxa"/>
          </w:tcPr>
          <w:p w:rsidR="00036DCC" w:rsidRDefault="00036DCC" w:rsidP="00036DCC"/>
        </w:tc>
        <w:tc>
          <w:tcPr>
            <w:tcW w:w="2268" w:type="dxa"/>
          </w:tcPr>
          <w:p w:rsidR="00036DCC" w:rsidRDefault="00036DCC" w:rsidP="00036DCC">
            <w:r>
              <w:t>Synergi</w:t>
            </w:r>
          </w:p>
        </w:tc>
      </w:tr>
      <w:tr w:rsidR="00B64A8D" w:rsidRPr="00F46D9D" w:rsidTr="00A50DF2">
        <w:tc>
          <w:tcPr>
            <w:tcW w:w="817" w:type="dxa"/>
          </w:tcPr>
          <w:p w:rsidR="00B64A8D" w:rsidRPr="00BD545E" w:rsidRDefault="00B64A8D" w:rsidP="00BD545E">
            <w:pPr>
              <w:pStyle w:val="Listeavsnitt"/>
              <w:numPr>
                <w:ilvl w:val="0"/>
                <w:numId w:val="24"/>
              </w:numPr>
              <w:rPr>
                <w:rFonts w:ascii="Times New Roman" w:hAnsi="Times New Roman"/>
              </w:rPr>
            </w:pPr>
          </w:p>
        </w:tc>
        <w:tc>
          <w:tcPr>
            <w:tcW w:w="354" w:type="dxa"/>
            <w:shd w:val="clear" w:color="auto" w:fill="FFFF00"/>
          </w:tcPr>
          <w:p w:rsidR="00B64A8D" w:rsidRDefault="00B64A8D" w:rsidP="00036DCC"/>
        </w:tc>
        <w:tc>
          <w:tcPr>
            <w:tcW w:w="355" w:type="dxa"/>
            <w:shd w:val="clear" w:color="auto" w:fill="FF0000"/>
          </w:tcPr>
          <w:p w:rsidR="00B64A8D" w:rsidRDefault="00B64A8D" w:rsidP="00036DCC"/>
        </w:tc>
        <w:tc>
          <w:tcPr>
            <w:tcW w:w="2268" w:type="dxa"/>
          </w:tcPr>
          <w:p w:rsidR="00B64A8D" w:rsidRDefault="00B64A8D" w:rsidP="00036DCC">
            <w:r>
              <w:t>Mobbing av elever</w:t>
            </w:r>
          </w:p>
        </w:tc>
        <w:tc>
          <w:tcPr>
            <w:tcW w:w="2693" w:type="dxa"/>
          </w:tcPr>
          <w:p w:rsidR="00B64A8D" w:rsidRDefault="00402660" w:rsidP="00036DCC">
            <w:r>
              <w:t>Ulike årsaker:</w:t>
            </w:r>
          </w:p>
          <w:p w:rsidR="00B64A8D" w:rsidRDefault="00B64A8D" w:rsidP="00036DCC">
            <w:r>
              <w:t>Elev/elev</w:t>
            </w:r>
          </w:p>
          <w:p w:rsidR="00B64A8D" w:rsidRDefault="00B64A8D" w:rsidP="00036DCC">
            <w:r>
              <w:t>Elev/gruppe av elever</w:t>
            </w:r>
          </w:p>
          <w:p w:rsidR="00B64A8D" w:rsidRDefault="00B64A8D" w:rsidP="00036DCC">
            <w:r>
              <w:t>Elev/voksne</w:t>
            </w:r>
          </w:p>
        </w:tc>
        <w:tc>
          <w:tcPr>
            <w:tcW w:w="3431" w:type="dxa"/>
          </w:tcPr>
          <w:p w:rsidR="00B64A8D" w:rsidRDefault="00B64A8D" w:rsidP="00036DCC">
            <w:r>
              <w:t>Jevnlig gjennomgang av prosedyrene</w:t>
            </w:r>
            <w:r w:rsidR="00B66C99">
              <w:t>.</w:t>
            </w:r>
          </w:p>
          <w:p w:rsidR="00B64A8D" w:rsidRDefault="00B64A8D" w:rsidP="00036DCC">
            <w:r>
              <w:t>Arbeid med det psykososiale miljøet på skolen</w:t>
            </w:r>
            <w:r w:rsidR="00B66C99">
              <w:t>.</w:t>
            </w:r>
          </w:p>
          <w:p w:rsidR="00B64A8D" w:rsidRDefault="00B64A8D" w:rsidP="00036DCC">
            <w:r>
              <w:t>Kartlegginger knyttet til trivsel</w:t>
            </w:r>
            <w:r w:rsidR="00B66C99">
              <w:t>.</w:t>
            </w:r>
          </w:p>
          <w:p w:rsidR="00B64A8D" w:rsidRDefault="00B64A8D" w:rsidP="00036DCC">
            <w:r>
              <w:t>Bruke elevundersøkelsen aktivt</w:t>
            </w:r>
            <w:r w:rsidR="00B66C99">
              <w:t>.</w:t>
            </w:r>
          </w:p>
        </w:tc>
        <w:tc>
          <w:tcPr>
            <w:tcW w:w="2268" w:type="dxa"/>
          </w:tcPr>
          <w:p w:rsidR="00B64A8D" w:rsidRDefault="00B64A8D" w:rsidP="00036DCC">
            <w:r>
              <w:t xml:space="preserve">Oppfølging av eleven </w:t>
            </w:r>
            <w:proofErr w:type="spellStart"/>
            <w:r>
              <w:t>jfr</w:t>
            </w:r>
            <w:proofErr w:type="spellEnd"/>
            <w:r>
              <w:t xml:space="preserve"> fø</w:t>
            </w:r>
            <w:r w:rsidR="00B66C99">
              <w:t>ringer i Opplæringslova</w:t>
            </w:r>
            <w:r w:rsidR="004E576A">
              <w:t xml:space="preserve">, </w:t>
            </w:r>
            <w:proofErr w:type="spellStart"/>
            <w:r w:rsidR="004E576A">
              <w:t>kap</w:t>
            </w:r>
            <w:proofErr w:type="spellEnd"/>
            <w:r w:rsidR="004E576A">
              <w:t xml:space="preserve"> 9A</w:t>
            </w:r>
            <w:r w:rsidR="00B66C99">
              <w:t xml:space="preserve"> og egne </w:t>
            </w:r>
            <w:proofErr w:type="gramStart"/>
            <w:r>
              <w:t xml:space="preserve">planer </w:t>
            </w:r>
            <w:r w:rsidR="00B66C99">
              <w:t>.</w:t>
            </w:r>
            <w:proofErr w:type="gramEnd"/>
          </w:p>
          <w:p w:rsidR="00B64A8D" w:rsidRDefault="00B64A8D" w:rsidP="00036DCC">
            <w:r>
              <w:t>Enkeltvedtak i samråd med foresatte</w:t>
            </w:r>
            <w:r w:rsidR="00B66C99">
              <w:t>.</w:t>
            </w:r>
          </w:p>
          <w:p w:rsidR="00B64A8D" w:rsidRDefault="00B64A8D" w:rsidP="00036DCC">
            <w:r>
              <w:t>I noen tilfeller politianmeldelse</w:t>
            </w:r>
            <w:r w:rsidR="004E576A">
              <w:t xml:space="preserve"> </w:t>
            </w:r>
            <w:proofErr w:type="gramStart"/>
            <w:r w:rsidR="004E576A">
              <w:t>( via</w:t>
            </w:r>
            <w:proofErr w:type="gramEnd"/>
            <w:r w:rsidR="004E576A">
              <w:t xml:space="preserve"> rådmann)</w:t>
            </w:r>
            <w:r w:rsidR="00B66C99">
              <w:t>.</w:t>
            </w:r>
          </w:p>
        </w:tc>
        <w:tc>
          <w:tcPr>
            <w:tcW w:w="3260" w:type="dxa"/>
          </w:tcPr>
          <w:p w:rsidR="00B64A8D" w:rsidRDefault="00B64A8D" w:rsidP="00036DCC"/>
        </w:tc>
        <w:tc>
          <w:tcPr>
            <w:tcW w:w="2268" w:type="dxa"/>
          </w:tcPr>
          <w:p w:rsidR="00B64A8D" w:rsidRDefault="00B64A8D" w:rsidP="00036DCC">
            <w:r>
              <w:t>Se prosedyrer, Trivselsplan og § 9a1, 9a2</w:t>
            </w:r>
            <w:r w:rsidR="00851893">
              <w:t>.</w:t>
            </w:r>
          </w:p>
          <w:p w:rsidR="00851893" w:rsidRDefault="00851893" w:rsidP="00036DCC">
            <w:r>
              <w:t>Enkeltvedtak.</w:t>
            </w:r>
          </w:p>
          <w:p w:rsidR="00851893" w:rsidRDefault="00851893" w:rsidP="00036DCC">
            <w:r>
              <w:t>Synergi.</w:t>
            </w:r>
          </w:p>
        </w:tc>
      </w:tr>
      <w:tr w:rsidR="00B64A8D" w:rsidRPr="00F46D9D" w:rsidTr="00A50DF2">
        <w:tc>
          <w:tcPr>
            <w:tcW w:w="817" w:type="dxa"/>
          </w:tcPr>
          <w:p w:rsidR="00B64A8D" w:rsidRPr="00BD545E" w:rsidRDefault="00BD545E" w:rsidP="00BD545E">
            <w:pPr>
              <w:ind w:left="426"/>
            </w:pPr>
            <w:r>
              <w:t>5.</w:t>
            </w:r>
          </w:p>
        </w:tc>
        <w:tc>
          <w:tcPr>
            <w:tcW w:w="709" w:type="dxa"/>
            <w:gridSpan w:val="2"/>
            <w:shd w:val="clear" w:color="auto" w:fill="FFFF00"/>
          </w:tcPr>
          <w:p w:rsidR="00B64A8D" w:rsidRDefault="00B64A8D" w:rsidP="00036DCC"/>
        </w:tc>
        <w:tc>
          <w:tcPr>
            <w:tcW w:w="2268" w:type="dxa"/>
          </w:tcPr>
          <w:p w:rsidR="00B64A8D" w:rsidRDefault="00B64A8D" w:rsidP="00036DCC">
            <w:r>
              <w:t>Slåsskamp</w:t>
            </w:r>
          </w:p>
        </w:tc>
        <w:tc>
          <w:tcPr>
            <w:tcW w:w="2693" w:type="dxa"/>
          </w:tcPr>
          <w:p w:rsidR="00B64A8D" w:rsidRDefault="00B64A8D" w:rsidP="00036DCC">
            <w:r>
              <w:t>Elev/elev</w:t>
            </w:r>
          </w:p>
          <w:p w:rsidR="00B64A8D" w:rsidRDefault="00B64A8D" w:rsidP="00036DCC">
            <w:r>
              <w:t>Grupper av elever</w:t>
            </w:r>
          </w:p>
          <w:p w:rsidR="00B64A8D" w:rsidRDefault="00B64A8D" w:rsidP="00036DCC">
            <w:r>
              <w:t>Elev/voksen</w:t>
            </w:r>
          </w:p>
        </w:tc>
        <w:tc>
          <w:tcPr>
            <w:tcW w:w="3431" w:type="dxa"/>
          </w:tcPr>
          <w:p w:rsidR="00B64A8D" w:rsidRDefault="00B64A8D" w:rsidP="00036DCC">
            <w:r>
              <w:t>Godt vakthold</w:t>
            </w:r>
            <w:r w:rsidR="00B66C99">
              <w:t>.</w:t>
            </w:r>
          </w:p>
          <w:p w:rsidR="00B64A8D" w:rsidRDefault="00B64A8D" w:rsidP="00036DCC">
            <w:r>
              <w:t>Arbeide med konfliktløsningsmodeller</w:t>
            </w:r>
            <w:r w:rsidR="00B66C99">
              <w:t>.</w:t>
            </w:r>
          </w:p>
          <w:p w:rsidR="00B64A8D" w:rsidRDefault="00B64A8D" w:rsidP="00036DCC"/>
        </w:tc>
        <w:tc>
          <w:tcPr>
            <w:tcW w:w="2268" w:type="dxa"/>
          </w:tcPr>
          <w:p w:rsidR="00B64A8D" w:rsidRDefault="00B64A8D" w:rsidP="00036DCC">
            <w:r>
              <w:t>Oppfølging av eleven</w:t>
            </w:r>
          </w:p>
          <w:p w:rsidR="00B64A8D" w:rsidRDefault="00B64A8D" w:rsidP="00036DCC">
            <w:r>
              <w:t>Kontakte foresatte</w:t>
            </w:r>
          </w:p>
        </w:tc>
        <w:tc>
          <w:tcPr>
            <w:tcW w:w="3260" w:type="dxa"/>
          </w:tcPr>
          <w:p w:rsidR="00B64A8D" w:rsidRDefault="00B64A8D" w:rsidP="00036DCC"/>
        </w:tc>
        <w:tc>
          <w:tcPr>
            <w:tcW w:w="2268" w:type="dxa"/>
          </w:tcPr>
          <w:p w:rsidR="00B64A8D" w:rsidRDefault="00B64A8D" w:rsidP="00036DCC">
            <w:r>
              <w:t>Se prosedyre HMS plan</w:t>
            </w:r>
          </w:p>
        </w:tc>
      </w:tr>
    </w:tbl>
    <w:p w:rsidR="004B4435" w:rsidRDefault="004B4435" w:rsidP="007F51BE">
      <w:pPr>
        <w:rPr>
          <w:b/>
        </w:rPr>
      </w:pPr>
    </w:p>
    <w:p w:rsidR="004B4435" w:rsidRPr="00444120" w:rsidRDefault="004B4435" w:rsidP="007F51BE">
      <w:pPr>
        <w:rPr>
          <w:b/>
        </w:rPr>
      </w:pPr>
    </w:p>
    <w:p w:rsidR="007F51BE" w:rsidRDefault="007F51BE" w:rsidP="007F51BE"/>
    <w:p w:rsidR="00BD545E" w:rsidRDefault="00BD545E" w:rsidP="007F51BE"/>
    <w:p w:rsidR="00F10BA0" w:rsidRDefault="00F10BA0" w:rsidP="007F51BE">
      <w:pPr>
        <w:rPr>
          <w:b/>
        </w:rPr>
      </w:pPr>
    </w:p>
    <w:p w:rsidR="00F10BA0" w:rsidRDefault="00F10BA0" w:rsidP="007F51BE">
      <w:pPr>
        <w:rPr>
          <w:b/>
        </w:rPr>
      </w:pPr>
    </w:p>
    <w:p w:rsidR="00F10BA0" w:rsidRDefault="00F10BA0" w:rsidP="007F51BE">
      <w:pPr>
        <w:rPr>
          <w:b/>
        </w:rPr>
      </w:pPr>
    </w:p>
    <w:p w:rsidR="00F10BA0" w:rsidRDefault="00F10BA0" w:rsidP="007F51BE">
      <w:pPr>
        <w:rPr>
          <w:b/>
        </w:rPr>
      </w:pPr>
    </w:p>
    <w:p w:rsidR="00F10BA0" w:rsidRDefault="00F10BA0" w:rsidP="007F51BE">
      <w:pPr>
        <w:rPr>
          <w:b/>
        </w:rPr>
      </w:pPr>
    </w:p>
    <w:p w:rsidR="00F10BA0" w:rsidRDefault="00F10BA0" w:rsidP="007F51BE">
      <w:pPr>
        <w:rPr>
          <w:b/>
        </w:rPr>
      </w:pPr>
    </w:p>
    <w:p w:rsidR="00F10BA0" w:rsidRDefault="00F10BA0" w:rsidP="007F51BE">
      <w:pPr>
        <w:rPr>
          <w:b/>
        </w:rPr>
      </w:pPr>
    </w:p>
    <w:p w:rsidR="00F10BA0" w:rsidRDefault="00F10BA0" w:rsidP="007F51BE">
      <w:pPr>
        <w:rPr>
          <w:b/>
        </w:rPr>
      </w:pPr>
    </w:p>
    <w:p w:rsidR="00F10BA0" w:rsidRDefault="00F10BA0" w:rsidP="007F51BE">
      <w:pPr>
        <w:rPr>
          <w:b/>
        </w:rPr>
      </w:pPr>
    </w:p>
    <w:p w:rsidR="00F10BA0" w:rsidRDefault="00F10BA0" w:rsidP="007F51BE">
      <w:pPr>
        <w:rPr>
          <w:b/>
        </w:rPr>
      </w:pPr>
    </w:p>
    <w:p w:rsidR="00F10BA0" w:rsidRDefault="00F10BA0" w:rsidP="007F51BE">
      <w:pPr>
        <w:rPr>
          <w:b/>
        </w:rPr>
      </w:pPr>
    </w:p>
    <w:p w:rsidR="00F10BA0" w:rsidRDefault="00F10BA0" w:rsidP="007F51BE">
      <w:pPr>
        <w:rPr>
          <w:b/>
        </w:rPr>
      </w:pPr>
    </w:p>
    <w:p w:rsidR="00F10BA0" w:rsidRDefault="00F10BA0" w:rsidP="007F51BE">
      <w:pPr>
        <w:rPr>
          <w:b/>
        </w:rPr>
      </w:pPr>
    </w:p>
    <w:p w:rsidR="00F10BA0" w:rsidRDefault="00F10BA0" w:rsidP="007F51BE">
      <w:pPr>
        <w:rPr>
          <w:b/>
        </w:rPr>
      </w:pPr>
    </w:p>
    <w:p w:rsidR="007F51BE" w:rsidRDefault="00B64A8D" w:rsidP="007F51BE">
      <w:r w:rsidRPr="00444120">
        <w:rPr>
          <w:b/>
        </w:rPr>
        <w:t>Område: Utenfor skolens område</w:t>
      </w:r>
      <w:r>
        <w:rPr>
          <w:b/>
        </w:rPr>
        <w:t>/ekskursjoner/turer</w:t>
      </w:r>
    </w:p>
    <w:tbl>
      <w:tblPr>
        <w:tblStyle w:val="Tabellrutenett"/>
        <w:tblpPr w:leftFromText="141" w:rightFromText="141" w:vertAnchor="text" w:horzAnchor="margin" w:tblpY="29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709"/>
        <w:gridCol w:w="2268"/>
        <w:gridCol w:w="2155"/>
        <w:gridCol w:w="3827"/>
        <w:gridCol w:w="3402"/>
        <w:gridCol w:w="1843"/>
        <w:gridCol w:w="2410"/>
      </w:tblGrid>
      <w:tr w:rsidR="00BD545E" w:rsidTr="00F10BA0">
        <w:tc>
          <w:tcPr>
            <w:tcW w:w="817" w:type="dxa"/>
            <w:shd w:val="clear" w:color="auto" w:fill="D9D9D9" w:themeFill="background1" w:themeFillShade="D9"/>
          </w:tcPr>
          <w:p w:rsidR="00BD545E" w:rsidRPr="006F2213" w:rsidRDefault="00BD545E" w:rsidP="00BD545E"/>
        </w:tc>
        <w:tc>
          <w:tcPr>
            <w:tcW w:w="709" w:type="dxa"/>
            <w:shd w:val="clear" w:color="auto" w:fill="D9D9D9" w:themeFill="background1" w:themeFillShade="D9"/>
          </w:tcPr>
          <w:p w:rsidR="00BD545E" w:rsidRPr="006233EF" w:rsidRDefault="00BD545E" w:rsidP="00BD545E">
            <w:pPr>
              <w:rPr>
                <w:b/>
              </w:rPr>
            </w:pPr>
            <w:r w:rsidRPr="006233EF">
              <w:rPr>
                <w:b/>
              </w:rPr>
              <w:t>Farge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:rsidR="00BD545E" w:rsidRPr="006233EF" w:rsidRDefault="00BD545E" w:rsidP="00BD545E">
            <w:pPr>
              <w:rPr>
                <w:b/>
              </w:rPr>
            </w:pPr>
            <w:r w:rsidRPr="006233EF">
              <w:rPr>
                <w:b/>
              </w:rPr>
              <w:t>Uønsket hendelse</w:t>
            </w:r>
          </w:p>
        </w:tc>
        <w:tc>
          <w:tcPr>
            <w:tcW w:w="2155" w:type="dxa"/>
            <w:shd w:val="clear" w:color="auto" w:fill="D9D9D9" w:themeFill="background1" w:themeFillShade="D9"/>
          </w:tcPr>
          <w:p w:rsidR="00BD545E" w:rsidRPr="006233EF" w:rsidRDefault="00BD545E" w:rsidP="00BD545E">
            <w:pPr>
              <w:rPr>
                <w:b/>
              </w:rPr>
            </w:pPr>
            <w:r w:rsidRPr="006233EF">
              <w:rPr>
                <w:b/>
              </w:rPr>
              <w:t>Årsak</w:t>
            </w:r>
          </w:p>
        </w:tc>
        <w:tc>
          <w:tcPr>
            <w:tcW w:w="3827" w:type="dxa"/>
            <w:shd w:val="clear" w:color="auto" w:fill="D9D9D9" w:themeFill="background1" w:themeFillShade="D9"/>
          </w:tcPr>
          <w:p w:rsidR="00BD545E" w:rsidRPr="006233EF" w:rsidRDefault="00BD545E" w:rsidP="00BD545E">
            <w:pPr>
              <w:rPr>
                <w:b/>
              </w:rPr>
            </w:pPr>
            <w:r w:rsidRPr="006233EF">
              <w:rPr>
                <w:b/>
              </w:rPr>
              <w:t>Forebyggende tiltak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:rsidR="00BD545E" w:rsidRPr="006233EF" w:rsidRDefault="00BD545E" w:rsidP="00BD545E">
            <w:pPr>
              <w:rPr>
                <w:b/>
              </w:rPr>
            </w:pPr>
            <w:r w:rsidRPr="006233EF">
              <w:rPr>
                <w:b/>
              </w:rPr>
              <w:t>Konsekvens</w:t>
            </w:r>
          </w:p>
          <w:p w:rsidR="00BD545E" w:rsidRPr="006233EF" w:rsidRDefault="00BD545E" w:rsidP="00BD545E">
            <w:pPr>
              <w:rPr>
                <w:b/>
              </w:rPr>
            </w:pPr>
            <w:r w:rsidRPr="006233EF">
              <w:rPr>
                <w:b/>
              </w:rPr>
              <w:t xml:space="preserve">(i disse tilfellen ringer en alltid politiet, </w:t>
            </w:r>
            <w:proofErr w:type="gramStart"/>
            <w:r w:rsidRPr="006233EF">
              <w:rPr>
                <w:b/>
              </w:rPr>
              <w:t>beredskapsgruppen  og</w:t>
            </w:r>
            <w:proofErr w:type="gramEnd"/>
            <w:r w:rsidRPr="006233EF">
              <w:rPr>
                <w:b/>
              </w:rPr>
              <w:t xml:space="preserve"> foresatte umiddelbart)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BD545E" w:rsidRPr="006233EF" w:rsidRDefault="00BD545E" w:rsidP="00BD545E">
            <w:pPr>
              <w:rPr>
                <w:b/>
              </w:rPr>
            </w:pPr>
            <w:r w:rsidRPr="006233EF">
              <w:rPr>
                <w:b/>
              </w:rPr>
              <w:t>OK/mangler/</w:t>
            </w:r>
          </w:p>
          <w:p w:rsidR="00BD545E" w:rsidRPr="006233EF" w:rsidRDefault="00BD545E" w:rsidP="00BD545E">
            <w:pPr>
              <w:rPr>
                <w:b/>
              </w:rPr>
            </w:pPr>
            <w:r w:rsidRPr="006233EF">
              <w:rPr>
                <w:b/>
              </w:rPr>
              <w:t xml:space="preserve">under utarbeidelse </w:t>
            </w:r>
          </w:p>
          <w:p w:rsidR="00BD545E" w:rsidRPr="006233EF" w:rsidRDefault="00BD545E" w:rsidP="00BD545E">
            <w:pPr>
              <w:rPr>
                <w:b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:rsidR="00BD545E" w:rsidRPr="006233EF" w:rsidRDefault="00BD545E" w:rsidP="00BD545E">
            <w:pPr>
              <w:rPr>
                <w:b/>
              </w:rPr>
            </w:pPr>
            <w:r w:rsidRPr="006233EF">
              <w:rPr>
                <w:b/>
              </w:rPr>
              <w:t>Henvisning</w:t>
            </w:r>
          </w:p>
          <w:p w:rsidR="00BD545E" w:rsidRPr="006233EF" w:rsidRDefault="00BD545E" w:rsidP="00BD545E">
            <w:pPr>
              <w:rPr>
                <w:b/>
              </w:rPr>
            </w:pPr>
          </w:p>
        </w:tc>
      </w:tr>
      <w:tr w:rsidR="00BD545E" w:rsidTr="00F10BA0">
        <w:tc>
          <w:tcPr>
            <w:tcW w:w="817" w:type="dxa"/>
          </w:tcPr>
          <w:p w:rsidR="00BD545E" w:rsidRPr="00F46D9D" w:rsidRDefault="00BD545E" w:rsidP="00BD545E">
            <w:pPr>
              <w:pStyle w:val="Listeavsnitt"/>
              <w:numPr>
                <w:ilvl w:val="0"/>
                <w:numId w:val="25"/>
              </w:numPr>
              <w:spacing w:before="0"/>
              <w:rPr>
                <w:lang w:val="nb-NO"/>
              </w:rPr>
            </w:pPr>
          </w:p>
        </w:tc>
        <w:tc>
          <w:tcPr>
            <w:tcW w:w="709" w:type="dxa"/>
            <w:shd w:val="clear" w:color="auto" w:fill="FF0000"/>
          </w:tcPr>
          <w:p w:rsidR="00BD545E" w:rsidRDefault="00BD545E" w:rsidP="00BD545E"/>
        </w:tc>
        <w:tc>
          <w:tcPr>
            <w:tcW w:w="2268" w:type="dxa"/>
          </w:tcPr>
          <w:p w:rsidR="00BD545E" w:rsidRPr="00444120" w:rsidRDefault="00BD545E" w:rsidP="00BD545E">
            <w:pPr>
              <w:tabs>
                <w:tab w:val="left" w:pos="1545"/>
              </w:tabs>
            </w:pPr>
            <w:r w:rsidRPr="00444120">
              <w:rPr>
                <w:bCs/>
              </w:rPr>
              <w:t>Elev forsvinner under uteaktiviteter i ulendt terreng eller ved strand/sjø.</w:t>
            </w:r>
          </w:p>
        </w:tc>
        <w:tc>
          <w:tcPr>
            <w:tcW w:w="2155" w:type="dxa"/>
          </w:tcPr>
          <w:p w:rsidR="00BD545E" w:rsidRDefault="00BD545E" w:rsidP="00BD545E">
            <w:r>
              <w:t>Elevene går i sine egne tanker</w:t>
            </w:r>
          </w:p>
          <w:p w:rsidR="00BD545E" w:rsidRDefault="00BD545E" w:rsidP="00BD545E">
            <w:r>
              <w:t>For få voksne</w:t>
            </w:r>
          </w:p>
          <w:p w:rsidR="00BD545E" w:rsidRDefault="00BD545E" w:rsidP="00BD545E">
            <w:r>
              <w:t>Elev har falt i vannet</w:t>
            </w:r>
          </w:p>
          <w:p w:rsidR="00BD545E" w:rsidRDefault="00BD545E" w:rsidP="00BD545E"/>
        </w:tc>
        <w:tc>
          <w:tcPr>
            <w:tcW w:w="3827" w:type="dxa"/>
          </w:tcPr>
          <w:p w:rsidR="00BD545E" w:rsidRDefault="00BD545E" w:rsidP="00BD545E">
            <w:r>
              <w:t>Sikre gode rutiner blant de voksne.</w:t>
            </w:r>
          </w:p>
          <w:p w:rsidR="00BD545E" w:rsidRDefault="00BD545E" w:rsidP="00BD545E">
            <w:r>
              <w:t>Elevene blir drilla i regler.</w:t>
            </w:r>
          </w:p>
          <w:p w:rsidR="00BD545E" w:rsidRDefault="00BD545E" w:rsidP="00BD545E">
            <w:r>
              <w:t>De voksne må spre seg på hele elevgruppen.</w:t>
            </w:r>
          </w:p>
        </w:tc>
        <w:tc>
          <w:tcPr>
            <w:tcW w:w="3402" w:type="dxa"/>
          </w:tcPr>
          <w:p w:rsidR="00BD545E" w:rsidRDefault="00BD545E" w:rsidP="00BD545E">
            <w:r>
              <w:t>Generell førstehjelp</w:t>
            </w:r>
          </w:p>
          <w:p w:rsidR="00BD545E" w:rsidRDefault="00BD545E" w:rsidP="00BD545E">
            <w:r>
              <w:t>Tiltakskort brukes på aktuell hendelse</w:t>
            </w:r>
          </w:p>
        </w:tc>
        <w:tc>
          <w:tcPr>
            <w:tcW w:w="1843" w:type="dxa"/>
          </w:tcPr>
          <w:p w:rsidR="00BD545E" w:rsidRDefault="00BD545E" w:rsidP="00BD545E"/>
        </w:tc>
        <w:tc>
          <w:tcPr>
            <w:tcW w:w="2410" w:type="dxa"/>
          </w:tcPr>
          <w:p w:rsidR="00BD545E" w:rsidRDefault="00BD545E" w:rsidP="00BD545E">
            <w:r>
              <w:t>Beredskaps-</w:t>
            </w:r>
          </w:p>
          <w:p w:rsidR="00BD545E" w:rsidRDefault="00BD545E" w:rsidP="00BD545E">
            <w:r>
              <w:t xml:space="preserve">plan for skolen </w:t>
            </w:r>
          </w:p>
        </w:tc>
      </w:tr>
      <w:tr w:rsidR="00BD545E" w:rsidRPr="00F46D9D" w:rsidTr="00F10BA0">
        <w:tc>
          <w:tcPr>
            <w:tcW w:w="817" w:type="dxa"/>
          </w:tcPr>
          <w:p w:rsidR="00BD545E" w:rsidRPr="007F51BE" w:rsidRDefault="00BD545E" w:rsidP="00BD545E">
            <w:pPr>
              <w:pStyle w:val="Listeavsnitt"/>
              <w:numPr>
                <w:ilvl w:val="0"/>
                <w:numId w:val="25"/>
              </w:numPr>
              <w:spacing w:before="0"/>
              <w:rPr>
                <w:lang w:val="nb-NO"/>
              </w:rPr>
            </w:pPr>
          </w:p>
        </w:tc>
        <w:tc>
          <w:tcPr>
            <w:tcW w:w="709" w:type="dxa"/>
            <w:shd w:val="clear" w:color="auto" w:fill="FFFF00"/>
          </w:tcPr>
          <w:p w:rsidR="00BD545E" w:rsidRDefault="00BD545E" w:rsidP="00BD545E"/>
        </w:tc>
        <w:tc>
          <w:tcPr>
            <w:tcW w:w="2268" w:type="dxa"/>
          </w:tcPr>
          <w:p w:rsidR="00BD545E" w:rsidRPr="00444120" w:rsidRDefault="00BD545E" w:rsidP="00BD545E">
            <w:r w:rsidRPr="00444120">
              <w:t>Skader oppstår på elever</w:t>
            </w:r>
          </w:p>
        </w:tc>
        <w:tc>
          <w:tcPr>
            <w:tcW w:w="2155" w:type="dxa"/>
          </w:tcPr>
          <w:p w:rsidR="00BD545E" w:rsidRDefault="00BD545E" w:rsidP="00BD545E">
            <w:r>
              <w:t>Fall</w:t>
            </w:r>
          </w:p>
          <w:p w:rsidR="00BD545E" w:rsidRDefault="00BD545E" w:rsidP="00BD545E">
            <w:r>
              <w:t>Klatring</w:t>
            </w:r>
          </w:p>
          <w:p w:rsidR="00BD545E" w:rsidRDefault="00BD545E" w:rsidP="00BD545E">
            <w:r>
              <w:t>Klem</w:t>
            </w:r>
          </w:p>
          <w:p w:rsidR="00BD545E" w:rsidRDefault="00BD545E" w:rsidP="00BD545E">
            <w:r>
              <w:t>Brann</w:t>
            </w:r>
          </w:p>
          <w:p w:rsidR="00BD545E" w:rsidRDefault="00BD545E" w:rsidP="00BD545E">
            <w:r>
              <w:t xml:space="preserve">Konflikter </w:t>
            </w:r>
          </w:p>
          <w:p w:rsidR="00BD545E" w:rsidRDefault="00BD545E" w:rsidP="00BD545E">
            <w:r>
              <w:t xml:space="preserve">Se også </w:t>
            </w:r>
            <w:proofErr w:type="spellStart"/>
            <w:r>
              <w:t>pkt</w:t>
            </w:r>
            <w:proofErr w:type="spellEnd"/>
            <w:r>
              <w:t xml:space="preserve"> 17</w:t>
            </w:r>
          </w:p>
        </w:tc>
        <w:tc>
          <w:tcPr>
            <w:tcW w:w="3827" w:type="dxa"/>
          </w:tcPr>
          <w:p w:rsidR="00BD545E" w:rsidRDefault="00BD545E" w:rsidP="00BD545E">
            <w:r>
              <w:t>Sikre at de voksne har førstehjelpskurs.</w:t>
            </w:r>
          </w:p>
          <w:p w:rsidR="00BD545E" w:rsidRDefault="00BD545E" w:rsidP="00BD545E">
            <w:r>
              <w:t>Sikre gode rutiner.</w:t>
            </w:r>
          </w:p>
          <w:p w:rsidR="00BD545E" w:rsidRDefault="00BD545E" w:rsidP="00BD545E">
            <w:r>
              <w:t>Snakke med elevene om regler på tur.</w:t>
            </w:r>
          </w:p>
        </w:tc>
        <w:tc>
          <w:tcPr>
            <w:tcW w:w="3402" w:type="dxa"/>
          </w:tcPr>
          <w:p w:rsidR="00BD545E" w:rsidRDefault="00BD545E" w:rsidP="00BD545E">
            <w:r>
              <w:t>Generell førstehjelp</w:t>
            </w:r>
          </w:p>
          <w:p w:rsidR="00BD545E" w:rsidRDefault="00BD545E" w:rsidP="00BD545E">
            <w:r>
              <w:t>Tiltakskort brukes på aktuell hendelse</w:t>
            </w:r>
          </w:p>
        </w:tc>
        <w:tc>
          <w:tcPr>
            <w:tcW w:w="1843" w:type="dxa"/>
          </w:tcPr>
          <w:p w:rsidR="00BD545E" w:rsidRDefault="00BD545E" w:rsidP="00BD545E"/>
        </w:tc>
        <w:tc>
          <w:tcPr>
            <w:tcW w:w="2410" w:type="dxa"/>
          </w:tcPr>
          <w:p w:rsidR="00BD545E" w:rsidRDefault="00BD545E" w:rsidP="00BD545E">
            <w:r>
              <w:t>Beredskaps-</w:t>
            </w:r>
          </w:p>
          <w:p w:rsidR="00BD545E" w:rsidRDefault="00BD545E" w:rsidP="00BD545E">
            <w:r>
              <w:t>plan for skolen.</w:t>
            </w:r>
          </w:p>
          <w:p w:rsidR="00BD545E" w:rsidRDefault="00BD545E" w:rsidP="00BD545E">
            <w:r>
              <w:t>Synergi/skade-melding</w:t>
            </w:r>
          </w:p>
        </w:tc>
      </w:tr>
      <w:tr w:rsidR="00BD545E" w:rsidRPr="00F46D9D" w:rsidTr="00F10BA0">
        <w:tc>
          <w:tcPr>
            <w:tcW w:w="817" w:type="dxa"/>
          </w:tcPr>
          <w:p w:rsidR="00BD545E" w:rsidRPr="007F51BE" w:rsidRDefault="00BD545E" w:rsidP="00BD545E">
            <w:pPr>
              <w:pStyle w:val="Listeavsnitt"/>
              <w:numPr>
                <w:ilvl w:val="0"/>
                <w:numId w:val="25"/>
              </w:numPr>
              <w:spacing w:before="0"/>
              <w:rPr>
                <w:lang w:val="nb-NO"/>
              </w:rPr>
            </w:pPr>
          </w:p>
        </w:tc>
        <w:tc>
          <w:tcPr>
            <w:tcW w:w="709" w:type="dxa"/>
            <w:shd w:val="clear" w:color="auto" w:fill="FF0000"/>
          </w:tcPr>
          <w:p w:rsidR="00BD545E" w:rsidRDefault="00BD545E" w:rsidP="00BD545E"/>
        </w:tc>
        <w:tc>
          <w:tcPr>
            <w:tcW w:w="2268" w:type="dxa"/>
          </w:tcPr>
          <w:p w:rsidR="00BD545E" w:rsidRPr="00444120" w:rsidRDefault="00BD545E" w:rsidP="00BD545E">
            <w:r w:rsidRPr="00444120">
              <w:rPr>
                <w:bCs/>
              </w:rPr>
              <w:t>Bussulykke på vei til uteaktivitet</w:t>
            </w:r>
          </w:p>
        </w:tc>
        <w:tc>
          <w:tcPr>
            <w:tcW w:w="2155" w:type="dxa"/>
          </w:tcPr>
          <w:p w:rsidR="00BD545E" w:rsidRDefault="00BD545E" w:rsidP="00BD545E">
            <w:r>
              <w:t>Buss velter</w:t>
            </w:r>
          </w:p>
          <w:p w:rsidR="00BD545E" w:rsidRDefault="00BD545E" w:rsidP="00BD545E">
            <w:r>
              <w:t>Kollisjon</w:t>
            </w:r>
          </w:p>
          <w:p w:rsidR="00BD545E" w:rsidRDefault="00BD545E" w:rsidP="00BD545E">
            <w:r>
              <w:t>Motorstopp</w:t>
            </w:r>
          </w:p>
          <w:p w:rsidR="00BD545E" w:rsidRDefault="00BD545E" w:rsidP="00BD545E"/>
        </w:tc>
        <w:tc>
          <w:tcPr>
            <w:tcW w:w="3827" w:type="dxa"/>
          </w:tcPr>
          <w:p w:rsidR="00BD545E" w:rsidRDefault="00BD545E" w:rsidP="00BD545E">
            <w:r>
              <w:t>Bruke offentlig buss. Innleid fra godkjent aktør.</w:t>
            </w:r>
          </w:p>
          <w:p w:rsidR="00BD545E" w:rsidRDefault="00BD545E" w:rsidP="00BD545E">
            <w:r>
              <w:t>Sitte i setet</w:t>
            </w:r>
          </w:p>
          <w:p w:rsidR="00BD545E" w:rsidRDefault="00BD545E" w:rsidP="00BD545E">
            <w:r>
              <w:t>Bruke setebelter</w:t>
            </w:r>
          </w:p>
        </w:tc>
        <w:tc>
          <w:tcPr>
            <w:tcW w:w="3402" w:type="dxa"/>
          </w:tcPr>
          <w:p w:rsidR="00BD545E" w:rsidRDefault="00BD545E" w:rsidP="00BD545E">
            <w:r>
              <w:t>Generell førstehjelp</w:t>
            </w:r>
          </w:p>
          <w:p w:rsidR="00BD545E" w:rsidRDefault="00BD545E" w:rsidP="00BD545E">
            <w:r>
              <w:t>Tiltakskort brukes på aktuell hendelse</w:t>
            </w:r>
          </w:p>
        </w:tc>
        <w:tc>
          <w:tcPr>
            <w:tcW w:w="1843" w:type="dxa"/>
          </w:tcPr>
          <w:p w:rsidR="00BD545E" w:rsidRDefault="00BD545E" w:rsidP="00BD545E"/>
        </w:tc>
        <w:tc>
          <w:tcPr>
            <w:tcW w:w="2410" w:type="dxa"/>
          </w:tcPr>
          <w:p w:rsidR="00BD545E" w:rsidRDefault="00BD545E" w:rsidP="00BD545E">
            <w:r>
              <w:t>Beredskaps-</w:t>
            </w:r>
          </w:p>
          <w:p w:rsidR="00BD545E" w:rsidRDefault="00BD545E" w:rsidP="00BD545E">
            <w:r>
              <w:t>plan for skolen</w:t>
            </w:r>
          </w:p>
        </w:tc>
      </w:tr>
      <w:tr w:rsidR="00BD545E" w:rsidRPr="00F46D9D" w:rsidTr="00F10BA0">
        <w:tc>
          <w:tcPr>
            <w:tcW w:w="817" w:type="dxa"/>
          </w:tcPr>
          <w:p w:rsidR="00BD545E" w:rsidRPr="007F51BE" w:rsidRDefault="00BD545E" w:rsidP="00BD545E">
            <w:pPr>
              <w:pStyle w:val="Listeavsnitt"/>
              <w:numPr>
                <w:ilvl w:val="0"/>
                <w:numId w:val="25"/>
              </w:numPr>
              <w:spacing w:before="0"/>
              <w:rPr>
                <w:lang w:val="nb-NO"/>
              </w:rPr>
            </w:pPr>
          </w:p>
        </w:tc>
        <w:tc>
          <w:tcPr>
            <w:tcW w:w="709" w:type="dxa"/>
            <w:shd w:val="clear" w:color="auto" w:fill="FF0000"/>
          </w:tcPr>
          <w:p w:rsidR="00BD545E" w:rsidRDefault="00BD545E" w:rsidP="00BD545E"/>
        </w:tc>
        <w:tc>
          <w:tcPr>
            <w:tcW w:w="2268" w:type="dxa"/>
          </w:tcPr>
          <w:p w:rsidR="00BD545E" w:rsidRDefault="00BD545E" w:rsidP="00BD545E">
            <w:r>
              <w:t>Elev drukner</w:t>
            </w:r>
          </w:p>
        </w:tc>
        <w:tc>
          <w:tcPr>
            <w:tcW w:w="2155" w:type="dxa"/>
          </w:tcPr>
          <w:p w:rsidR="00BD545E" w:rsidRDefault="00BD545E" w:rsidP="00BD545E">
            <w:r>
              <w:t>Uvøren lek ved vannet</w:t>
            </w:r>
          </w:p>
          <w:p w:rsidR="00BD545E" w:rsidRDefault="00BD545E" w:rsidP="00BD545E">
            <w:r>
              <w:t>Fall fra båt</w:t>
            </w:r>
          </w:p>
          <w:p w:rsidR="00BD545E" w:rsidRDefault="00BD545E" w:rsidP="00BD545E">
            <w:r>
              <w:t>Fall fra brygge</w:t>
            </w:r>
          </w:p>
          <w:p w:rsidR="00BD545E" w:rsidRDefault="00BD545E" w:rsidP="00BD545E">
            <w:r>
              <w:t>Voksne ikke tilstede</w:t>
            </w:r>
          </w:p>
        </w:tc>
        <w:tc>
          <w:tcPr>
            <w:tcW w:w="3827" w:type="dxa"/>
          </w:tcPr>
          <w:p w:rsidR="00BD545E" w:rsidRDefault="00BD545E" w:rsidP="00BD545E">
            <w:r>
              <w:t>Voksne avklarer ansvar seg imellom for å ha kontroll når en er ved vannet/sjøen</w:t>
            </w:r>
          </w:p>
          <w:p w:rsidR="00BD545E" w:rsidRDefault="00BD545E" w:rsidP="00BD545E">
            <w:r>
              <w:t>Alle må ha livredningskurs tilpasset aktivitet ved sjø/vann.</w:t>
            </w:r>
          </w:p>
          <w:p w:rsidR="00BD545E" w:rsidRDefault="00BD545E" w:rsidP="00BD545E">
            <w:r>
              <w:t>Få elever i båten.</w:t>
            </w:r>
          </w:p>
          <w:p w:rsidR="00BD545E" w:rsidRDefault="00BD545E" w:rsidP="00BD545E">
            <w:r>
              <w:t>Bruk redningsvest!</w:t>
            </w:r>
          </w:p>
        </w:tc>
        <w:tc>
          <w:tcPr>
            <w:tcW w:w="3402" w:type="dxa"/>
          </w:tcPr>
          <w:p w:rsidR="00BD545E" w:rsidRDefault="00BD545E" w:rsidP="00BD545E">
            <w:r>
              <w:t>Generell førstehjelp</w:t>
            </w:r>
          </w:p>
          <w:p w:rsidR="00BD545E" w:rsidRDefault="00BD545E" w:rsidP="00BD545E">
            <w:r>
              <w:t>Tiltakskort brukes på aktuell hendelse</w:t>
            </w:r>
          </w:p>
        </w:tc>
        <w:tc>
          <w:tcPr>
            <w:tcW w:w="1843" w:type="dxa"/>
          </w:tcPr>
          <w:p w:rsidR="00BD545E" w:rsidRDefault="00BD545E" w:rsidP="00BD545E"/>
        </w:tc>
        <w:tc>
          <w:tcPr>
            <w:tcW w:w="2410" w:type="dxa"/>
          </w:tcPr>
          <w:p w:rsidR="00BD545E" w:rsidRDefault="00BD545E" w:rsidP="00BD545E">
            <w:r>
              <w:t>Beredskaps-</w:t>
            </w:r>
          </w:p>
          <w:p w:rsidR="00BD545E" w:rsidRDefault="00BD545E" w:rsidP="00BD545E">
            <w:r>
              <w:t>plan for skolen, jfr. kriseperm</w:t>
            </w:r>
          </w:p>
        </w:tc>
      </w:tr>
      <w:tr w:rsidR="00BD545E" w:rsidRPr="00F46D9D" w:rsidTr="00F10BA0">
        <w:tc>
          <w:tcPr>
            <w:tcW w:w="817" w:type="dxa"/>
          </w:tcPr>
          <w:p w:rsidR="00BD545E" w:rsidRPr="007F51BE" w:rsidRDefault="00BD545E" w:rsidP="00BD545E">
            <w:pPr>
              <w:pStyle w:val="Listeavsnitt"/>
              <w:numPr>
                <w:ilvl w:val="0"/>
                <w:numId w:val="25"/>
              </w:numPr>
              <w:spacing w:before="0"/>
              <w:rPr>
                <w:lang w:val="nb-NO"/>
              </w:rPr>
            </w:pPr>
          </w:p>
        </w:tc>
        <w:tc>
          <w:tcPr>
            <w:tcW w:w="709" w:type="dxa"/>
            <w:shd w:val="clear" w:color="auto" w:fill="FFFF00"/>
          </w:tcPr>
          <w:p w:rsidR="00BD545E" w:rsidRDefault="00BD545E" w:rsidP="00BD545E"/>
        </w:tc>
        <w:tc>
          <w:tcPr>
            <w:tcW w:w="2268" w:type="dxa"/>
          </w:tcPr>
          <w:p w:rsidR="00BD545E" w:rsidRDefault="00BD545E" w:rsidP="00BD545E">
            <w:r>
              <w:t>Elev forsvinner på leirskolen</w:t>
            </w:r>
          </w:p>
        </w:tc>
        <w:tc>
          <w:tcPr>
            <w:tcW w:w="2155" w:type="dxa"/>
          </w:tcPr>
          <w:p w:rsidR="00BD545E" w:rsidRDefault="00BD545E" w:rsidP="00BD545E">
            <w:r>
              <w:t>Konflikter med elever</w:t>
            </w:r>
          </w:p>
          <w:p w:rsidR="00BD545E" w:rsidRDefault="00BD545E" w:rsidP="00BD545E">
            <w:r>
              <w:t>Konflikter med voksne</w:t>
            </w:r>
          </w:p>
          <w:p w:rsidR="00BD545E" w:rsidRDefault="00BD545E" w:rsidP="00BD545E">
            <w:r>
              <w:t>Hjemlengsel</w:t>
            </w:r>
          </w:p>
          <w:p w:rsidR="00BD545E" w:rsidRDefault="00BD545E" w:rsidP="00BD545E">
            <w:r>
              <w:t>Rus</w:t>
            </w:r>
          </w:p>
        </w:tc>
        <w:tc>
          <w:tcPr>
            <w:tcW w:w="3827" w:type="dxa"/>
          </w:tcPr>
          <w:p w:rsidR="00BD545E" w:rsidRDefault="00BD545E" w:rsidP="00BD545E">
            <w:r>
              <w:t>Årvåkne voksne.</w:t>
            </w:r>
          </w:p>
          <w:p w:rsidR="00BD545E" w:rsidRDefault="00BD545E" w:rsidP="00BD545E">
            <w:r>
              <w:t>Våken nattevakt.</w:t>
            </w:r>
          </w:p>
          <w:p w:rsidR="00BD545E" w:rsidRDefault="00BD545E" w:rsidP="00BD545E">
            <w:r>
              <w:t>God dialog med elevene.</w:t>
            </w:r>
          </w:p>
          <w:p w:rsidR="00BD545E" w:rsidRDefault="00BD545E" w:rsidP="00BD545E">
            <w:r>
              <w:t>God dialog med foresatte på forhånd.</w:t>
            </w:r>
          </w:p>
        </w:tc>
        <w:tc>
          <w:tcPr>
            <w:tcW w:w="3402" w:type="dxa"/>
          </w:tcPr>
          <w:p w:rsidR="00BD545E" w:rsidRDefault="00BD545E" w:rsidP="00BD545E">
            <w:r>
              <w:t>Generell førstehjelp</w:t>
            </w:r>
          </w:p>
          <w:p w:rsidR="00BD545E" w:rsidRDefault="00BD545E" w:rsidP="00BD545E">
            <w:r>
              <w:t>Tiltakskort brukes på aktuell hendelse</w:t>
            </w:r>
          </w:p>
        </w:tc>
        <w:tc>
          <w:tcPr>
            <w:tcW w:w="1843" w:type="dxa"/>
          </w:tcPr>
          <w:p w:rsidR="00BD545E" w:rsidRDefault="00BD545E" w:rsidP="00BD545E"/>
        </w:tc>
        <w:tc>
          <w:tcPr>
            <w:tcW w:w="2410" w:type="dxa"/>
          </w:tcPr>
          <w:p w:rsidR="00BD545E" w:rsidRDefault="00BD545E" w:rsidP="00BD545E">
            <w:r>
              <w:t>Beredskaps-</w:t>
            </w:r>
          </w:p>
          <w:p w:rsidR="00BD545E" w:rsidRDefault="00BD545E" w:rsidP="00BD545E">
            <w:r>
              <w:t>planer for skolen</w:t>
            </w:r>
          </w:p>
        </w:tc>
      </w:tr>
      <w:tr w:rsidR="00BD545E" w:rsidRPr="00F46D9D" w:rsidTr="00F10BA0">
        <w:tc>
          <w:tcPr>
            <w:tcW w:w="817" w:type="dxa"/>
          </w:tcPr>
          <w:p w:rsidR="00BD545E" w:rsidRPr="006233EF" w:rsidRDefault="00BD545E" w:rsidP="00BD545E">
            <w:pPr>
              <w:ind w:left="426"/>
            </w:pPr>
          </w:p>
        </w:tc>
        <w:tc>
          <w:tcPr>
            <w:tcW w:w="709" w:type="dxa"/>
            <w:shd w:val="clear" w:color="auto" w:fill="FFFF00"/>
          </w:tcPr>
          <w:p w:rsidR="00BD545E" w:rsidRDefault="00BD545E" w:rsidP="00BD545E"/>
        </w:tc>
        <w:tc>
          <w:tcPr>
            <w:tcW w:w="2268" w:type="dxa"/>
          </w:tcPr>
          <w:p w:rsidR="00BD545E" w:rsidRDefault="00BD545E" w:rsidP="00BD545E"/>
        </w:tc>
        <w:tc>
          <w:tcPr>
            <w:tcW w:w="2155" w:type="dxa"/>
          </w:tcPr>
          <w:p w:rsidR="00BD545E" w:rsidRDefault="00BD545E" w:rsidP="00BD545E"/>
        </w:tc>
        <w:tc>
          <w:tcPr>
            <w:tcW w:w="3827" w:type="dxa"/>
          </w:tcPr>
          <w:p w:rsidR="00BD545E" w:rsidRDefault="00BD545E" w:rsidP="00BD545E"/>
        </w:tc>
        <w:tc>
          <w:tcPr>
            <w:tcW w:w="3402" w:type="dxa"/>
          </w:tcPr>
          <w:p w:rsidR="00BD545E" w:rsidRDefault="00BD545E" w:rsidP="00BD545E"/>
        </w:tc>
        <w:tc>
          <w:tcPr>
            <w:tcW w:w="1843" w:type="dxa"/>
          </w:tcPr>
          <w:p w:rsidR="00BD545E" w:rsidRDefault="00BD545E" w:rsidP="00BD545E"/>
        </w:tc>
        <w:tc>
          <w:tcPr>
            <w:tcW w:w="2410" w:type="dxa"/>
          </w:tcPr>
          <w:p w:rsidR="00BD545E" w:rsidRDefault="00BD545E" w:rsidP="00BD545E"/>
        </w:tc>
      </w:tr>
    </w:tbl>
    <w:p w:rsidR="00436CED" w:rsidRDefault="00436CED" w:rsidP="00436CED">
      <w:pPr>
        <w:pStyle w:val="Bildetekst"/>
        <w:rPr>
          <w:lang w:val="nb-NO"/>
        </w:rPr>
      </w:pPr>
    </w:p>
    <w:p w:rsidR="009B7694" w:rsidRDefault="009B7694" w:rsidP="009B7694">
      <w:pPr>
        <w:rPr>
          <w:lang w:eastAsia="en-US" w:bidi="en-US"/>
        </w:rPr>
      </w:pPr>
    </w:p>
    <w:p w:rsidR="009B7694" w:rsidRPr="009B7694" w:rsidRDefault="009B7694" w:rsidP="009B7694">
      <w:pPr>
        <w:rPr>
          <w:lang w:eastAsia="en-US" w:bidi="en-US"/>
        </w:rPr>
        <w:sectPr w:rsidR="009B7694" w:rsidRPr="009B7694" w:rsidSect="00FE2891">
          <w:footerReference w:type="default" r:id="rId25"/>
          <w:pgSz w:w="23814" w:h="16839" w:orient="landscape" w:code="8"/>
          <w:pgMar w:top="720" w:right="720" w:bottom="720" w:left="720" w:header="709" w:footer="709" w:gutter="0"/>
          <w:cols w:space="708"/>
          <w:docGrid w:linePitch="360"/>
        </w:sectPr>
      </w:pPr>
    </w:p>
    <w:p w:rsidR="006420E8" w:rsidRDefault="006420E8" w:rsidP="002767B9">
      <w:pPr>
        <w:pStyle w:val="Sterktsitat"/>
        <w:rPr>
          <w:color w:val="FF0000"/>
          <w:sz w:val="36"/>
          <w:szCs w:val="36"/>
        </w:rPr>
      </w:pPr>
    </w:p>
    <w:p w:rsidR="002767B9" w:rsidRDefault="002767B9" w:rsidP="002767B9">
      <w:pPr>
        <w:pStyle w:val="Sterktsitat"/>
        <w:rPr>
          <w:color w:val="FF0000"/>
          <w:sz w:val="36"/>
          <w:szCs w:val="36"/>
        </w:rPr>
      </w:pPr>
      <w:r w:rsidRPr="00174B96">
        <w:rPr>
          <w:color w:val="FF0000"/>
          <w:sz w:val="36"/>
          <w:szCs w:val="36"/>
        </w:rPr>
        <w:t xml:space="preserve">Rutiner ved unormal og sterk varierende risiko </w:t>
      </w:r>
    </w:p>
    <w:p w:rsidR="002767B9" w:rsidRDefault="002767B9" w:rsidP="002767B9"/>
    <w:p w:rsidR="006420E8" w:rsidRDefault="006420E8" w:rsidP="002767B9"/>
    <w:p w:rsidR="006420E8" w:rsidRDefault="006420E8" w:rsidP="002767B9"/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133"/>
        <w:gridCol w:w="3566"/>
        <w:gridCol w:w="1743"/>
        <w:gridCol w:w="1619"/>
      </w:tblGrid>
      <w:tr w:rsidR="002767B9" w:rsidTr="002767B9">
        <w:trPr>
          <w:trHeight w:val="665"/>
        </w:trPr>
        <w:tc>
          <w:tcPr>
            <w:tcW w:w="2134" w:type="dxa"/>
            <w:shd w:val="clear" w:color="auto" w:fill="FFFF00"/>
          </w:tcPr>
          <w:p w:rsidR="002767B9" w:rsidRPr="00174B96" w:rsidRDefault="002767B9" w:rsidP="002767B9">
            <w:pPr>
              <w:rPr>
                <w:b/>
                <w:sz w:val="24"/>
                <w:szCs w:val="24"/>
              </w:rPr>
            </w:pPr>
            <w:r w:rsidRPr="00174B96">
              <w:rPr>
                <w:b/>
                <w:sz w:val="24"/>
                <w:szCs w:val="24"/>
              </w:rPr>
              <w:t>Beskrivelse av situasjon</w:t>
            </w:r>
          </w:p>
        </w:tc>
        <w:tc>
          <w:tcPr>
            <w:tcW w:w="3566" w:type="dxa"/>
            <w:shd w:val="clear" w:color="auto" w:fill="FFFF00"/>
          </w:tcPr>
          <w:p w:rsidR="002767B9" w:rsidRPr="00174B96" w:rsidRDefault="002767B9" w:rsidP="002767B9">
            <w:pPr>
              <w:rPr>
                <w:b/>
                <w:sz w:val="24"/>
                <w:szCs w:val="24"/>
              </w:rPr>
            </w:pPr>
            <w:r w:rsidRPr="00174B96">
              <w:rPr>
                <w:b/>
                <w:sz w:val="24"/>
                <w:szCs w:val="24"/>
              </w:rPr>
              <w:t>Tiltak</w:t>
            </w:r>
          </w:p>
        </w:tc>
        <w:tc>
          <w:tcPr>
            <w:tcW w:w="1743" w:type="dxa"/>
            <w:shd w:val="clear" w:color="auto" w:fill="FFFF00"/>
          </w:tcPr>
          <w:p w:rsidR="002767B9" w:rsidRPr="00174B96" w:rsidRDefault="002767B9" w:rsidP="002767B9">
            <w:pPr>
              <w:rPr>
                <w:b/>
                <w:sz w:val="24"/>
                <w:szCs w:val="24"/>
              </w:rPr>
            </w:pPr>
            <w:r w:rsidRPr="00174B96">
              <w:rPr>
                <w:b/>
                <w:sz w:val="24"/>
                <w:szCs w:val="24"/>
              </w:rPr>
              <w:t>Ansvar</w:t>
            </w:r>
          </w:p>
        </w:tc>
        <w:tc>
          <w:tcPr>
            <w:tcW w:w="1619" w:type="dxa"/>
            <w:shd w:val="clear" w:color="auto" w:fill="FFFF00"/>
          </w:tcPr>
          <w:p w:rsidR="002767B9" w:rsidRPr="00174B96" w:rsidRDefault="002767B9" w:rsidP="002767B9">
            <w:pPr>
              <w:rPr>
                <w:b/>
                <w:sz w:val="24"/>
                <w:szCs w:val="24"/>
              </w:rPr>
            </w:pPr>
            <w:r w:rsidRPr="00174B96">
              <w:rPr>
                <w:b/>
                <w:sz w:val="24"/>
                <w:szCs w:val="24"/>
              </w:rPr>
              <w:t>Hvem skal varsles?</w:t>
            </w:r>
          </w:p>
        </w:tc>
      </w:tr>
      <w:tr w:rsidR="002767B9" w:rsidTr="002767B9">
        <w:tc>
          <w:tcPr>
            <w:tcW w:w="2134" w:type="dxa"/>
          </w:tcPr>
          <w:p w:rsidR="002767B9" w:rsidRDefault="002767B9" w:rsidP="002767B9">
            <w:r>
              <w:t>Deler av brannalarmanlegget er utkoblet eller defekt:</w:t>
            </w:r>
          </w:p>
          <w:p w:rsidR="002767B9" w:rsidRDefault="002767B9" w:rsidP="002767B9">
            <w:r>
              <w:t>Hvordan varsle inne i bygget og til brannvesenet?</w:t>
            </w:r>
          </w:p>
          <w:p w:rsidR="002767B9" w:rsidRDefault="002767B9" w:rsidP="002767B9"/>
        </w:tc>
        <w:tc>
          <w:tcPr>
            <w:tcW w:w="3566" w:type="dxa"/>
          </w:tcPr>
          <w:p w:rsidR="002767B9" w:rsidRPr="00926DA0" w:rsidRDefault="002767B9" w:rsidP="002767B9">
            <w:pPr>
              <w:rPr>
                <w:b/>
              </w:rPr>
            </w:pPr>
            <w:r w:rsidRPr="00926DA0">
              <w:rPr>
                <w:b/>
              </w:rPr>
              <w:t xml:space="preserve">Ved brann: </w:t>
            </w:r>
          </w:p>
          <w:p w:rsidR="002767B9" w:rsidRDefault="002767B9" w:rsidP="002767B9">
            <w:pPr>
              <w:pStyle w:val="Listeavsnitt"/>
              <w:numPr>
                <w:ilvl w:val="0"/>
                <w:numId w:val="37"/>
              </w:numPr>
              <w:spacing w:before="0"/>
            </w:pPr>
            <w:r>
              <w:t xml:space="preserve">Ringe </w:t>
            </w:r>
            <w:proofErr w:type="spellStart"/>
            <w:r>
              <w:t>manuelt</w:t>
            </w:r>
            <w:proofErr w:type="spellEnd"/>
            <w:r>
              <w:t xml:space="preserve"> </w:t>
            </w:r>
            <w:proofErr w:type="spellStart"/>
            <w:r>
              <w:t>til</w:t>
            </w:r>
            <w:proofErr w:type="spellEnd"/>
            <w:r>
              <w:t xml:space="preserve"> </w:t>
            </w:r>
            <w:proofErr w:type="spellStart"/>
            <w:r>
              <w:t>brannvesenet</w:t>
            </w:r>
            <w:proofErr w:type="spellEnd"/>
            <w:r>
              <w:t xml:space="preserve"> 110</w:t>
            </w:r>
          </w:p>
          <w:p w:rsidR="002767B9" w:rsidRPr="002767B9" w:rsidRDefault="002767B9" w:rsidP="002767B9">
            <w:pPr>
              <w:pStyle w:val="Listeavsnitt"/>
              <w:numPr>
                <w:ilvl w:val="0"/>
                <w:numId w:val="37"/>
              </w:numPr>
              <w:spacing w:before="0"/>
              <w:rPr>
                <w:lang w:val="nb-NO"/>
              </w:rPr>
            </w:pPr>
            <w:r w:rsidRPr="002767B9">
              <w:rPr>
                <w:lang w:val="nb-NO"/>
              </w:rPr>
              <w:t>Varsle med lufttrykkfløyte i korridorene i bygget</w:t>
            </w:r>
          </w:p>
          <w:p w:rsidR="002767B9" w:rsidRDefault="002767B9" w:rsidP="002767B9">
            <w:r w:rsidRPr="00C32AC6">
              <w:rPr>
                <w:b/>
              </w:rPr>
              <w:t>Forebygging</w:t>
            </w:r>
            <w:r>
              <w:t>:</w:t>
            </w:r>
          </w:p>
          <w:p w:rsidR="002767B9" w:rsidRPr="002767B9" w:rsidRDefault="002767B9" w:rsidP="002767B9">
            <w:pPr>
              <w:pStyle w:val="Listeavsnitt"/>
              <w:numPr>
                <w:ilvl w:val="0"/>
                <w:numId w:val="37"/>
              </w:numPr>
              <w:spacing w:before="0"/>
              <w:rPr>
                <w:lang w:val="nb-NO"/>
              </w:rPr>
            </w:pPr>
            <w:r w:rsidRPr="002767B9">
              <w:rPr>
                <w:lang w:val="nb-NO"/>
              </w:rPr>
              <w:t>Brannvakt gjennom bygningen jevnlig gjennom dagen</w:t>
            </w:r>
          </w:p>
          <w:p w:rsidR="002767B9" w:rsidRPr="002767B9" w:rsidRDefault="002767B9" w:rsidP="002767B9">
            <w:pPr>
              <w:pStyle w:val="Listeavsnitt"/>
              <w:numPr>
                <w:ilvl w:val="0"/>
                <w:numId w:val="37"/>
              </w:numPr>
              <w:spacing w:before="0"/>
              <w:rPr>
                <w:lang w:val="nb-NO"/>
              </w:rPr>
            </w:pPr>
            <w:r w:rsidRPr="002767B9">
              <w:rPr>
                <w:lang w:val="nb-NO"/>
              </w:rPr>
              <w:t>Dersom det vedvarer må skolesjefen kontaktes for å vurdere om skolen skal stenges.</w:t>
            </w:r>
          </w:p>
          <w:p w:rsidR="002767B9" w:rsidRPr="002767B9" w:rsidRDefault="002767B9" w:rsidP="002767B9">
            <w:pPr>
              <w:pStyle w:val="Listeavsnitt"/>
              <w:numPr>
                <w:ilvl w:val="0"/>
                <w:numId w:val="37"/>
              </w:numPr>
              <w:spacing w:before="0"/>
              <w:rPr>
                <w:lang w:val="nb-NO"/>
              </w:rPr>
            </w:pPr>
            <w:r w:rsidRPr="002767B9">
              <w:rPr>
                <w:lang w:val="nb-NO"/>
              </w:rPr>
              <w:t>Stavanger eiendom/vaktmester/Stavanger brannvesen kontaktes for utbedring av anlegget</w:t>
            </w:r>
          </w:p>
          <w:p w:rsidR="002767B9" w:rsidRDefault="002767B9" w:rsidP="002767B9"/>
          <w:p w:rsidR="002767B9" w:rsidRDefault="002767B9" w:rsidP="002767B9"/>
        </w:tc>
        <w:tc>
          <w:tcPr>
            <w:tcW w:w="1743" w:type="dxa"/>
          </w:tcPr>
          <w:p w:rsidR="002767B9" w:rsidRDefault="002767B9" w:rsidP="002767B9">
            <w:r>
              <w:t>Brannvernleder og rektor</w:t>
            </w:r>
          </w:p>
          <w:p w:rsidR="002767B9" w:rsidRDefault="002767B9" w:rsidP="002767B9">
            <w:pPr>
              <w:pStyle w:val="Listeavsnitt"/>
            </w:pPr>
          </w:p>
          <w:p w:rsidR="002767B9" w:rsidRDefault="002767B9" w:rsidP="002767B9">
            <w:r>
              <w:t xml:space="preserve"> </w:t>
            </w:r>
          </w:p>
        </w:tc>
        <w:tc>
          <w:tcPr>
            <w:tcW w:w="1619" w:type="dxa"/>
          </w:tcPr>
          <w:p w:rsidR="002767B9" w:rsidRDefault="002767B9" w:rsidP="002767B9">
            <w:r>
              <w:t>Brannvesenet</w:t>
            </w:r>
          </w:p>
          <w:p w:rsidR="002767B9" w:rsidRDefault="002767B9" w:rsidP="002767B9">
            <w:r>
              <w:t>Vaktmester</w:t>
            </w:r>
          </w:p>
          <w:p w:rsidR="002767B9" w:rsidRDefault="002767B9" w:rsidP="002767B9">
            <w:r>
              <w:t>Stavanger eiendom</w:t>
            </w:r>
          </w:p>
          <w:p w:rsidR="002767B9" w:rsidRDefault="002767B9" w:rsidP="002767B9">
            <w:r>
              <w:t>VO</w:t>
            </w:r>
          </w:p>
          <w:p w:rsidR="002767B9" w:rsidRDefault="002767B9" w:rsidP="002767B9">
            <w:r>
              <w:t>Skolesjef</w:t>
            </w:r>
          </w:p>
          <w:p w:rsidR="002767B9" w:rsidRDefault="002767B9" w:rsidP="002767B9"/>
        </w:tc>
      </w:tr>
      <w:tr w:rsidR="002767B9" w:rsidTr="002767B9">
        <w:tc>
          <w:tcPr>
            <w:tcW w:w="2134" w:type="dxa"/>
          </w:tcPr>
          <w:p w:rsidR="002767B9" w:rsidRDefault="002767B9" w:rsidP="002767B9">
            <w:r>
              <w:t>Sprinkleranlegget er utkoblet eller defekt</w:t>
            </w:r>
          </w:p>
          <w:p w:rsidR="002767B9" w:rsidRDefault="002767B9" w:rsidP="002767B9"/>
        </w:tc>
        <w:tc>
          <w:tcPr>
            <w:tcW w:w="3566" w:type="dxa"/>
          </w:tcPr>
          <w:p w:rsidR="002767B9" w:rsidRDefault="002767B9" w:rsidP="002767B9">
            <w:r>
              <w:t>Kontakte Stavanger eiendom/vaktmester for utbedring av anlegget.</w:t>
            </w:r>
          </w:p>
          <w:p w:rsidR="002767B9" w:rsidRDefault="002767B9" w:rsidP="002767B9">
            <w:r>
              <w:t>Brannvesenet informeres</w:t>
            </w:r>
          </w:p>
        </w:tc>
        <w:tc>
          <w:tcPr>
            <w:tcW w:w="1743" w:type="dxa"/>
            <w:vMerge w:val="restart"/>
          </w:tcPr>
          <w:p w:rsidR="002767B9" w:rsidRDefault="002767B9" w:rsidP="002767B9">
            <w:r>
              <w:t>Brannvernleder og rektor</w:t>
            </w:r>
          </w:p>
          <w:p w:rsidR="002767B9" w:rsidRDefault="002767B9" w:rsidP="002767B9"/>
          <w:p w:rsidR="002767B9" w:rsidRDefault="002767B9" w:rsidP="002767B9"/>
        </w:tc>
        <w:tc>
          <w:tcPr>
            <w:tcW w:w="1619" w:type="dxa"/>
            <w:vMerge w:val="restart"/>
          </w:tcPr>
          <w:p w:rsidR="002767B9" w:rsidRDefault="002767B9" w:rsidP="002767B9">
            <w:r>
              <w:t>Brannvesenet</w:t>
            </w:r>
          </w:p>
          <w:p w:rsidR="002767B9" w:rsidRDefault="002767B9" w:rsidP="002767B9">
            <w:r>
              <w:t>Vaktmester</w:t>
            </w:r>
          </w:p>
          <w:p w:rsidR="002767B9" w:rsidRDefault="002767B9" w:rsidP="002767B9">
            <w:r>
              <w:t>Stavanger eiendom</w:t>
            </w:r>
          </w:p>
          <w:p w:rsidR="002767B9" w:rsidRDefault="002767B9" w:rsidP="002767B9">
            <w:r>
              <w:t>VO</w:t>
            </w:r>
          </w:p>
          <w:p w:rsidR="002767B9" w:rsidRDefault="002767B9" w:rsidP="002767B9">
            <w:r>
              <w:t>Skolesjef</w:t>
            </w:r>
          </w:p>
          <w:p w:rsidR="002767B9" w:rsidRDefault="002767B9" w:rsidP="002767B9"/>
        </w:tc>
      </w:tr>
      <w:tr w:rsidR="002767B9" w:rsidTr="002767B9">
        <w:tc>
          <w:tcPr>
            <w:tcW w:w="2134" w:type="dxa"/>
          </w:tcPr>
          <w:p w:rsidR="002767B9" w:rsidRDefault="002767B9" w:rsidP="002767B9">
            <w:r>
              <w:t>Vanntilførsel av- stengt eller redusert</w:t>
            </w:r>
          </w:p>
          <w:p w:rsidR="002767B9" w:rsidRDefault="002767B9" w:rsidP="002767B9"/>
        </w:tc>
        <w:tc>
          <w:tcPr>
            <w:tcW w:w="3566" w:type="dxa"/>
          </w:tcPr>
          <w:p w:rsidR="002767B9" w:rsidRDefault="002767B9" w:rsidP="002767B9">
            <w:r>
              <w:t>Kontakt med IVAR for informasjon om situasjonen.</w:t>
            </w:r>
          </w:p>
          <w:p w:rsidR="002767B9" w:rsidRDefault="002767B9" w:rsidP="002767B9">
            <w:r>
              <w:t>Kontakte Stavanger eiendom/vaktmester for eventuell utbedring av anlegget.</w:t>
            </w:r>
          </w:p>
          <w:p w:rsidR="002767B9" w:rsidRDefault="002767B9" w:rsidP="002767B9">
            <w:r>
              <w:t xml:space="preserve">Skolen stenges </w:t>
            </w:r>
            <w:proofErr w:type="spellStart"/>
            <w:r>
              <w:t>pga</w:t>
            </w:r>
            <w:proofErr w:type="spellEnd"/>
            <w:r>
              <w:t xml:space="preserve"> av sanitære og hygieniske hensyn, innen kort tid.</w:t>
            </w:r>
          </w:p>
          <w:p w:rsidR="002767B9" w:rsidRDefault="002767B9" w:rsidP="002767B9"/>
        </w:tc>
        <w:tc>
          <w:tcPr>
            <w:tcW w:w="1743" w:type="dxa"/>
            <w:vMerge/>
          </w:tcPr>
          <w:p w:rsidR="002767B9" w:rsidRDefault="002767B9" w:rsidP="002767B9"/>
        </w:tc>
        <w:tc>
          <w:tcPr>
            <w:tcW w:w="1619" w:type="dxa"/>
            <w:vMerge/>
          </w:tcPr>
          <w:p w:rsidR="002767B9" w:rsidRDefault="002767B9" w:rsidP="002767B9"/>
        </w:tc>
      </w:tr>
    </w:tbl>
    <w:p w:rsidR="002767B9" w:rsidRPr="00174B96" w:rsidRDefault="002767B9" w:rsidP="002767B9"/>
    <w:p w:rsidR="00436CED" w:rsidRDefault="00436CED" w:rsidP="00436CED"/>
    <w:p w:rsidR="000B4FCD" w:rsidRPr="00174B96" w:rsidRDefault="000B4FCD" w:rsidP="000B4FCD"/>
    <w:p w:rsidR="000B4FCD" w:rsidRDefault="000B4FCD" w:rsidP="00436CED"/>
    <w:p w:rsidR="000B4FCD" w:rsidRDefault="000B4FCD" w:rsidP="00436CED"/>
    <w:p w:rsidR="006420E8" w:rsidRDefault="006420E8" w:rsidP="00436CED"/>
    <w:p w:rsidR="006420E8" w:rsidRDefault="006420E8" w:rsidP="006420E8">
      <w:pPr>
        <w:rPr>
          <w:sz w:val="28"/>
          <w:szCs w:val="28"/>
        </w:rPr>
      </w:pPr>
    </w:p>
    <w:p w:rsidR="009C2964" w:rsidRDefault="009C2964" w:rsidP="009C2964">
      <w:pPr>
        <w:rPr>
          <w:sz w:val="28"/>
          <w:szCs w:val="28"/>
        </w:rPr>
      </w:pPr>
    </w:p>
    <w:p w:rsidR="009C2964" w:rsidRDefault="009C2964" w:rsidP="009C2964">
      <w:pPr>
        <w:rPr>
          <w:sz w:val="28"/>
          <w:szCs w:val="28"/>
        </w:rPr>
      </w:pPr>
      <w:r w:rsidRPr="00C67C74">
        <w:rPr>
          <w:noProof/>
          <w:sz w:val="36"/>
          <w:szCs w:val="36"/>
        </w:rPr>
        <w:drawing>
          <wp:anchor distT="0" distB="0" distL="114300" distR="114300" simplePos="0" relativeHeight="251665408" behindDoc="0" locked="0" layoutInCell="1" allowOverlap="1" wp14:anchorId="668E918B" wp14:editId="06727A6F">
            <wp:simplePos x="0" y="0"/>
            <wp:positionH relativeFrom="margin">
              <wp:posOffset>4090670</wp:posOffset>
            </wp:positionH>
            <wp:positionV relativeFrom="page">
              <wp:posOffset>301625</wp:posOffset>
            </wp:positionV>
            <wp:extent cx="2419350" cy="647700"/>
            <wp:effectExtent l="0" t="0" r="0" b="0"/>
            <wp:wrapSquare wrapText="bothSides"/>
            <wp:docPr id="14" name="Bilde 14" descr="skside_sh_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kside_sh_wm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7C74">
        <w:rPr>
          <w:sz w:val="36"/>
          <w:szCs w:val="36"/>
        </w:rPr>
        <w:t>RISIKOANALYSE ELEKTRISKE ANLEGG</w:t>
      </w:r>
      <w:r w:rsidRPr="00C67C74">
        <w:rPr>
          <w:sz w:val="36"/>
          <w:szCs w:val="36"/>
        </w:rPr>
        <w:tab/>
      </w:r>
      <w:r>
        <w:rPr>
          <w:sz w:val="28"/>
          <w:szCs w:val="28"/>
        </w:rPr>
        <w:tab/>
        <w:t>Revideringsdato:171016</w:t>
      </w:r>
    </w:p>
    <w:p w:rsidR="009C2964" w:rsidRDefault="009C2964" w:rsidP="009C2964">
      <w:pPr>
        <w:rPr>
          <w:sz w:val="28"/>
          <w:szCs w:val="28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459"/>
        <w:gridCol w:w="574"/>
        <w:gridCol w:w="1471"/>
        <w:gridCol w:w="1515"/>
        <w:gridCol w:w="1082"/>
        <w:gridCol w:w="1960"/>
      </w:tblGrid>
      <w:tr w:rsidR="009C2964" w:rsidTr="009C2964">
        <w:tc>
          <w:tcPr>
            <w:tcW w:w="2459" w:type="dxa"/>
          </w:tcPr>
          <w:p w:rsidR="009C2964" w:rsidRPr="005E6D7B" w:rsidRDefault="009C2964" w:rsidP="00272F68">
            <w:pPr>
              <w:rPr>
                <w:b/>
                <w:sz w:val="28"/>
                <w:szCs w:val="28"/>
              </w:rPr>
            </w:pPr>
            <w:r w:rsidRPr="005E6D7B">
              <w:rPr>
                <w:b/>
                <w:sz w:val="28"/>
                <w:szCs w:val="28"/>
              </w:rPr>
              <w:t>HVA</w:t>
            </w:r>
          </w:p>
        </w:tc>
        <w:tc>
          <w:tcPr>
            <w:tcW w:w="2045" w:type="dxa"/>
            <w:gridSpan w:val="2"/>
          </w:tcPr>
          <w:p w:rsidR="009C2964" w:rsidRPr="005E6D7B" w:rsidRDefault="009C2964" w:rsidP="00272F68">
            <w:pPr>
              <w:rPr>
                <w:b/>
                <w:sz w:val="28"/>
                <w:szCs w:val="28"/>
              </w:rPr>
            </w:pPr>
            <w:r w:rsidRPr="005E6D7B">
              <w:rPr>
                <w:b/>
                <w:sz w:val="28"/>
                <w:szCs w:val="28"/>
              </w:rPr>
              <w:t>RISIKO</w:t>
            </w:r>
          </w:p>
        </w:tc>
        <w:tc>
          <w:tcPr>
            <w:tcW w:w="2597" w:type="dxa"/>
            <w:gridSpan w:val="2"/>
          </w:tcPr>
          <w:p w:rsidR="009C2964" w:rsidRPr="005E6D7B" w:rsidRDefault="009C2964" w:rsidP="00272F68">
            <w:pPr>
              <w:rPr>
                <w:b/>
                <w:sz w:val="28"/>
                <w:szCs w:val="28"/>
              </w:rPr>
            </w:pPr>
            <w:r w:rsidRPr="005E6D7B">
              <w:rPr>
                <w:b/>
                <w:sz w:val="28"/>
                <w:szCs w:val="28"/>
              </w:rPr>
              <w:t>FOREBYGGENDE TILTAK</w:t>
            </w:r>
          </w:p>
        </w:tc>
        <w:tc>
          <w:tcPr>
            <w:tcW w:w="1960" w:type="dxa"/>
          </w:tcPr>
          <w:p w:rsidR="009C2964" w:rsidRPr="005E6D7B" w:rsidRDefault="009C2964" w:rsidP="00272F6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SJEKKLISTE</w:t>
            </w:r>
          </w:p>
        </w:tc>
      </w:tr>
      <w:tr w:rsidR="009C2964" w:rsidTr="009C2964">
        <w:tc>
          <w:tcPr>
            <w:tcW w:w="2459" w:type="dxa"/>
          </w:tcPr>
          <w:p w:rsidR="009C2964" w:rsidRPr="005E6D7B" w:rsidRDefault="009C2964" w:rsidP="00272F68">
            <w:pPr>
              <w:rPr>
                <w:b/>
                <w:sz w:val="28"/>
                <w:szCs w:val="28"/>
              </w:rPr>
            </w:pPr>
            <w:r w:rsidRPr="005E6D7B">
              <w:rPr>
                <w:b/>
                <w:sz w:val="28"/>
                <w:szCs w:val="28"/>
              </w:rPr>
              <w:t>KABLING</w:t>
            </w:r>
          </w:p>
        </w:tc>
        <w:tc>
          <w:tcPr>
            <w:tcW w:w="2045" w:type="dxa"/>
            <w:gridSpan w:val="2"/>
          </w:tcPr>
          <w:p w:rsidR="009C2964" w:rsidRDefault="009C2964" w:rsidP="00272F68">
            <w:pPr>
              <w:rPr>
                <w:sz w:val="28"/>
                <w:szCs w:val="28"/>
              </w:rPr>
            </w:pPr>
          </w:p>
        </w:tc>
        <w:tc>
          <w:tcPr>
            <w:tcW w:w="2597" w:type="dxa"/>
            <w:gridSpan w:val="2"/>
          </w:tcPr>
          <w:p w:rsidR="009C2964" w:rsidRDefault="009C2964" w:rsidP="00272F68">
            <w:pPr>
              <w:rPr>
                <w:sz w:val="28"/>
                <w:szCs w:val="28"/>
              </w:rPr>
            </w:pPr>
          </w:p>
        </w:tc>
        <w:tc>
          <w:tcPr>
            <w:tcW w:w="1960" w:type="dxa"/>
          </w:tcPr>
          <w:p w:rsidR="009C2964" w:rsidRDefault="009C2964" w:rsidP="00272F68">
            <w:pPr>
              <w:rPr>
                <w:sz w:val="28"/>
                <w:szCs w:val="28"/>
              </w:rPr>
            </w:pPr>
          </w:p>
        </w:tc>
      </w:tr>
      <w:tr w:rsidR="009C2964" w:rsidTr="009C2964">
        <w:tc>
          <w:tcPr>
            <w:tcW w:w="2459" w:type="dxa"/>
          </w:tcPr>
          <w:p w:rsidR="009C2964" w:rsidRPr="00CB4A62" w:rsidRDefault="009C2964" w:rsidP="00272F68">
            <w:pPr>
              <w:rPr>
                <w:sz w:val="24"/>
                <w:szCs w:val="24"/>
              </w:rPr>
            </w:pPr>
            <w:r w:rsidRPr="00CB4A62">
              <w:rPr>
                <w:sz w:val="24"/>
                <w:szCs w:val="24"/>
              </w:rPr>
              <w:t>Løse/ skadde elektriske kabler</w:t>
            </w:r>
          </w:p>
          <w:p w:rsidR="009C2964" w:rsidRDefault="009C2964" w:rsidP="00272F68">
            <w:pPr>
              <w:rPr>
                <w:sz w:val="28"/>
                <w:szCs w:val="28"/>
              </w:rPr>
            </w:pPr>
          </w:p>
        </w:tc>
        <w:tc>
          <w:tcPr>
            <w:tcW w:w="2045" w:type="dxa"/>
            <w:gridSpan w:val="2"/>
          </w:tcPr>
          <w:p w:rsidR="009C2964" w:rsidRDefault="009C2964" w:rsidP="00272F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Elektrisk støt</w:t>
            </w:r>
          </w:p>
          <w:p w:rsidR="009C2964" w:rsidRDefault="009C2964" w:rsidP="00272F68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Brann</w:t>
            </w:r>
          </w:p>
        </w:tc>
        <w:tc>
          <w:tcPr>
            <w:tcW w:w="2597" w:type="dxa"/>
            <w:gridSpan w:val="2"/>
          </w:tcPr>
          <w:p w:rsidR="009C2964" w:rsidRDefault="009C2964" w:rsidP="00272F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Månedlig sjekkliste</w:t>
            </w:r>
          </w:p>
          <w:p w:rsidR="009C2964" w:rsidRDefault="009C2964" w:rsidP="00272F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Personalet melder fra til virksomhetsleder med en gang en oppdager feilen.</w:t>
            </w:r>
          </w:p>
          <w:p w:rsidR="009C2964" w:rsidRDefault="009C2964" w:rsidP="00272F68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Utbedres fortløpende (varsle vaktmester/ Stavanger eiendom)</w:t>
            </w:r>
          </w:p>
        </w:tc>
        <w:tc>
          <w:tcPr>
            <w:tcW w:w="1960" w:type="dxa"/>
          </w:tcPr>
          <w:p w:rsidR="009C2964" w:rsidRDefault="009C2964" w:rsidP="00272F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Rektor</w:t>
            </w:r>
          </w:p>
          <w:p w:rsidR="009C2964" w:rsidRDefault="009C2964" w:rsidP="00272F68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Vaktmester(</w:t>
            </w:r>
            <w:proofErr w:type="gramEnd"/>
            <w:r>
              <w:rPr>
                <w:sz w:val="24"/>
                <w:szCs w:val="24"/>
              </w:rPr>
              <w:t>fast gjennomgang 20. hver mnd.)</w:t>
            </w:r>
          </w:p>
        </w:tc>
      </w:tr>
      <w:tr w:rsidR="009C2964" w:rsidTr="009C2964">
        <w:tc>
          <w:tcPr>
            <w:tcW w:w="2459" w:type="dxa"/>
          </w:tcPr>
          <w:p w:rsidR="009C2964" w:rsidRPr="00CB4A62" w:rsidRDefault="009C2964" w:rsidP="00272F68">
            <w:pPr>
              <w:rPr>
                <w:sz w:val="24"/>
                <w:szCs w:val="24"/>
              </w:rPr>
            </w:pPr>
            <w:r w:rsidRPr="00CB4A62">
              <w:rPr>
                <w:sz w:val="24"/>
                <w:szCs w:val="24"/>
              </w:rPr>
              <w:t>Skjøteledninger</w:t>
            </w:r>
            <w:r>
              <w:rPr>
                <w:sz w:val="24"/>
                <w:szCs w:val="24"/>
              </w:rPr>
              <w:t xml:space="preserve">/ </w:t>
            </w:r>
            <w:proofErr w:type="spellStart"/>
            <w:r>
              <w:rPr>
                <w:sz w:val="24"/>
                <w:szCs w:val="24"/>
              </w:rPr>
              <w:t>forgrenere</w:t>
            </w:r>
            <w:proofErr w:type="spellEnd"/>
          </w:p>
        </w:tc>
        <w:tc>
          <w:tcPr>
            <w:tcW w:w="2045" w:type="dxa"/>
            <w:gridSpan w:val="2"/>
          </w:tcPr>
          <w:p w:rsidR="009C2964" w:rsidRDefault="009C2964" w:rsidP="00272F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Elektrisk støt</w:t>
            </w:r>
          </w:p>
          <w:p w:rsidR="009C2964" w:rsidRDefault="009C2964" w:rsidP="00272F68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Brann</w:t>
            </w:r>
          </w:p>
        </w:tc>
        <w:tc>
          <w:tcPr>
            <w:tcW w:w="2597" w:type="dxa"/>
            <w:gridSpan w:val="2"/>
          </w:tcPr>
          <w:p w:rsidR="009C2964" w:rsidRDefault="009C2964" w:rsidP="00272F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Unngå unødig bruk av skjøteledninger og </w:t>
            </w:r>
            <w:proofErr w:type="spellStart"/>
            <w:r>
              <w:rPr>
                <w:sz w:val="24"/>
                <w:szCs w:val="24"/>
              </w:rPr>
              <w:t>forgrenere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9C2964" w:rsidRDefault="009C2964" w:rsidP="00272F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Bruke kun godkjente produkter.</w:t>
            </w:r>
          </w:p>
          <w:p w:rsidR="009C2964" w:rsidRDefault="009C2964" w:rsidP="00272F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Ikke seriekoble </w:t>
            </w:r>
            <w:proofErr w:type="spellStart"/>
            <w:r>
              <w:rPr>
                <w:sz w:val="24"/>
                <w:szCs w:val="24"/>
              </w:rPr>
              <w:t>forgrenere</w:t>
            </w:r>
            <w:proofErr w:type="spellEnd"/>
            <w:r>
              <w:rPr>
                <w:sz w:val="24"/>
                <w:szCs w:val="24"/>
              </w:rPr>
              <w:t xml:space="preserve"> og skjøteledninger.</w:t>
            </w:r>
          </w:p>
          <w:p w:rsidR="009C2964" w:rsidRDefault="009C2964" w:rsidP="00272F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Skjøteledninger skal ikke legges fra rom til rom.</w:t>
            </w:r>
          </w:p>
          <w:p w:rsidR="009C2964" w:rsidRDefault="009C2964" w:rsidP="00272F68">
            <w:pPr>
              <w:rPr>
                <w:sz w:val="28"/>
                <w:szCs w:val="28"/>
              </w:rPr>
            </w:pPr>
          </w:p>
        </w:tc>
        <w:tc>
          <w:tcPr>
            <w:tcW w:w="1960" w:type="dxa"/>
          </w:tcPr>
          <w:p w:rsidR="009C2964" w:rsidRDefault="009C2964" w:rsidP="00272F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IKT-veileder</w:t>
            </w:r>
          </w:p>
        </w:tc>
      </w:tr>
      <w:tr w:rsidR="009C2964" w:rsidTr="009C2964">
        <w:tc>
          <w:tcPr>
            <w:tcW w:w="2459" w:type="dxa"/>
          </w:tcPr>
          <w:p w:rsidR="009C2964" w:rsidRPr="00DC0978" w:rsidRDefault="009C2964" w:rsidP="00272F68">
            <w:pPr>
              <w:rPr>
                <w:sz w:val="24"/>
                <w:szCs w:val="24"/>
              </w:rPr>
            </w:pPr>
            <w:r w:rsidRPr="00DC0978">
              <w:rPr>
                <w:sz w:val="24"/>
                <w:szCs w:val="24"/>
              </w:rPr>
              <w:t>Defekte støpsler/ stikkontakter/ brytere</w:t>
            </w:r>
          </w:p>
        </w:tc>
        <w:tc>
          <w:tcPr>
            <w:tcW w:w="2045" w:type="dxa"/>
            <w:gridSpan w:val="2"/>
          </w:tcPr>
          <w:p w:rsidR="009C2964" w:rsidRDefault="009C2964" w:rsidP="00272F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Elektrisk støt</w:t>
            </w:r>
          </w:p>
          <w:p w:rsidR="009C2964" w:rsidRDefault="009C2964" w:rsidP="00272F68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Brann</w:t>
            </w:r>
          </w:p>
        </w:tc>
        <w:tc>
          <w:tcPr>
            <w:tcW w:w="2597" w:type="dxa"/>
            <w:gridSpan w:val="2"/>
          </w:tcPr>
          <w:p w:rsidR="009C2964" w:rsidRDefault="009C2964" w:rsidP="00272F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Månedlig sjekkliste</w:t>
            </w:r>
          </w:p>
          <w:p w:rsidR="009C2964" w:rsidRDefault="009C2964" w:rsidP="00272F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Melde fra til virksomhetsleder, straks.</w:t>
            </w:r>
          </w:p>
          <w:p w:rsidR="009C2964" w:rsidRDefault="009C2964" w:rsidP="00272F68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Utbedre fortløpende</w:t>
            </w:r>
          </w:p>
        </w:tc>
        <w:tc>
          <w:tcPr>
            <w:tcW w:w="1960" w:type="dxa"/>
          </w:tcPr>
          <w:p w:rsidR="009C2964" w:rsidRDefault="009C2964" w:rsidP="00272F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Rektor</w:t>
            </w:r>
          </w:p>
          <w:p w:rsidR="009C2964" w:rsidRDefault="009C2964" w:rsidP="00272F68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Vaktmester(</w:t>
            </w:r>
            <w:proofErr w:type="gramEnd"/>
            <w:r>
              <w:rPr>
                <w:sz w:val="24"/>
                <w:szCs w:val="24"/>
              </w:rPr>
              <w:t>fast gjennomgang 20. hver mnd.)</w:t>
            </w:r>
          </w:p>
        </w:tc>
      </w:tr>
      <w:tr w:rsidR="009C2964" w:rsidTr="009C2964">
        <w:tc>
          <w:tcPr>
            <w:tcW w:w="2459" w:type="dxa"/>
          </w:tcPr>
          <w:p w:rsidR="009C2964" w:rsidRPr="00DC0978" w:rsidRDefault="009C2964" w:rsidP="00272F68">
            <w:pPr>
              <w:rPr>
                <w:b/>
                <w:sz w:val="28"/>
                <w:szCs w:val="28"/>
              </w:rPr>
            </w:pPr>
            <w:r w:rsidRPr="00DC0978">
              <w:rPr>
                <w:b/>
                <w:sz w:val="28"/>
                <w:szCs w:val="28"/>
              </w:rPr>
              <w:t>ELEKTRISKE APPARATER</w:t>
            </w:r>
          </w:p>
        </w:tc>
        <w:tc>
          <w:tcPr>
            <w:tcW w:w="2045" w:type="dxa"/>
            <w:gridSpan w:val="2"/>
          </w:tcPr>
          <w:p w:rsidR="009C2964" w:rsidRDefault="009C2964" w:rsidP="00272F68">
            <w:pPr>
              <w:rPr>
                <w:sz w:val="28"/>
                <w:szCs w:val="28"/>
              </w:rPr>
            </w:pPr>
          </w:p>
        </w:tc>
        <w:tc>
          <w:tcPr>
            <w:tcW w:w="2597" w:type="dxa"/>
            <w:gridSpan w:val="2"/>
          </w:tcPr>
          <w:p w:rsidR="009C2964" w:rsidRDefault="009C2964" w:rsidP="00272F68">
            <w:pPr>
              <w:rPr>
                <w:sz w:val="28"/>
                <w:szCs w:val="28"/>
              </w:rPr>
            </w:pPr>
          </w:p>
        </w:tc>
        <w:tc>
          <w:tcPr>
            <w:tcW w:w="1960" w:type="dxa"/>
          </w:tcPr>
          <w:p w:rsidR="009C2964" w:rsidRDefault="009C2964" w:rsidP="00272F68">
            <w:pPr>
              <w:rPr>
                <w:sz w:val="28"/>
                <w:szCs w:val="28"/>
              </w:rPr>
            </w:pPr>
          </w:p>
        </w:tc>
      </w:tr>
      <w:tr w:rsidR="009C2964" w:rsidTr="009C2964">
        <w:tc>
          <w:tcPr>
            <w:tcW w:w="2459" w:type="dxa"/>
          </w:tcPr>
          <w:p w:rsidR="009C2964" w:rsidRDefault="009C2964" w:rsidP="00272F68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Vaskemaskin, tørketrommel og tørkeskap</w:t>
            </w:r>
          </w:p>
        </w:tc>
        <w:tc>
          <w:tcPr>
            <w:tcW w:w="2045" w:type="dxa"/>
            <w:gridSpan w:val="2"/>
          </w:tcPr>
          <w:p w:rsidR="009C2964" w:rsidRPr="00DC0978" w:rsidRDefault="009C2964" w:rsidP="00272F68">
            <w:pPr>
              <w:rPr>
                <w:sz w:val="24"/>
                <w:szCs w:val="24"/>
              </w:rPr>
            </w:pPr>
            <w:r w:rsidRPr="00DC0978">
              <w:rPr>
                <w:sz w:val="24"/>
                <w:szCs w:val="24"/>
              </w:rPr>
              <w:t>Brann</w:t>
            </w:r>
          </w:p>
        </w:tc>
        <w:tc>
          <w:tcPr>
            <w:tcW w:w="2597" w:type="dxa"/>
            <w:gridSpan w:val="2"/>
          </w:tcPr>
          <w:p w:rsidR="009C2964" w:rsidRDefault="009C2964" w:rsidP="00272F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Brukes bare på dagtid.</w:t>
            </w:r>
          </w:p>
          <w:p w:rsidR="009C2964" w:rsidRDefault="009C2964" w:rsidP="00272F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IK – runde ettermiddag</w:t>
            </w:r>
          </w:p>
          <w:p w:rsidR="009C2964" w:rsidRDefault="009C2964" w:rsidP="00272F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Tømme lofilter og vannbeholder etter hver bruk (tørketrommel).</w:t>
            </w:r>
          </w:p>
          <w:p w:rsidR="009C2964" w:rsidRDefault="009C2964" w:rsidP="00272F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Ingen oppbevaring på tørkeskap/trommel.</w:t>
            </w:r>
          </w:p>
          <w:p w:rsidR="009C2964" w:rsidRDefault="009C2964" w:rsidP="00272F68">
            <w:pPr>
              <w:rPr>
                <w:sz w:val="28"/>
                <w:szCs w:val="28"/>
              </w:rPr>
            </w:pPr>
          </w:p>
        </w:tc>
        <w:tc>
          <w:tcPr>
            <w:tcW w:w="1960" w:type="dxa"/>
          </w:tcPr>
          <w:p w:rsidR="009C2964" w:rsidRDefault="009C2964" w:rsidP="00272F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Samlingsstyrere</w:t>
            </w:r>
          </w:p>
          <w:p w:rsidR="009C2964" w:rsidRDefault="009C2964" w:rsidP="00272F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 og helse</w:t>
            </w:r>
          </w:p>
        </w:tc>
      </w:tr>
      <w:tr w:rsidR="009C2964" w:rsidTr="009C2964">
        <w:tc>
          <w:tcPr>
            <w:tcW w:w="2459" w:type="dxa"/>
          </w:tcPr>
          <w:p w:rsidR="009C2964" w:rsidRPr="00DC0978" w:rsidRDefault="009C2964" w:rsidP="00272F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Kaffetrakter, </w:t>
            </w:r>
            <w:r w:rsidRPr="00DC0978">
              <w:rPr>
                <w:sz w:val="24"/>
                <w:szCs w:val="24"/>
              </w:rPr>
              <w:t>vannkoker</w:t>
            </w:r>
            <w:r>
              <w:rPr>
                <w:sz w:val="24"/>
                <w:szCs w:val="24"/>
              </w:rPr>
              <w:t>, vaffeljern, brødrister</w:t>
            </w:r>
          </w:p>
        </w:tc>
        <w:tc>
          <w:tcPr>
            <w:tcW w:w="2045" w:type="dxa"/>
            <w:gridSpan w:val="2"/>
          </w:tcPr>
          <w:p w:rsidR="009C2964" w:rsidRDefault="009C2964" w:rsidP="00272F68">
            <w:pPr>
              <w:rPr>
                <w:sz w:val="24"/>
                <w:szCs w:val="24"/>
              </w:rPr>
            </w:pPr>
            <w:r w:rsidRPr="00DC0978">
              <w:rPr>
                <w:sz w:val="24"/>
                <w:szCs w:val="24"/>
              </w:rPr>
              <w:t>Brann</w:t>
            </w:r>
          </w:p>
          <w:p w:rsidR="009C2964" w:rsidRPr="00C63D27" w:rsidRDefault="009C2964" w:rsidP="00272F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Person</w:t>
            </w:r>
            <w:r w:rsidRPr="00C63D27">
              <w:rPr>
                <w:sz w:val="24"/>
                <w:szCs w:val="24"/>
              </w:rPr>
              <w:t>skade</w:t>
            </w:r>
          </w:p>
        </w:tc>
        <w:tc>
          <w:tcPr>
            <w:tcW w:w="2597" w:type="dxa"/>
            <w:gridSpan w:val="2"/>
          </w:tcPr>
          <w:p w:rsidR="009C2964" w:rsidRDefault="009C2964" w:rsidP="00272F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Brukes kun under tilsyn. Støpsel trekkes ut etter bruk </w:t>
            </w:r>
          </w:p>
          <w:p w:rsidR="009C2964" w:rsidRDefault="009C2964" w:rsidP="00272F68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IK- runde ettermiddag</w:t>
            </w:r>
          </w:p>
        </w:tc>
        <w:tc>
          <w:tcPr>
            <w:tcW w:w="1960" w:type="dxa"/>
          </w:tcPr>
          <w:p w:rsidR="009C2964" w:rsidRDefault="009C2964" w:rsidP="00272F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Ann</w:t>
            </w:r>
          </w:p>
        </w:tc>
      </w:tr>
      <w:tr w:rsidR="009C2964" w:rsidTr="009C2964">
        <w:tc>
          <w:tcPr>
            <w:tcW w:w="2459" w:type="dxa"/>
          </w:tcPr>
          <w:p w:rsidR="009C2964" w:rsidRDefault="009C2964" w:rsidP="00272F68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lastRenderedPageBreak/>
              <w:t>Strykejern, limpistol</w:t>
            </w:r>
          </w:p>
        </w:tc>
        <w:tc>
          <w:tcPr>
            <w:tcW w:w="2045" w:type="dxa"/>
            <w:gridSpan w:val="2"/>
          </w:tcPr>
          <w:p w:rsidR="009C2964" w:rsidRDefault="009C2964" w:rsidP="00272F68">
            <w:pPr>
              <w:rPr>
                <w:sz w:val="24"/>
                <w:szCs w:val="24"/>
              </w:rPr>
            </w:pPr>
            <w:r w:rsidRPr="00DC0978">
              <w:rPr>
                <w:sz w:val="24"/>
                <w:szCs w:val="24"/>
              </w:rPr>
              <w:t>Brann</w:t>
            </w:r>
          </w:p>
          <w:p w:rsidR="009C2964" w:rsidRDefault="009C2964" w:rsidP="00272F68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Person</w:t>
            </w:r>
            <w:r w:rsidRPr="00C63D27">
              <w:rPr>
                <w:sz w:val="24"/>
                <w:szCs w:val="24"/>
              </w:rPr>
              <w:t>skade</w:t>
            </w:r>
          </w:p>
        </w:tc>
        <w:tc>
          <w:tcPr>
            <w:tcW w:w="2597" w:type="dxa"/>
            <w:gridSpan w:val="2"/>
          </w:tcPr>
          <w:p w:rsidR="009C2964" w:rsidRDefault="009C2964" w:rsidP="00272F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Brukes kun under tilsyn. Støpsel trekkes ut etter bruk </w:t>
            </w:r>
          </w:p>
          <w:p w:rsidR="009C2964" w:rsidRDefault="009C2964" w:rsidP="00272F68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IK- runde ettermiddag</w:t>
            </w:r>
          </w:p>
        </w:tc>
        <w:tc>
          <w:tcPr>
            <w:tcW w:w="1960" w:type="dxa"/>
          </w:tcPr>
          <w:p w:rsidR="009C2964" w:rsidRDefault="009C2964" w:rsidP="00272F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Lærere ved kunst og håndverk</w:t>
            </w:r>
          </w:p>
        </w:tc>
      </w:tr>
      <w:tr w:rsidR="009C2964" w:rsidTr="009C2964">
        <w:tc>
          <w:tcPr>
            <w:tcW w:w="2459" w:type="dxa"/>
          </w:tcPr>
          <w:p w:rsidR="009C2964" w:rsidRDefault="009C2964" w:rsidP="00272F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Kontorutstyr; pc, lader etc.</w:t>
            </w:r>
          </w:p>
        </w:tc>
        <w:tc>
          <w:tcPr>
            <w:tcW w:w="2045" w:type="dxa"/>
            <w:gridSpan w:val="2"/>
          </w:tcPr>
          <w:p w:rsidR="009C2964" w:rsidRDefault="009C2964" w:rsidP="00272F68">
            <w:pPr>
              <w:rPr>
                <w:sz w:val="28"/>
                <w:szCs w:val="28"/>
              </w:rPr>
            </w:pPr>
            <w:r w:rsidRPr="00DC0978">
              <w:rPr>
                <w:sz w:val="24"/>
                <w:szCs w:val="24"/>
              </w:rPr>
              <w:t>Brann</w:t>
            </w:r>
          </w:p>
        </w:tc>
        <w:tc>
          <w:tcPr>
            <w:tcW w:w="2597" w:type="dxa"/>
            <w:gridSpan w:val="2"/>
          </w:tcPr>
          <w:p w:rsidR="009C2964" w:rsidRPr="00DC0978" w:rsidRDefault="009C2964" w:rsidP="00272F68">
            <w:pPr>
              <w:rPr>
                <w:sz w:val="24"/>
                <w:szCs w:val="24"/>
              </w:rPr>
            </w:pPr>
            <w:r w:rsidRPr="00DC0978">
              <w:rPr>
                <w:sz w:val="24"/>
                <w:szCs w:val="24"/>
              </w:rPr>
              <w:t>Skrus av</w:t>
            </w:r>
            <w:r>
              <w:rPr>
                <w:sz w:val="24"/>
                <w:szCs w:val="24"/>
              </w:rPr>
              <w:t xml:space="preserve">/ kobles i fra </w:t>
            </w:r>
            <w:r w:rsidRPr="00DC0978">
              <w:rPr>
                <w:sz w:val="24"/>
                <w:szCs w:val="24"/>
              </w:rPr>
              <w:t>etter endt arbeidsdag</w:t>
            </w:r>
          </w:p>
        </w:tc>
        <w:tc>
          <w:tcPr>
            <w:tcW w:w="1960" w:type="dxa"/>
          </w:tcPr>
          <w:p w:rsidR="009C2964" w:rsidRPr="00DC0978" w:rsidRDefault="009C2964" w:rsidP="00272F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IKT-veileder</w:t>
            </w:r>
          </w:p>
        </w:tc>
      </w:tr>
      <w:tr w:rsidR="009C2964" w:rsidTr="009C2964">
        <w:tc>
          <w:tcPr>
            <w:tcW w:w="2459" w:type="dxa"/>
          </w:tcPr>
          <w:p w:rsidR="009C2964" w:rsidRPr="005E6D7B" w:rsidRDefault="009C2964" w:rsidP="00272F68">
            <w:pPr>
              <w:rPr>
                <w:i/>
                <w:sz w:val="28"/>
                <w:szCs w:val="28"/>
              </w:rPr>
            </w:pPr>
            <w:r>
              <w:rPr>
                <w:sz w:val="24"/>
                <w:szCs w:val="24"/>
              </w:rPr>
              <w:t>Feil bruk av elektrisk utstyr</w:t>
            </w:r>
          </w:p>
        </w:tc>
        <w:tc>
          <w:tcPr>
            <w:tcW w:w="2045" w:type="dxa"/>
            <w:gridSpan w:val="2"/>
          </w:tcPr>
          <w:p w:rsidR="009C2964" w:rsidRDefault="009C2964" w:rsidP="00272F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Elektrisk støt</w:t>
            </w:r>
          </w:p>
          <w:p w:rsidR="009C2964" w:rsidRDefault="009C2964" w:rsidP="00272F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Kortslutning</w:t>
            </w:r>
          </w:p>
          <w:p w:rsidR="009C2964" w:rsidRDefault="009C2964" w:rsidP="00272F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Brann</w:t>
            </w:r>
          </w:p>
        </w:tc>
        <w:tc>
          <w:tcPr>
            <w:tcW w:w="2597" w:type="dxa"/>
            <w:gridSpan w:val="2"/>
          </w:tcPr>
          <w:p w:rsidR="009C2964" w:rsidRDefault="009C2964" w:rsidP="00272F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Alt elektrisk utstyr skal brukes i henhold til bruksanvisningen.</w:t>
            </w:r>
          </w:p>
        </w:tc>
        <w:tc>
          <w:tcPr>
            <w:tcW w:w="1960" w:type="dxa"/>
          </w:tcPr>
          <w:p w:rsidR="009C2964" w:rsidRDefault="009C2964" w:rsidP="00272F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IKT-veileder</w:t>
            </w:r>
          </w:p>
        </w:tc>
      </w:tr>
      <w:tr w:rsidR="009C2964" w:rsidTr="009C2964">
        <w:tc>
          <w:tcPr>
            <w:tcW w:w="2459" w:type="dxa"/>
          </w:tcPr>
          <w:p w:rsidR="009C2964" w:rsidRPr="00C63D27" w:rsidRDefault="009C2964" w:rsidP="00272F68">
            <w:pPr>
              <w:rPr>
                <w:b/>
                <w:sz w:val="28"/>
                <w:szCs w:val="28"/>
              </w:rPr>
            </w:pPr>
            <w:r w:rsidRPr="00C63D27">
              <w:rPr>
                <w:b/>
                <w:sz w:val="28"/>
                <w:szCs w:val="28"/>
              </w:rPr>
              <w:t>LYS</w:t>
            </w:r>
            <w:r>
              <w:rPr>
                <w:b/>
                <w:sz w:val="28"/>
                <w:szCs w:val="28"/>
              </w:rPr>
              <w:t>-/VARME</w:t>
            </w:r>
            <w:r w:rsidRPr="00C63D27">
              <w:rPr>
                <w:b/>
                <w:sz w:val="28"/>
                <w:szCs w:val="28"/>
              </w:rPr>
              <w:t>KILDER</w:t>
            </w:r>
          </w:p>
        </w:tc>
        <w:tc>
          <w:tcPr>
            <w:tcW w:w="2045" w:type="dxa"/>
            <w:gridSpan w:val="2"/>
          </w:tcPr>
          <w:p w:rsidR="009C2964" w:rsidRDefault="009C2964" w:rsidP="00272F68">
            <w:pPr>
              <w:rPr>
                <w:sz w:val="28"/>
                <w:szCs w:val="28"/>
              </w:rPr>
            </w:pPr>
          </w:p>
        </w:tc>
        <w:tc>
          <w:tcPr>
            <w:tcW w:w="2597" w:type="dxa"/>
            <w:gridSpan w:val="2"/>
          </w:tcPr>
          <w:p w:rsidR="009C2964" w:rsidRDefault="009C2964" w:rsidP="00272F68">
            <w:pPr>
              <w:rPr>
                <w:sz w:val="28"/>
                <w:szCs w:val="28"/>
              </w:rPr>
            </w:pPr>
          </w:p>
        </w:tc>
        <w:tc>
          <w:tcPr>
            <w:tcW w:w="1960" w:type="dxa"/>
          </w:tcPr>
          <w:p w:rsidR="009C2964" w:rsidRDefault="009C2964" w:rsidP="00272F68">
            <w:pPr>
              <w:rPr>
                <w:sz w:val="28"/>
                <w:szCs w:val="28"/>
              </w:rPr>
            </w:pPr>
          </w:p>
        </w:tc>
      </w:tr>
      <w:tr w:rsidR="009C2964" w:rsidTr="009C2964">
        <w:tc>
          <w:tcPr>
            <w:tcW w:w="2459" w:type="dxa"/>
          </w:tcPr>
          <w:p w:rsidR="009C2964" w:rsidRDefault="009C2964" w:rsidP="00272F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Feil styrke lyspære/lysrør</w:t>
            </w:r>
          </w:p>
        </w:tc>
        <w:tc>
          <w:tcPr>
            <w:tcW w:w="2045" w:type="dxa"/>
            <w:gridSpan w:val="2"/>
          </w:tcPr>
          <w:p w:rsidR="009C2964" w:rsidRDefault="009C2964" w:rsidP="00272F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Overbelastning</w:t>
            </w:r>
          </w:p>
          <w:p w:rsidR="009C2964" w:rsidRDefault="009C2964" w:rsidP="00272F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Kortslutning</w:t>
            </w:r>
          </w:p>
          <w:p w:rsidR="009C2964" w:rsidRDefault="009C2964" w:rsidP="00272F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Brann</w:t>
            </w:r>
          </w:p>
        </w:tc>
        <w:tc>
          <w:tcPr>
            <w:tcW w:w="2597" w:type="dxa"/>
            <w:gridSpan w:val="2"/>
          </w:tcPr>
          <w:p w:rsidR="009C2964" w:rsidRDefault="009C2964" w:rsidP="00272F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Bruke riktig wattstyrke (se merking på lampen).</w:t>
            </w:r>
          </w:p>
        </w:tc>
        <w:tc>
          <w:tcPr>
            <w:tcW w:w="1960" w:type="dxa"/>
          </w:tcPr>
          <w:p w:rsidR="009C2964" w:rsidRDefault="009C2964" w:rsidP="00272F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Vaktmester</w:t>
            </w:r>
          </w:p>
        </w:tc>
      </w:tr>
      <w:tr w:rsidR="009C2964" w:rsidTr="009C2964">
        <w:tc>
          <w:tcPr>
            <w:tcW w:w="2459" w:type="dxa"/>
          </w:tcPr>
          <w:p w:rsidR="009C2964" w:rsidRPr="00C63D27" w:rsidRDefault="009C2964" w:rsidP="00272F68">
            <w:pPr>
              <w:rPr>
                <w:sz w:val="24"/>
                <w:szCs w:val="24"/>
              </w:rPr>
            </w:pPr>
            <w:r w:rsidRPr="00C63D27">
              <w:rPr>
                <w:sz w:val="24"/>
                <w:szCs w:val="24"/>
              </w:rPr>
              <w:t>Blinkende/ defekte lysrør</w:t>
            </w:r>
          </w:p>
        </w:tc>
        <w:tc>
          <w:tcPr>
            <w:tcW w:w="2045" w:type="dxa"/>
            <w:gridSpan w:val="2"/>
          </w:tcPr>
          <w:p w:rsidR="009C2964" w:rsidRPr="00C63D27" w:rsidRDefault="009C2964" w:rsidP="00272F68">
            <w:pPr>
              <w:rPr>
                <w:sz w:val="24"/>
                <w:szCs w:val="24"/>
              </w:rPr>
            </w:pPr>
            <w:r w:rsidRPr="00C63D27">
              <w:rPr>
                <w:sz w:val="24"/>
                <w:szCs w:val="24"/>
              </w:rPr>
              <w:t>Brann</w:t>
            </w:r>
          </w:p>
        </w:tc>
        <w:tc>
          <w:tcPr>
            <w:tcW w:w="2597" w:type="dxa"/>
            <w:gridSpan w:val="2"/>
          </w:tcPr>
          <w:p w:rsidR="009C2964" w:rsidRPr="00C63D27" w:rsidRDefault="009C2964" w:rsidP="00272F68">
            <w:pPr>
              <w:rPr>
                <w:sz w:val="24"/>
                <w:szCs w:val="24"/>
              </w:rPr>
            </w:pPr>
            <w:r w:rsidRPr="00C63D27">
              <w:rPr>
                <w:sz w:val="24"/>
                <w:szCs w:val="24"/>
              </w:rPr>
              <w:t>Skiftes umiddelbart</w:t>
            </w:r>
          </w:p>
        </w:tc>
        <w:tc>
          <w:tcPr>
            <w:tcW w:w="1960" w:type="dxa"/>
          </w:tcPr>
          <w:p w:rsidR="009C2964" w:rsidRDefault="009C2964" w:rsidP="00272F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Rektor</w:t>
            </w:r>
          </w:p>
          <w:p w:rsidR="009C2964" w:rsidRPr="00C63D27" w:rsidRDefault="009C2964" w:rsidP="00272F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Vaktmester</w:t>
            </w:r>
          </w:p>
        </w:tc>
      </w:tr>
      <w:tr w:rsidR="009C2964" w:rsidTr="009C2964">
        <w:tc>
          <w:tcPr>
            <w:tcW w:w="2459" w:type="dxa"/>
          </w:tcPr>
          <w:p w:rsidR="009C2964" w:rsidRDefault="009C2964" w:rsidP="00272F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Fastmonterte ovner og lamper</w:t>
            </w:r>
          </w:p>
        </w:tc>
        <w:tc>
          <w:tcPr>
            <w:tcW w:w="2045" w:type="dxa"/>
            <w:gridSpan w:val="2"/>
          </w:tcPr>
          <w:p w:rsidR="009C2964" w:rsidRDefault="009C2964" w:rsidP="00272F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Elektrisk støt</w:t>
            </w:r>
          </w:p>
          <w:p w:rsidR="009C2964" w:rsidRDefault="009C2964" w:rsidP="00272F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Brann</w:t>
            </w:r>
          </w:p>
          <w:p w:rsidR="009C2964" w:rsidRDefault="009C2964" w:rsidP="00272F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Personskade</w:t>
            </w:r>
          </w:p>
        </w:tc>
        <w:tc>
          <w:tcPr>
            <w:tcW w:w="2597" w:type="dxa"/>
            <w:gridSpan w:val="2"/>
          </w:tcPr>
          <w:p w:rsidR="009C2964" w:rsidRDefault="009C2964" w:rsidP="00272F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Månedlig sjekkliste</w:t>
            </w:r>
          </w:p>
          <w:p w:rsidR="009C2964" w:rsidRDefault="009C2964" w:rsidP="00272F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Melde fra til virksomhetsleder ved feil.</w:t>
            </w:r>
          </w:p>
          <w:p w:rsidR="009C2964" w:rsidRDefault="009C2964" w:rsidP="00272F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Utbedre fortløpende.</w:t>
            </w:r>
          </w:p>
        </w:tc>
        <w:tc>
          <w:tcPr>
            <w:tcW w:w="1960" w:type="dxa"/>
          </w:tcPr>
          <w:p w:rsidR="009C2964" w:rsidRDefault="009C2964" w:rsidP="00272F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Rektor</w:t>
            </w:r>
          </w:p>
          <w:p w:rsidR="009C2964" w:rsidRDefault="009C2964" w:rsidP="00272F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Vaktmester</w:t>
            </w:r>
          </w:p>
        </w:tc>
      </w:tr>
      <w:tr w:rsidR="009C2964" w:rsidTr="009C2964">
        <w:tc>
          <w:tcPr>
            <w:tcW w:w="2459" w:type="dxa"/>
          </w:tcPr>
          <w:p w:rsidR="009C2964" w:rsidRDefault="009C2964" w:rsidP="00272F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Støv på ovner og lamper</w:t>
            </w:r>
          </w:p>
        </w:tc>
        <w:tc>
          <w:tcPr>
            <w:tcW w:w="2045" w:type="dxa"/>
            <w:gridSpan w:val="2"/>
          </w:tcPr>
          <w:p w:rsidR="009C2964" w:rsidRDefault="009C2964" w:rsidP="00272F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Brann</w:t>
            </w:r>
          </w:p>
        </w:tc>
        <w:tc>
          <w:tcPr>
            <w:tcW w:w="2597" w:type="dxa"/>
            <w:gridSpan w:val="2"/>
          </w:tcPr>
          <w:p w:rsidR="009C2964" w:rsidRDefault="009C2964" w:rsidP="00272F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Rengjøres ved behov</w:t>
            </w:r>
          </w:p>
        </w:tc>
        <w:tc>
          <w:tcPr>
            <w:tcW w:w="1960" w:type="dxa"/>
          </w:tcPr>
          <w:p w:rsidR="009C2964" w:rsidRDefault="009C2964" w:rsidP="00272F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Berit og </w:t>
            </w:r>
            <w:proofErr w:type="spellStart"/>
            <w:r>
              <w:rPr>
                <w:sz w:val="24"/>
                <w:szCs w:val="24"/>
              </w:rPr>
              <w:t>Proclean</w:t>
            </w:r>
            <w:proofErr w:type="spellEnd"/>
          </w:p>
        </w:tc>
      </w:tr>
      <w:tr w:rsidR="009C2964" w:rsidTr="009C2964">
        <w:tc>
          <w:tcPr>
            <w:tcW w:w="2459" w:type="dxa"/>
          </w:tcPr>
          <w:p w:rsidR="009C2964" w:rsidRDefault="009C2964" w:rsidP="00272F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Tildekking av ovner og lamper</w:t>
            </w:r>
          </w:p>
        </w:tc>
        <w:tc>
          <w:tcPr>
            <w:tcW w:w="2045" w:type="dxa"/>
            <w:gridSpan w:val="2"/>
          </w:tcPr>
          <w:p w:rsidR="009C2964" w:rsidRDefault="009C2964" w:rsidP="00272F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Brann</w:t>
            </w:r>
          </w:p>
        </w:tc>
        <w:tc>
          <w:tcPr>
            <w:tcW w:w="2597" w:type="dxa"/>
            <w:gridSpan w:val="2"/>
          </w:tcPr>
          <w:p w:rsidR="009C2964" w:rsidRDefault="009C2964" w:rsidP="00272F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Tenke nøye gjennom plassering.</w:t>
            </w:r>
          </w:p>
          <w:p w:rsidR="009C2964" w:rsidRDefault="009C2964" w:rsidP="00272F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Sjekke daglig.</w:t>
            </w:r>
          </w:p>
        </w:tc>
        <w:tc>
          <w:tcPr>
            <w:tcW w:w="1960" w:type="dxa"/>
          </w:tcPr>
          <w:p w:rsidR="009C2964" w:rsidRDefault="009C2964" w:rsidP="00272F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alle</w:t>
            </w:r>
          </w:p>
        </w:tc>
      </w:tr>
      <w:tr w:rsidR="009C2964" w:rsidTr="009C2964">
        <w:tc>
          <w:tcPr>
            <w:tcW w:w="2459" w:type="dxa"/>
          </w:tcPr>
          <w:p w:rsidR="009C2964" w:rsidRPr="00C63D27" w:rsidRDefault="009C2964" w:rsidP="00272F68">
            <w:pPr>
              <w:rPr>
                <w:b/>
                <w:sz w:val="28"/>
                <w:szCs w:val="28"/>
              </w:rPr>
            </w:pPr>
            <w:r w:rsidRPr="00C63D27">
              <w:rPr>
                <w:b/>
                <w:sz w:val="28"/>
                <w:szCs w:val="28"/>
              </w:rPr>
              <w:t>SIKRINGSSKAP</w:t>
            </w:r>
          </w:p>
        </w:tc>
        <w:tc>
          <w:tcPr>
            <w:tcW w:w="2045" w:type="dxa"/>
            <w:gridSpan w:val="2"/>
          </w:tcPr>
          <w:p w:rsidR="009C2964" w:rsidRDefault="009C2964" w:rsidP="00272F68">
            <w:pPr>
              <w:rPr>
                <w:sz w:val="28"/>
                <w:szCs w:val="28"/>
              </w:rPr>
            </w:pPr>
          </w:p>
        </w:tc>
        <w:tc>
          <w:tcPr>
            <w:tcW w:w="2597" w:type="dxa"/>
            <w:gridSpan w:val="2"/>
          </w:tcPr>
          <w:p w:rsidR="009C2964" w:rsidRDefault="009C2964" w:rsidP="00272F68">
            <w:pPr>
              <w:rPr>
                <w:sz w:val="28"/>
                <w:szCs w:val="28"/>
              </w:rPr>
            </w:pPr>
          </w:p>
        </w:tc>
        <w:tc>
          <w:tcPr>
            <w:tcW w:w="1960" w:type="dxa"/>
          </w:tcPr>
          <w:p w:rsidR="009C2964" w:rsidRDefault="009C2964" w:rsidP="00272F68">
            <w:pPr>
              <w:rPr>
                <w:sz w:val="28"/>
                <w:szCs w:val="28"/>
              </w:rPr>
            </w:pPr>
          </w:p>
        </w:tc>
      </w:tr>
      <w:tr w:rsidR="009C2964" w:rsidTr="009C2964">
        <w:tc>
          <w:tcPr>
            <w:tcW w:w="2459" w:type="dxa"/>
          </w:tcPr>
          <w:p w:rsidR="009C2964" w:rsidRDefault="009C2964" w:rsidP="00272F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Sikringsskap generelt</w:t>
            </w:r>
          </w:p>
        </w:tc>
        <w:tc>
          <w:tcPr>
            <w:tcW w:w="2045" w:type="dxa"/>
            <w:gridSpan w:val="2"/>
          </w:tcPr>
          <w:p w:rsidR="009C2964" w:rsidRDefault="009C2964" w:rsidP="00272F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Brann </w:t>
            </w:r>
          </w:p>
          <w:p w:rsidR="009C2964" w:rsidRDefault="009C2964" w:rsidP="00272F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Kortslutning</w:t>
            </w:r>
          </w:p>
          <w:p w:rsidR="009C2964" w:rsidRDefault="009C2964" w:rsidP="00272F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Elektrisk støt</w:t>
            </w:r>
          </w:p>
        </w:tc>
        <w:tc>
          <w:tcPr>
            <w:tcW w:w="2597" w:type="dxa"/>
            <w:gridSpan w:val="2"/>
          </w:tcPr>
          <w:p w:rsidR="009C2964" w:rsidRDefault="009C2964" w:rsidP="00272F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Skal ikke oppbevare ting i sikringsskapet.</w:t>
            </w:r>
          </w:p>
          <w:p w:rsidR="009C2964" w:rsidRDefault="009C2964" w:rsidP="00272F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Støvsuges ved behov.</w:t>
            </w:r>
          </w:p>
          <w:p w:rsidR="009C2964" w:rsidRDefault="009C2964" w:rsidP="00272F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Skapet skal holdes lukket og låst.</w:t>
            </w:r>
          </w:p>
          <w:p w:rsidR="009C2964" w:rsidRDefault="009C2964" w:rsidP="00272F68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</w:tcPr>
          <w:p w:rsidR="009C2964" w:rsidRDefault="009C2964" w:rsidP="00272F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Vaktmester</w:t>
            </w:r>
          </w:p>
        </w:tc>
      </w:tr>
      <w:tr w:rsidR="009C2964" w:rsidTr="009C2964">
        <w:tc>
          <w:tcPr>
            <w:tcW w:w="2459" w:type="dxa"/>
          </w:tcPr>
          <w:p w:rsidR="009C2964" w:rsidRDefault="009C2964" w:rsidP="00272F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Sikringer som:</w:t>
            </w:r>
          </w:p>
          <w:p w:rsidR="009C2964" w:rsidRDefault="009C2964" w:rsidP="009C2964">
            <w:pPr>
              <w:pStyle w:val="Listeavsnitt"/>
              <w:numPr>
                <w:ilvl w:val="0"/>
                <w:numId w:val="38"/>
              </w:numPr>
              <w:spacing w:befor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varme</w:t>
            </w:r>
            <w:proofErr w:type="spellEnd"/>
          </w:p>
          <w:p w:rsidR="009C2964" w:rsidRDefault="009C2964" w:rsidP="009C2964">
            <w:pPr>
              <w:pStyle w:val="Listeavsnitt"/>
              <w:numPr>
                <w:ilvl w:val="0"/>
                <w:numId w:val="38"/>
              </w:numPr>
              <w:spacing w:befor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Stadig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ryker</w:t>
            </w:r>
            <w:proofErr w:type="spellEnd"/>
          </w:p>
          <w:p w:rsidR="009C2964" w:rsidRPr="00E95998" w:rsidRDefault="009C2964" w:rsidP="009C2964">
            <w:pPr>
              <w:pStyle w:val="Listeavsnitt"/>
              <w:numPr>
                <w:ilvl w:val="0"/>
                <w:numId w:val="38"/>
              </w:numPr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Lager </w:t>
            </w:r>
            <w:proofErr w:type="spellStart"/>
            <w:r>
              <w:rPr>
                <w:sz w:val="24"/>
                <w:szCs w:val="24"/>
              </w:rPr>
              <w:t>lyd</w:t>
            </w:r>
            <w:proofErr w:type="spellEnd"/>
          </w:p>
        </w:tc>
        <w:tc>
          <w:tcPr>
            <w:tcW w:w="2045" w:type="dxa"/>
            <w:gridSpan w:val="2"/>
          </w:tcPr>
          <w:p w:rsidR="009C2964" w:rsidRDefault="009C2964" w:rsidP="00272F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Brann</w:t>
            </w:r>
          </w:p>
          <w:p w:rsidR="009C2964" w:rsidRDefault="009C2964" w:rsidP="00272F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Kortslutning</w:t>
            </w:r>
          </w:p>
        </w:tc>
        <w:tc>
          <w:tcPr>
            <w:tcW w:w="2597" w:type="dxa"/>
            <w:gridSpan w:val="2"/>
          </w:tcPr>
          <w:p w:rsidR="009C2964" w:rsidRDefault="009C2964" w:rsidP="00272F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Månedlig sjekkliste</w:t>
            </w:r>
          </w:p>
          <w:p w:rsidR="009C2964" w:rsidRDefault="009C2964" w:rsidP="00272F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Melde fra til virksomhetsleder straks.</w:t>
            </w:r>
          </w:p>
          <w:p w:rsidR="009C2964" w:rsidRDefault="009C2964" w:rsidP="00272F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Utbedre fortløpende.</w:t>
            </w:r>
          </w:p>
        </w:tc>
        <w:tc>
          <w:tcPr>
            <w:tcW w:w="1960" w:type="dxa"/>
          </w:tcPr>
          <w:p w:rsidR="009C2964" w:rsidRDefault="009C2964" w:rsidP="00272F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Rektor</w:t>
            </w:r>
          </w:p>
          <w:p w:rsidR="009C2964" w:rsidRDefault="009C2964" w:rsidP="00272F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Vaktmester</w:t>
            </w:r>
          </w:p>
        </w:tc>
      </w:tr>
      <w:tr w:rsidR="006420E8" w:rsidTr="009C2964">
        <w:tc>
          <w:tcPr>
            <w:tcW w:w="3033" w:type="dxa"/>
            <w:gridSpan w:val="2"/>
          </w:tcPr>
          <w:p w:rsidR="006420E8" w:rsidRDefault="006420E8" w:rsidP="00642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Sikringer som:</w:t>
            </w:r>
          </w:p>
          <w:p w:rsidR="006420E8" w:rsidRDefault="006420E8" w:rsidP="006420E8">
            <w:pPr>
              <w:pStyle w:val="Listeavsnitt"/>
              <w:numPr>
                <w:ilvl w:val="0"/>
                <w:numId w:val="38"/>
              </w:numPr>
              <w:spacing w:befor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varme</w:t>
            </w:r>
            <w:proofErr w:type="spellEnd"/>
          </w:p>
          <w:p w:rsidR="006420E8" w:rsidRDefault="006420E8" w:rsidP="006420E8">
            <w:pPr>
              <w:pStyle w:val="Listeavsnitt"/>
              <w:numPr>
                <w:ilvl w:val="0"/>
                <w:numId w:val="38"/>
              </w:numPr>
              <w:spacing w:befor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Stadig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ryker</w:t>
            </w:r>
            <w:proofErr w:type="spellEnd"/>
          </w:p>
          <w:p w:rsidR="006420E8" w:rsidRPr="00E95998" w:rsidRDefault="006420E8" w:rsidP="006420E8">
            <w:pPr>
              <w:pStyle w:val="Listeavsnitt"/>
              <w:numPr>
                <w:ilvl w:val="0"/>
                <w:numId w:val="38"/>
              </w:numPr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Lager </w:t>
            </w:r>
            <w:proofErr w:type="spellStart"/>
            <w:r>
              <w:rPr>
                <w:sz w:val="24"/>
                <w:szCs w:val="24"/>
              </w:rPr>
              <w:t>lyd</w:t>
            </w:r>
            <w:proofErr w:type="spellEnd"/>
          </w:p>
        </w:tc>
        <w:tc>
          <w:tcPr>
            <w:tcW w:w="2986" w:type="dxa"/>
            <w:gridSpan w:val="2"/>
          </w:tcPr>
          <w:p w:rsidR="006420E8" w:rsidRDefault="006420E8" w:rsidP="00642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Brann</w:t>
            </w:r>
          </w:p>
          <w:p w:rsidR="006420E8" w:rsidRDefault="006420E8" w:rsidP="00642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Kortslutning</w:t>
            </w:r>
          </w:p>
        </w:tc>
        <w:tc>
          <w:tcPr>
            <w:tcW w:w="3042" w:type="dxa"/>
            <w:gridSpan w:val="2"/>
          </w:tcPr>
          <w:p w:rsidR="006420E8" w:rsidRDefault="006420E8" w:rsidP="00642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Månedlig sjekkliste</w:t>
            </w:r>
          </w:p>
          <w:p w:rsidR="006420E8" w:rsidRDefault="006420E8" w:rsidP="00642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Melde fra til virksomhetsleder straks.</w:t>
            </w:r>
          </w:p>
          <w:p w:rsidR="006420E8" w:rsidRDefault="006420E8" w:rsidP="006420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Utbedre fortløpende.</w:t>
            </w:r>
          </w:p>
        </w:tc>
      </w:tr>
      <w:tr w:rsidR="006420E8" w:rsidTr="009C2964">
        <w:tc>
          <w:tcPr>
            <w:tcW w:w="3033" w:type="dxa"/>
            <w:gridSpan w:val="2"/>
          </w:tcPr>
          <w:p w:rsidR="006420E8" w:rsidRDefault="006420E8" w:rsidP="006420E8">
            <w:pPr>
              <w:rPr>
                <w:sz w:val="28"/>
                <w:szCs w:val="28"/>
              </w:rPr>
            </w:pPr>
          </w:p>
        </w:tc>
        <w:tc>
          <w:tcPr>
            <w:tcW w:w="2986" w:type="dxa"/>
            <w:gridSpan w:val="2"/>
          </w:tcPr>
          <w:p w:rsidR="006420E8" w:rsidRDefault="006420E8" w:rsidP="006420E8">
            <w:pPr>
              <w:rPr>
                <w:sz w:val="28"/>
                <w:szCs w:val="28"/>
              </w:rPr>
            </w:pPr>
          </w:p>
        </w:tc>
        <w:tc>
          <w:tcPr>
            <w:tcW w:w="3042" w:type="dxa"/>
            <w:gridSpan w:val="2"/>
          </w:tcPr>
          <w:p w:rsidR="006420E8" w:rsidRDefault="006420E8" w:rsidP="006420E8">
            <w:pPr>
              <w:rPr>
                <w:sz w:val="28"/>
                <w:szCs w:val="28"/>
              </w:rPr>
            </w:pPr>
          </w:p>
        </w:tc>
      </w:tr>
    </w:tbl>
    <w:p w:rsidR="000B4FCD" w:rsidRDefault="000B4FCD" w:rsidP="00436CED"/>
    <w:p w:rsidR="000B4FCD" w:rsidRDefault="000B4FCD" w:rsidP="00436CED"/>
    <w:p w:rsidR="000B4FCD" w:rsidRDefault="000B4FCD" w:rsidP="00436CED"/>
    <w:p w:rsidR="006420E8" w:rsidRDefault="006420E8" w:rsidP="00436CED"/>
    <w:p w:rsidR="006420E8" w:rsidRDefault="006420E8" w:rsidP="00436CED"/>
    <w:p w:rsidR="009E1239" w:rsidRDefault="009E1239" w:rsidP="009E1239">
      <w:pPr>
        <w:rPr>
          <w:rFonts w:ascii="Arial Rounded MT Bold" w:hAnsi="Arial Rounded MT Bold"/>
          <w:sz w:val="24"/>
          <w:szCs w:val="24"/>
        </w:rPr>
      </w:pPr>
      <w:r w:rsidRPr="00905A18">
        <w:rPr>
          <w:rFonts w:ascii="Arial Rounded MT Bold" w:hAnsi="Arial Rounded MT Bold"/>
          <w:sz w:val="24"/>
          <w:szCs w:val="24"/>
        </w:rPr>
        <w:lastRenderedPageBreak/>
        <w:t xml:space="preserve">Tiltakskort </w:t>
      </w:r>
      <w:r>
        <w:rPr>
          <w:rFonts w:ascii="Arial Rounded MT Bold" w:hAnsi="Arial Rounded MT Bold"/>
          <w:sz w:val="24"/>
          <w:szCs w:val="24"/>
        </w:rPr>
        <w:t xml:space="preserve">Tastarustå </w:t>
      </w:r>
      <w:r w:rsidRPr="00905A18">
        <w:rPr>
          <w:rFonts w:ascii="Arial Rounded MT Bold" w:hAnsi="Arial Rounded MT Bold"/>
          <w:sz w:val="24"/>
          <w:szCs w:val="24"/>
        </w:rPr>
        <w:t>skole</w:t>
      </w:r>
    </w:p>
    <w:p w:rsidR="009E1239" w:rsidRDefault="009E1239" w:rsidP="009E1239">
      <w:pPr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>Ansvar: Rektor</w:t>
      </w:r>
    </w:p>
    <w:p w:rsidR="009E1239" w:rsidRDefault="009E1239" w:rsidP="009E1239">
      <w:r>
        <w:t xml:space="preserve">Med en </w:t>
      </w:r>
      <w:r w:rsidRPr="003348D3">
        <w:rPr>
          <w:b/>
          <w:i/>
        </w:rPr>
        <w:t>Skarp situasjon</w:t>
      </w:r>
      <w:r>
        <w:t xml:space="preserve"> forstår vi enten:</w:t>
      </w:r>
    </w:p>
    <w:p w:rsidR="009E1239" w:rsidRPr="009E1239" w:rsidRDefault="009E1239" w:rsidP="009E1239">
      <w:pPr>
        <w:pStyle w:val="Listeavsnitt"/>
        <w:numPr>
          <w:ilvl w:val="0"/>
          <w:numId w:val="32"/>
        </w:numPr>
        <w:spacing w:before="0" w:line="276" w:lineRule="auto"/>
        <w:rPr>
          <w:lang w:val="nb-NO"/>
        </w:rPr>
      </w:pPr>
      <w:r w:rsidRPr="009E1239">
        <w:rPr>
          <w:lang w:val="nb-NO"/>
        </w:rPr>
        <w:t>en trussel situasjon (for eksempel en bombetrussel)</w:t>
      </w:r>
    </w:p>
    <w:p w:rsidR="009E1239" w:rsidRPr="009E1239" w:rsidRDefault="009E1239" w:rsidP="009E1239">
      <w:pPr>
        <w:pStyle w:val="Listeavsnitt"/>
        <w:numPr>
          <w:ilvl w:val="0"/>
          <w:numId w:val="32"/>
        </w:numPr>
        <w:spacing w:before="0" w:line="276" w:lineRule="auto"/>
        <w:rPr>
          <w:lang w:val="nb-NO"/>
        </w:rPr>
      </w:pPr>
      <w:r w:rsidRPr="009E1239">
        <w:rPr>
          <w:lang w:val="nb-NO"/>
        </w:rPr>
        <w:t>en reell hendelse er under utvikling (for eksempel skyting pågår)</w:t>
      </w:r>
    </w:p>
    <w:p w:rsidR="009E1239" w:rsidRDefault="009E1239" w:rsidP="009E1239">
      <w:r>
        <w:t>Ingen situasjoner vil være like og det er derfor viktig at alle hendelser vurderes særskilt.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99"/>
        <w:gridCol w:w="8363"/>
      </w:tblGrid>
      <w:tr w:rsidR="009E1239" w:rsidTr="009E1239">
        <w:trPr>
          <w:trHeight w:val="53"/>
        </w:trPr>
        <w:tc>
          <w:tcPr>
            <w:tcW w:w="8762" w:type="dxa"/>
            <w:gridSpan w:val="2"/>
            <w:shd w:val="clear" w:color="auto" w:fill="FF0000"/>
          </w:tcPr>
          <w:p w:rsidR="009E1239" w:rsidRPr="004363B1" w:rsidRDefault="009E1239" w:rsidP="009E1239">
            <w:pPr>
              <w:jc w:val="center"/>
              <w:rPr>
                <w:b/>
                <w:sz w:val="18"/>
              </w:rPr>
            </w:pPr>
            <w:r w:rsidRPr="004363B1">
              <w:rPr>
                <w:b/>
                <w:sz w:val="18"/>
              </w:rPr>
              <w:t>AKUTT</w:t>
            </w:r>
          </w:p>
        </w:tc>
      </w:tr>
      <w:tr w:rsidR="009E1239" w:rsidTr="009E1239">
        <w:tc>
          <w:tcPr>
            <w:tcW w:w="399" w:type="dxa"/>
          </w:tcPr>
          <w:p w:rsidR="009E1239" w:rsidRPr="004363B1" w:rsidRDefault="009E1239" w:rsidP="009E1239">
            <w:pPr>
              <w:rPr>
                <w:sz w:val="18"/>
              </w:rPr>
            </w:pPr>
            <w:r w:rsidRPr="004363B1">
              <w:rPr>
                <w:sz w:val="18"/>
              </w:rPr>
              <w:t>1</w:t>
            </w:r>
          </w:p>
        </w:tc>
        <w:tc>
          <w:tcPr>
            <w:tcW w:w="8363" w:type="dxa"/>
          </w:tcPr>
          <w:p w:rsidR="009E1239" w:rsidRPr="004363B1" w:rsidRDefault="009E1239" w:rsidP="009E1239">
            <w:pPr>
              <w:rPr>
                <w:sz w:val="18"/>
              </w:rPr>
            </w:pPr>
            <w:r w:rsidRPr="004363B1">
              <w:rPr>
                <w:sz w:val="18"/>
              </w:rPr>
              <w:t>Varsle POLITIET på 112</w:t>
            </w:r>
          </w:p>
          <w:p w:rsidR="009E1239" w:rsidRPr="004363B1" w:rsidRDefault="009E1239" w:rsidP="009E1239">
            <w:pPr>
              <w:rPr>
                <w:sz w:val="18"/>
              </w:rPr>
            </w:pPr>
            <w:r w:rsidRPr="004363B1">
              <w:rPr>
                <w:sz w:val="18"/>
              </w:rPr>
              <w:t>Gi opplysninger om:</w:t>
            </w:r>
          </w:p>
          <w:p w:rsidR="009E1239" w:rsidRPr="009E1239" w:rsidRDefault="009E1239" w:rsidP="009E1239">
            <w:pPr>
              <w:pStyle w:val="Listeavsnitt"/>
              <w:numPr>
                <w:ilvl w:val="0"/>
                <w:numId w:val="29"/>
              </w:numPr>
              <w:spacing w:before="0"/>
              <w:rPr>
                <w:sz w:val="18"/>
                <w:lang w:val="nb-NO"/>
              </w:rPr>
            </w:pPr>
            <w:r w:rsidRPr="009E1239">
              <w:rPr>
                <w:sz w:val="18"/>
                <w:lang w:val="nb-NO"/>
              </w:rPr>
              <w:t>Hvem melder, navn på skole, adresse, telefonnummer</w:t>
            </w:r>
          </w:p>
          <w:p w:rsidR="009E1239" w:rsidRPr="004363B1" w:rsidRDefault="009E1239" w:rsidP="009E1239">
            <w:pPr>
              <w:pStyle w:val="Listeavsnitt"/>
              <w:numPr>
                <w:ilvl w:val="0"/>
                <w:numId w:val="29"/>
              </w:numPr>
              <w:spacing w:before="0"/>
              <w:rPr>
                <w:sz w:val="18"/>
              </w:rPr>
            </w:pPr>
            <w:proofErr w:type="spellStart"/>
            <w:r w:rsidRPr="004363B1">
              <w:rPr>
                <w:sz w:val="18"/>
              </w:rPr>
              <w:t>Hva</w:t>
            </w:r>
            <w:proofErr w:type="spellEnd"/>
            <w:r w:rsidRPr="004363B1">
              <w:rPr>
                <w:sz w:val="18"/>
              </w:rPr>
              <w:t xml:space="preserve"> har </w:t>
            </w:r>
            <w:proofErr w:type="spellStart"/>
            <w:r w:rsidRPr="004363B1">
              <w:rPr>
                <w:sz w:val="18"/>
              </w:rPr>
              <w:t>skjedd</w:t>
            </w:r>
            <w:proofErr w:type="spellEnd"/>
            <w:r w:rsidRPr="004363B1">
              <w:rPr>
                <w:sz w:val="18"/>
              </w:rPr>
              <w:t>?</w:t>
            </w:r>
          </w:p>
          <w:p w:rsidR="009E1239" w:rsidRPr="004363B1" w:rsidRDefault="009E1239" w:rsidP="009E1239">
            <w:pPr>
              <w:pStyle w:val="Listeavsnitt"/>
              <w:numPr>
                <w:ilvl w:val="0"/>
                <w:numId w:val="29"/>
              </w:numPr>
              <w:spacing w:before="0"/>
              <w:rPr>
                <w:sz w:val="18"/>
              </w:rPr>
            </w:pPr>
            <w:proofErr w:type="spellStart"/>
            <w:r w:rsidRPr="004363B1">
              <w:rPr>
                <w:sz w:val="18"/>
              </w:rPr>
              <w:t>Hva</w:t>
            </w:r>
            <w:proofErr w:type="spellEnd"/>
            <w:r w:rsidRPr="004363B1">
              <w:rPr>
                <w:sz w:val="18"/>
              </w:rPr>
              <w:t xml:space="preserve"> </w:t>
            </w:r>
            <w:proofErr w:type="spellStart"/>
            <w:r w:rsidRPr="004363B1">
              <w:rPr>
                <w:sz w:val="18"/>
              </w:rPr>
              <w:t>skjer</w:t>
            </w:r>
            <w:proofErr w:type="spellEnd"/>
            <w:r w:rsidRPr="004363B1">
              <w:rPr>
                <w:sz w:val="18"/>
              </w:rPr>
              <w:t xml:space="preserve"> </w:t>
            </w:r>
            <w:proofErr w:type="spellStart"/>
            <w:r w:rsidRPr="004363B1">
              <w:rPr>
                <w:sz w:val="18"/>
              </w:rPr>
              <w:t>akkurat</w:t>
            </w:r>
            <w:proofErr w:type="spellEnd"/>
            <w:r w:rsidRPr="004363B1">
              <w:rPr>
                <w:sz w:val="18"/>
              </w:rPr>
              <w:t xml:space="preserve"> </w:t>
            </w:r>
            <w:proofErr w:type="spellStart"/>
            <w:r w:rsidRPr="004363B1">
              <w:rPr>
                <w:sz w:val="18"/>
              </w:rPr>
              <w:t>nå</w:t>
            </w:r>
            <w:proofErr w:type="spellEnd"/>
            <w:r w:rsidRPr="004363B1">
              <w:rPr>
                <w:sz w:val="18"/>
              </w:rPr>
              <w:t>?</w:t>
            </w:r>
          </w:p>
          <w:p w:rsidR="009E1239" w:rsidRPr="009E1239" w:rsidRDefault="009E1239" w:rsidP="009E1239">
            <w:pPr>
              <w:pStyle w:val="Listeavsnitt"/>
              <w:numPr>
                <w:ilvl w:val="0"/>
                <w:numId w:val="29"/>
              </w:numPr>
              <w:spacing w:before="0"/>
              <w:rPr>
                <w:sz w:val="18"/>
                <w:lang w:val="nb-NO"/>
              </w:rPr>
            </w:pPr>
            <w:r w:rsidRPr="009E1239">
              <w:rPr>
                <w:sz w:val="18"/>
                <w:lang w:val="nb-NO"/>
              </w:rPr>
              <w:t>Beskrivelse av gjerningsmann, antall (hvis kjent)</w:t>
            </w:r>
          </w:p>
          <w:p w:rsidR="009E1239" w:rsidRPr="004363B1" w:rsidRDefault="009E1239" w:rsidP="009E1239">
            <w:pPr>
              <w:pStyle w:val="Listeavsnitt"/>
              <w:numPr>
                <w:ilvl w:val="0"/>
                <w:numId w:val="29"/>
              </w:numPr>
              <w:spacing w:before="0"/>
              <w:rPr>
                <w:sz w:val="18"/>
              </w:rPr>
            </w:pPr>
            <w:r w:rsidRPr="004363B1">
              <w:rPr>
                <w:sz w:val="18"/>
              </w:rPr>
              <w:t xml:space="preserve">Type </w:t>
            </w:r>
            <w:proofErr w:type="spellStart"/>
            <w:r w:rsidRPr="004363B1">
              <w:rPr>
                <w:sz w:val="18"/>
              </w:rPr>
              <w:t>våpen</w:t>
            </w:r>
            <w:proofErr w:type="spellEnd"/>
            <w:r w:rsidRPr="004363B1">
              <w:rPr>
                <w:sz w:val="18"/>
              </w:rPr>
              <w:t xml:space="preserve"> (</w:t>
            </w:r>
            <w:proofErr w:type="spellStart"/>
            <w:r w:rsidRPr="004363B1">
              <w:rPr>
                <w:sz w:val="18"/>
              </w:rPr>
              <w:t>hvis</w:t>
            </w:r>
            <w:proofErr w:type="spellEnd"/>
            <w:r w:rsidRPr="004363B1">
              <w:rPr>
                <w:sz w:val="18"/>
              </w:rPr>
              <w:t xml:space="preserve"> </w:t>
            </w:r>
            <w:proofErr w:type="spellStart"/>
            <w:r w:rsidRPr="004363B1">
              <w:rPr>
                <w:sz w:val="18"/>
              </w:rPr>
              <w:t>kjent</w:t>
            </w:r>
            <w:proofErr w:type="spellEnd"/>
            <w:r w:rsidRPr="004363B1">
              <w:rPr>
                <w:sz w:val="18"/>
              </w:rPr>
              <w:t>)</w:t>
            </w:r>
          </w:p>
          <w:p w:rsidR="009E1239" w:rsidRPr="009E1239" w:rsidRDefault="009E1239" w:rsidP="009E1239">
            <w:pPr>
              <w:pStyle w:val="Listeavsnitt"/>
              <w:numPr>
                <w:ilvl w:val="0"/>
                <w:numId w:val="29"/>
              </w:numPr>
              <w:spacing w:before="0"/>
              <w:rPr>
                <w:sz w:val="18"/>
                <w:lang w:val="nb-NO"/>
              </w:rPr>
            </w:pPr>
            <w:r w:rsidRPr="009E1239">
              <w:rPr>
                <w:sz w:val="18"/>
                <w:lang w:val="nb-NO"/>
              </w:rPr>
              <w:t>Hvor på skolen var gjerningsmannen sist observert?</w:t>
            </w:r>
          </w:p>
          <w:p w:rsidR="009E1239" w:rsidRPr="009E1239" w:rsidRDefault="009E1239" w:rsidP="009E1239">
            <w:pPr>
              <w:pStyle w:val="Listeavsnitt"/>
              <w:numPr>
                <w:ilvl w:val="0"/>
                <w:numId w:val="29"/>
              </w:numPr>
              <w:spacing w:before="0"/>
              <w:rPr>
                <w:sz w:val="18"/>
                <w:lang w:val="nb-NO"/>
              </w:rPr>
            </w:pPr>
            <w:r w:rsidRPr="009E1239">
              <w:rPr>
                <w:sz w:val="18"/>
                <w:lang w:val="nb-NO"/>
              </w:rPr>
              <w:t>Andre opplysninger politiet ber om.</w:t>
            </w:r>
          </w:p>
        </w:tc>
      </w:tr>
      <w:tr w:rsidR="009E1239" w:rsidTr="009E1239">
        <w:tc>
          <w:tcPr>
            <w:tcW w:w="399" w:type="dxa"/>
            <w:tcBorders>
              <w:bottom w:val="single" w:sz="4" w:space="0" w:color="auto"/>
            </w:tcBorders>
          </w:tcPr>
          <w:p w:rsidR="009E1239" w:rsidRPr="004363B1" w:rsidRDefault="009E1239" w:rsidP="009E1239">
            <w:pPr>
              <w:rPr>
                <w:sz w:val="18"/>
              </w:rPr>
            </w:pPr>
            <w:r w:rsidRPr="004363B1">
              <w:rPr>
                <w:sz w:val="18"/>
              </w:rPr>
              <w:t>2</w:t>
            </w:r>
          </w:p>
        </w:tc>
        <w:tc>
          <w:tcPr>
            <w:tcW w:w="8363" w:type="dxa"/>
            <w:tcBorders>
              <w:bottom w:val="single" w:sz="4" w:space="0" w:color="auto"/>
            </w:tcBorders>
          </w:tcPr>
          <w:p w:rsidR="009E1239" w:rsidRPr="004363B1" w:rsidRDefault="009E1239" w:rsidP="009E1239">
            <w:pPr>
              <w:rPr>
                <w:sz w:val="18"/>
              </w:rPr>
            </w:pPr>
            <w:r w:rsidRPr="004363B1">
              <w:rPr>
                <w:sz w:val="18"/>
              </w:rPr>
              <w:t xml:space="preserve">Vurder om det skal gis ordre om en av følgende øyeblikkelige handlinger *: </w:t>
            </w:r>
          </w:p>
          <w:p w:rsidR="009E1239" w:rsidRPr="004363B1" w:rsidRDefault="009E1239" w:rsidP="009E1239">
            <w:pPr>
              <w:pStyle w:val="Listeavsnitt"/>
              <w:numPr>
                <w:ilvl w:val="0"/>
                <w:numId w:val="30"/>
              </w:numPr>
              <w:spacing w:before="0"/>
              <w:rPr>
                <w:sz w:val="18"/>
              </w:rPr>
            </w:pPr>
            <w:r w:rsidRPr="004363B1">
              <w:rPr>
                <w:sz w:val="18"/>
              </w:rPr>
              <w:t>«</w:t>
            </w:r>
            <w:r w:rsidRPr="004363B1">
              <w:rPr>
                <w:i/>
                <w:sz w:val="18"/>
              </w:rPr>
              <w:t>EVAKUERING</w:t>
            </w:r>
            <w:r w:rsidRPr="004363B1">
              <w:rPr>
                <w:sz w:val="18"/>
              </w:rPr>
              <w:t>»</w:t>
            </w:r>
          </w:p>
          <w:p w:rsidR="009E1239" w:rsidRPr="004363B1" w:rsidRDefault="009E1239" w:rsidP="009E1239">
            <w:pPr>
              <w:pStyle w:val="Listeavsnitt"/>
              <w:numPr>
                <w:ilvl w:val="0"/>
                <w:numId w:val="30"/>
              </w:numPr>
              <w:spacing w:before="0"/>
              <w:rPr>
                <w:sz w:val="18"/>
              </w:rPr>
            </w:pPr>
            <w:r w:rsidRPr="004363B1">
              <w:rPr>
                <w:sz w:val="18"/>
              </w:rPr>
              <w:t>«</w:t>
            </w:r>
            <w:r w:rsidRPr="004363B1">
              <w:rPr>
                <w:i/>
                <w:sz w:val="18"/>
              </w:rPr>
              <w:t>BLI VÆRENDE</w:t>
            </w:r>
            <w:r w:rsidRPr="004363B1">
              <w:rPr>
                <w:sz w:val="18"/>
              </w:rPr>
              <w:t>»</w:t>
            </w:r>
          </w:p>
          <w:p w:rsidR="009E1239" w:rsidRPr="004363B1" w:rsidRDefault="009E1239" w:rsidP="009E1239">
            <w:pPr>
              <w:pStyle w:val="Listeavsnitt"/>
              <w:numPr>
                <w:ilvl w:val="0"/>
                <w:numId w:val="30"/>
              </w:numPr>
              <w:spacing w:before="0"/>
              <w:rPr>
                <w:sz w:val="18"/>
              </w:rPr>
            </w:pPr>
            <w:r w:rsidRPr="004363B1">
              <w:rPr>
                <w:sz w:val="18"/>
              </w:rPr>
              <w:t>«</w:t>
            </w:r>
            <w:r w:rsidRPr="004363B1">
              <w:rPr>
                <w:i/>
                <w:sz w:val="18"/>
              </w:rPr>
              <w:t>LÅS DØRENE</w:t>
            </w:r>
            <w:r w:rsidRPr="004363B1">
              <w:rPr>
                <w:sz w:val="18"/>
              </w:rPr>
              <w:t>»</w:t>
            </w:r>
          </w:p>
          <w:p w:rsidR="009E1239" w:rsidRPr="004363B1" w:rsidRDefault="009E1239" w:rsidP="009E1239">
            <w:pPr>
              <w:rPr>
                <w:sz w:val="18"/>
                <w:szCs w:val="16"/>
              </w:rPr>
            </w:pPr>
            <w:r w:rsidRPr="004363B1">
              <w:rPr>
                <w:sz w:val="18"/>
                <w:szCs w:val="16"/>
              </w:rPr>
              <w:t>*Se sist på arket</w:t>
            </w:r>
          </w:p>
        </w:tc>
      </w:tr>
      <w:tr w:rsidR="009E1239" w:rsidTr="009E1239">
        <w:tc>
          <w:tcPr>
            <w:tcW w:w="399" w:type="dxa"/>
            <w:tcBorders>
              <w:bottom w:val="single" w:sz="4" w:space="0" w:color="auto"/>
            </w:tcBorders>
          </w:tcPr>
          <w:p w:rsidR="009E1239" w:rsidRPr="004363B1" w:rsidRDefault="009E1239" w:rsidP="009E1239">
            <w:pPr>
              <w:rPr>
                <w:sz w:val="18"/>
              </w:rPr>
            </w:pPr>
            <w:r w:rsidRPr="004363B1">
              <w:rPr>
                <w:sz w:val="18"/>
              </w:rPr>
              <w:t>3</w:t>
            </w:r>
          </w:p>
        </w:tc>
        <w:tc>
          <w:tcPr>
            <w:tcW w:w="8363" w:type="dxa"/>
            <w:tcBorders>
              <w:bottom w:val="single" w:sz="4" w:space="0" w:color="auto"/>
            </w:tcBorders>
          </w:tcPr>
          <w:p w:rsidR="009E1239" w:rsidRPr="004363B1" w:rsidRDefault="009E1239" w:rsidP="009E1239">
            <w:pPr>
              <w:rPr>
                <w:sz w:val="18"/>
              </w:rPr>
            </w:pPr>
            <w:r w:rsidRPr="004363B1">
              <w:rPr>
                <w:sz w:val="18"/>
              </w:rPr>
              <w:t>Iverksett livbergende førstehjelp</w:t>
            </w:r>
          </w:p>
        </w:tc>
      </w:tr>
      <w:tr w:rsidR="009E1239" w:rsidTr="009E1239">
        <w:tc>
          <w:tcPr>
            <w:tcW w:w="8762" w:type="dxa"/>
            <w:gridSpan w:val="2"/>
            <w:shd w:val="clear" w:color="auto" w:fill="FFFF00"/>
          </w:tcPr>
          <w:p w:rsidR="009E1239" w:rsidRPr="004363B1" w:rsidRDefault="009E1239" w:rsidP="009E1239">
            <w:pPr>
              <w:jc w:val="center"/>
              <w:rPr>
                <w:b/>
                <w:sz w:val="18"/>
                <w:szCs w:val="28"/>
              </w:rPr>
            </w:pPr>
            <w:r w:rsidRPr="004363B1">
              <w:rPr>
                <w:b/>
                <w:sz w:val="18"/>
                <w:szCs w:val="28"/>
              </w:rPr>
              <w:t>HASTER</w:t>
            </w:r>
          </w:p>
        </w:tc>
      </w:tr>
      <w:tr w:rsidR="009E1239" w:rsidTr="009E1239">
        <w:tc>
          <w:tcPr>
            <w:tcW w:w="399" w:type="dxa"/>
          </w:tcPr>
          <w:p w:rsidR="009E1239" w:rsidRPr="004363B1" w:rsidRDefault="009E1239" w:rsidP="009E1239">
            <w:pPr>
              <w:rPr>
                <w:sz w:val="18"/>
              </w:rPr>
            </w:pPr>
            <w:r w:rsidRPr="004363B1">
              <w:rPr>
                <w:sz w:val="18"/>
              </w:rPr>
              <w:t>4</w:t>
            </w:r>
          </w:p>
        </w:tc>
        <w:tc>
          <w:tcPr>
            <w:tcW w:w="8363" w:type="dxa"/>
          </w:tcPr>
          <w:p w:rsidR="009E1239" w:rsidRPr="004363B1" w:rsidRDefault="009E1239" w:rsidP="009E1239">
            <w:pPr>
              <w:rPr>
                <w:sz w:val="18"/>
              </w:rPr>
            </w:pPr>
            <w:r w:rsidRPr="004363B1">
              <w:rPr>
                <w:sz w:val="18"/>
              </w:rPr>
              <w:t>Vurder hvordan melding kan gis til elever og ansatte (også på utsiden).</w:t>
            </w:r>
          </w:p>
        </w:tc>
      </w:tr>
      <w:tr w:rsidR="009E1239" w:rsidTr="009E1239">
        <w:tc>
          <w:tcPr>
            <w:tcW w:w="399" w:type="dxa"/>
          </w:tcPr>
          <w:p w:rsidR="009E1239" w:rsidRPr="004363B1" w:rsidRDefault="009E1239" w:rsidP="009E1239">
            <w:pPr>
              <w:rPr>
                <w:sz w:val="18"/>
              </w:rPr>
            </w:pPr>
            <w:r w:rsidRPr="004363B1">
              <w:rPr>
                <w:sz w:val="18"/>
              </w:rPr>
              <w:t>5</w:t>
            </w:r>
          </w:p>
        </w:tc>
        <w:tc>
          <w:tcPr>
            <w:tcW w:w="8363" w:type="dxa"/>
          </w:tcPr>
          <w:p w:rsidR="009E1239" w:rsidRPr="009E1239" w:rsidRDefault="009E1239" w:rsidP="009E1239">
            <w:pPr>
              <w:pStyle w:val="Listeavsnitt"/>
              <w:numPr>
                <w:ilvl w:val="0"/>
                <w:numId w:val="31"/>
              </w:numPr>
              <w:spacing w:before="0"/>
              <w:rPr>
                <w:sz w:val="18"/>
                <w:lang w:val="nb-NO"/>
              </w:rPr>
            </w:pPr>
            <w:r w:rsidRPr="009E1239">
              <w:rPr>
                <w:sz w:val="18"/>
                <w:lang w:val="nb-NO"/>
              </w:rPr>
              <w:t>Opprett kriseledelse på egnet sted.</w:t>
            </w:r>
          </w:p>
          <w:p w:rsidR="009E1239" w:rsidRPr="009E1239" w:rsidRDefault="009E1239" w:rsidP="009E1239">
            <w:pPr>
              <w:pStyle w:val="Listeavsnitt"/>
              <w:numPr>
                <w:ilvl w:val="0"/>
                <w:numId w:val="31"/>
              </w:numPr>
              <w:spacing w:before="0"/>
              <w:rPr>
                <w:sz w:val="18"/>
                <w:lang w:val="nb-NO"/>
              </w:rPr>
            </w:pPr>
            <w:r w:rsidRPr="009E1239">
              <w:rPr>
                <w:sz w:val="18"/>
                <w:lang w:val="nb-NO"/>
              </w:rPr>
              <w:t>Vurder å utpeke en ansatt som kan møte politiet, etter avtale med politiet.</w:t>
            </w:r>
          </w:p>
          <w:p w:rsidR="009E1239" w:rsidRPr="009E1239" w:rsidRDefault="009E1239" w:rsidP="009E1239">
            <w:pPr>
              <w:pStyle w:val="Listeavsnitt"/>
              <w:numPr>
                <w:ilvl w:val="0"/>
                <w:numId w:val="31"/>
              </w:numPr>
              <w:spacing w:before="0"/>
              <w:rPr>
                <w:sz w:val="18"/>
                <w:lang w:val="nb-NO"/>
              </w:rPr>
            </w:pPr>
            <w:r w:rsidRPr="009E1239">
              <w:rPr>
                <w:sz w:val="18"/>
                <w:lang w:val="nb-NO"/>
              </w:rPr>
              <w:t>Vurder om brannalarmen skal skrues av.</w:t>
            </w:r>
          </w:p>
        </w:tc>
      </w:tr>
      <w:tr w:rsidR="009E1239" w:rsidTr="009E1239">
        <w:tc>
          <w:tcPr>
            <w:tcW w:w="399" w:type="dxa"/>
            <w:tcBorders>
              <w:bottom w:val="single" w:sz="4" w:space="0" w:color="auto"/>
            </w:tcBorders>
          </w:tcPr>
          <w:p w:rsidR="009E1239" w:rsidRPr="004363B1" w:rsidRDefault="009E1239" w:rsidP="009E1239">
            <w:pPr>
              <w:rPr>
                <w:sz w:val="18"/>
              </w:rPr>
            </w:pPr>
            <w:r w:rsidRPr="004363B1">
              <w:rPr>
                <w:sz w:val="18"/>
              </w:rPr>
              <w:t>6</w:t>
            </w:r>
          </w:p>
        </w:tc>
        <w:tc>
          <w:tcPr>
            <w:tcW w:w="8363" w:type="dxa"/>
            <w:tcBorders>
              <w:bottom w:val="single" w:sz="4" w:space="0" w:color="auto"/>
            </w:tcBorders>
          </w:tcPr>
          <w:p w:rsidR="009E1239" w:rsidRPr="004363B1" w:rsidRDefault="009E1239" w:rsidP="009E1239">
            <w:pPr>
              <w:rPr>
                <w:sz w:val="18"/>
              </w:rPr>
            </w:pPr>
            <w:r w:rsidRPr="004363B1">
              <w:rPr>
                <w:sz w:val="18"/>
              </w:rPr>
              <w:t xml:space="preserve">Varsle kommunens beredskapsvakt på </w:t>
            </w:r>
            <w:proofErr w:type="spellStart"/>
            <w:r w:rsidRPr="004363B1">
              <w:rPr>
                <w:sz w:val="18"/>
              </w:rPr>
              <w:t>tlf</w:t>
            </w:r>
            <w:proofErr w:type="spellEnd"/>
            <w:r w:rsidRPr="004363B1">
              <w:rPr>
                <w:sz w:val="18"/>
              </w:rPr>
              <w:t xml:space="preserve"> 977 32 422</w:t>
            </w:r>
          </w:p>
          <w:p w:rsidR="009E1239" w:rsidRPr="004363B1" w:rsidRDefault="009E1239" w:rsidP="009E1239">
            <w:pPr>
              <w:rPr>
                <w:sz w:val="18"/>
              </w:rPr>
            </w:pPr>
            <w:r w:rsidRPr="004363B1">
              <w:rPr>
                <w:sz w:val="18"/>
              </w:rPr>
              <w:t>Varsle direktør/skolesjef (se «Varslingsfolder»)</w:t>
            </w:r>
          </w:p>
        </w:tc>
      </w:tr>
      <w:tr w:rsidR="009E1239" w:rsidTr="009E1239">
        <w:tc>
          <w:tcPr>
            <w:tcW w:w="8762" w:type="dxa"/>
            <w:gridSpan w:val="2"/>
            <w:shd w:val="clear" w:color="auto" w:fill="00B050"/>
          </w:tcPr>
          <w:p w:rsidR="009E1239" w:rsidRPr="004363B1" w:rsidRDefault="009E1239" w:rsidP="009E1239">
            <w:pPr>
              <w:jc w:val="center"/>
              <w:rPr>
                <w:b/>
                <w:sz w:val="18"/>
                <w:szCs w:val="28"/>
              </w:rPr>
            </w:pPr>
            <w:r w:rsidRPr="004363B1">
              <w:rPr>
                <w:b/>
                <w:sz w:val="18"/>
                <w:szCs w:val="28"/>
              </w:rPr>
              <w:t>KAN VENTE</w:t>
            </w:r>
          </w:p>
        </w:tc>
      </w:tr>
      <w:tr w:rsidR="009E1239" w:rsidTr="009E1239">
        <w:tc>
          <w:tcPr>
            <w:tcW w:w="399" w:type="dxa"/>
          </w:tcPr>
          <w:p w:rsidR="009E1239" w:rsidRPr="004363B1" w:rsidRDefault="009E1239" w:rsidP="009E1239">
            <w:pPr>
              <w:rPr>
                <w:sz w:val="18"/>
              </w:rPr>
            </w:pPr>
            <w:r w:rsidRPr="004363B1">
              <w:rPr>
                <w:sz w:val="18"/>
              </w:rPr>
              <w:t>7</w:t>
            </w:r>
          </w:p>
        </w:tc>
        <w:tc>
          <w:tcPr>
            <w:tcW w:w="8363" w:type="dxa"/>
          </w:tcPr>
          <w:p w:rsidR="009E1239" w:rsidRPr="004363B1" w:rsidRDefault="009E1239" w:rsidP="009E1239">
            <w:pPr>
              <w:rPr>
                <w:sz w:val="18"/>
              </w:rPr>
            </w:pPr>
            <w:r w:rsidRPr="004363B1">
              <w:rPr>
                <w:sz w:val="18"/>
              </w:rPr>
              <w:t>Vær forberedt til håndtering av media (se også «Plan for krisehåndtering» og «Varslingsfolderen»</w:t>
            </w:r>
          </w:p>
        </w:tc>
      </w:tr>
      <w:tr w:rsidR="009E1239" w:rsidTr="009E1239">
        <w:tc>
          <w:tcPr>
            <w:tcW w:w="399" w:type="dxa"/>
          </w:tcPr>
          <w:p w:rsidR="009E1239" w:rsidRPr="004363B1" w:rsidRDefault="009E1239" w:rsidP="009E1239">
            <w:pPr>
              <w:rPr>
                <w:sz w:val="18"/>
              </w:rPr>
            </w:pPr>
            <w:r w:rsidRPr="004363B1">
              <w:rPr>
                <w:sz w:val="18"/>
              </w:rPr>
              <w:t>8</w:t>
            </w:r>
          </w:p>
        </w:tc>
        <w:tc>
          <w:tcPr>
            <w:tcW w:w="8363" w:type="dxa"/>
          </w:tcPr>
          <w:p w:rsidR="009E1239" w:rsidRPr="004363B1" w:rsidRDefault="009E1239" w:rsidP="009E1239">
            <w:pPr>
              <w:rPr>
                <w:sz w:val="18"/>
              </w:rPr>
            </w:pPr>
            <w:r w:rsidRPr="004363B1">
              <w:rPr>
                <w:sz w:val="18"/>
              </w:rPr>
              <w:t>Vær forberedt på kontakt med pårørende</w:t>
            </w:r>
          </w:p>
          <w:p w:rsidR="009E1239" w:rsidRPr="004363B1" w:rsidRDefault="009E1239" w:rsidP="009E1239">
            <w:pPr>
              <w:rPr>
                <w:sz w:val="18"/>
              </w:rPr>
            </w:pPr>
            <w:r w:rsidRPr="004363B1">
              <w:rPr>
                <w:sz w:val="18"/>
              </w:rPr>
              <w:t>Pårørendesenter</w:t>
            </w:r>
          </w:p>
        </w:tc>
      </w:tr>
      <w:tr w:rsidR="009E1239" w:rsidTr="009E1239">
        <w:tc>
          <w:tcPr>
            <w:tcW w:w="399" w:type="dxa"/>
          </w:tcPr>
          <w:p w:rsidR="009E1239" w:rsidRPr="004363B1" w:rsidRDefault="009E1239" w:rsidP="009E1239">
            <w:pPr>
              <w:rPr>
                <w:sz w:val="18"/>
              </w:rPr>
            </w:pPr>
            <w:r w:rsidRPr="004363B1">
              <w:rPr>
                <w:sz w:val="18"/>
              </w:rPr>
              <w:t>9</w:t>
            </w:r>
          </w:p>
        </w:tc>
        <w:tc>
          <w:tcPr>
            <w:tcW w:w="8363" w:type="dxa"/>
          </w:tcPr>
          <w:p w:rsidR="009E1239" w:rsidRPr="004363B1" w:rsidRDefault="009E1239" w:rsidP="009E1239">
            <w:pPr>
              <w:rPr>
                <w:sz w:val="18"/>
              </w:rPr>
            </w:pPr>
            <w:r w:rsidRPr="004363B1">
              <w:rPr>
                <w:sz w:val="18"/>
              </w:rPr>
              <w:t xml:space="preserve">Vurder behov for psykososial oppfølging av </w:t>
            </w:r>
            <w:proofErr w:type="gramStart"/>
            <w:r w:rsidRPr="004363B1">
              <w:rPr>
                <w:sz w:val="18"/>
              </w:rPr>
              <w:t>elever ,</w:t>
            </w:r>
            <w:proofErr w:type="gramEnd"/>
            <w:r w:rsidRPr="004363B1">
              <w:rPr>
                <w:sz w:val="18"/>
              </w:rPr>
              <w:t xml:space="preserve"> ansatte og andre berørte</w:t>
            </w:r>
          </w:p>
        </w:tc>
      </w:tr>
      <w:tr w:rsidR="009E1239" w:rsidTr="009E1239">
        <w:tc>
          <w:tcPr>
            <w:tcW w:w="399" w:type="dxa"/>
          </w:tcPr>
          <w:p w:rsidR="009E1239" w:rsidRPr="004363B1" w:rsidRDefault="009E1239" w:rsidP="009E1239">
            <w:pPr>
              <w:rPr>
                <w:sz w:val="18"/>
              </w:rPr>
            </w:pPr>
            <w:r w:rsidRPr="004363B1">
              <w:rPr>
                <w:sz w:val="18"/>
              </w:rPr>
              <w:t>10</w:t>
            </w:r>
          </w:p>
        </w:tc>
        <w:tc>
          <w:tcPr>
            <w:tcW w:w="8363" w:type="dxa"/>
          </w:tcPr>
          <w:p w:rsidR="009E1239" w:rsidRPr="004363B1" w:rsidRDefault="009E1239" w:rsidP="009E1239">
            <w:pPr>
              <w:rPr>
                <w:sz w:val="18"/>
              </w:rPr>
            </w:pPr>
            <w:r w:rsidRPr="004363B1">
              <w:rPr>
                <w:sz w:val="18"/>
              </w:rPr>
              <w:t>Forberede overgang til normalsituasjon</w:t>
            </w:r>
          </w:p>
        </w:tc>
      </w:tr>
      <w:tr w:rsidR="009E1239" w:rsidTr="009E1239">
        <w:tc>
          <w:tcPr>
            <w:tcW w:w="399" w:type="dxa"/>
          </w:tcPr>
          <w:p w:rsidR="009E1239" w:rsidRPr="004363B1" w:rsidRDefault="009E1239" w:rsidP="009E1239">
            <w:pPr>
              <w:rPr>
                <w:sz w:val="18"/>
              </w:rPr>
            </w:pPr>
            <w:r w:rsidRPr="004363B1">
              <w:rPr>
                <w:sz w:val="18"/>
              </w:rPr>
              <w:t>11</w:t>
            </w:r>
          </w:p>
        </w:tc>
        <w:tc>
          <w:tcPr>
            <w:tcW w:w="8363" w:type="dxa"/>
          </w:tcPr>
          <w:p w:rsidR="009E1239" w:rsidRPr="004363B1" w:rsidRDefault="009E1239" w:rsidP="009E1239">
            <w:pPr>
              <w:rPr>
                <w:sz w:val="18"/>
              </w:rPr>
            </w:pPr>
            <w:r w:rsidRPr="004363B1">
              <w:rPr>
                <w:sz w:val="18"/>
              </w:rPr>
              <w:t>Evaluering</w:t>
            </w:r>
          </w:p>
        </w:tc>
      </w:tr>
      <w:tr w:rsidR="009E1239" w:rsidTr="009E1239">
        <w:tc>
          <w:tcPr>
            <w:tcW w:w="399" w:type="dxa"/>
          </w:tcPr>
          <w:p w:rsidR="009E1239" w:rsidRPr="004363B1" w:rsidRDefault="009E1239" w:rsidP="009E1239">
            <w:pPr>
              <w:rPr>
                <w:sz w:val="18"/>
              </w:rPr>
            </w:pPr>
            <w:r w:rsidRPr="004363B1">
              <w:rPr>
                <w:sz w:val="18"/>
              </w:rPr>
              <w:t>12</w:t>
            </w:r>
          </w:p>
        </w:tc>
        <w:tc>
          <w:tcPr>
            <w:tcW w:w="8363" w:type="dxa"/>
          </w:tcPr>
          <w:p w:rsidR="009E1239" w:rsidRPr="004363B1" w:rsidRDefault="009E1239" w:rsidP="009E1239">
            <w:pPr>
              <w:rPr>
                <w:sz w:val="18"/>
              </w:rPr>
            </w:pPr>
            <w:r w:rsidRPr="004363B1">
              <w:rPr>
                <w:sz w:val="18"/>
              </w:rPr>
              <w:t>Utarbeide rapport</w:t>
            </w:r>
          </w:p>
        </w:tc>
      </w:tr>
      <w:tr w:rsidR="009E1239" w:rsidTr="009E1239">
        <w:tc>
          <w:tcPr>
            <w:tcW w:w="399" w:type="dxa"/>
          </w:tcPr>
          <w:p w:rsidR="009E1239" w:rsidRPr="004363B1" w:rsidRDefault="009E1239" w:rsidP="009E1239">
            <w:pPr>
              <w:rPr>
                <w:sz w:val="18"/>
              </w:rPr>
            </w:pPr>
            <w:r w:rsidRPr="004363B1">
              <w:rPr>
                <w:sz w:val="18"/>
              </w:rPr>
              <w:t>13</w:t>
            </w:r>
          </w:p>
        </w:tc>
        <w:tc>
          <w:tcPr>
            <w:tcW w:w="8363" w:type="dxa"/>
          </w:tcPr>
          <w:p w:rsidR="009E1239" w:rsidRPr="004363B1" w:rsidRDefault="009E1239" w:rsidP="009E1239">
            <w:pPr>
              <w:rPr>
                <w:sz w:val="18"/>
              </w:rPr>
            </w:pPr>
            <w:r w:rsidRPr="004363B1">
              <w:rPr>
                <w:sz w:val="18"/>
              </w:rPr>
              <w:t>Justere beredskapsplan i forhold til erfaringer</w:t>
            </w:r>
          </w:p>
        </w:tc>
      </w:tr>
    </w:tbl>
    <w:p w:rsidR="009E1239" w:rsidRDefault="009E1239" w:rsidP="009E1239"/>
    <w:p w:rsidR="009E1239" w:rsidRDefault="009E1239" w:rsidP="009E1239">
      <w:r>
        <w:t xml:space="preserve">Rektor </w:t>
      </w:r>
      <w:r w:rsidRPr="00531EBC">
        <w:rPr>
          <w:sz w:val="24"/>
        </w:rPr>
        <w:t>er</w:t>
      </w:r>
      <w:r>
        <w:t xml:space="preserve"> ansvarlig for å utløse skolen kriseplan for skarpe situasjoner. Etter at nødvendig varsling er foretatt må følgende umiddelbare tiltak vurderes:</w:t>
      </w:r>
    </w:p>
    <w:p w:rsidR="009E1239" w:rsidRPr="009E1239" w:rsidRDefault="009E1239" w:rsidP="009E1239">
      <w:pPr>
        <w:pStyle w:val="Listeavsnitt"/>
        <w:numPr>
          <w:ilvl w:val="0"/>
          <w:numId w:val="28"/>
        </w:numPr>
        <w:spacing w:before="0" w:line="276" w:lineRule="auto"/>
        <w:rPr>
          <w:lang w:val="nb-NO"/>
        </w:rPr>
      </w:pPr>
      <w:r w:rsidRPr="009E1239">
        <w:rPr>
          <w:b/>
          <w:lang w:val="nb-NO"/>
        </w:rPr>
        <w:t>EVAKUERING</w:t>
      </w:r>
      <w:r w:rsidRPr="009E1239">
        <w:rPr>
          <w:lang w:val="nb-NO"/>
        </w:rPr>
        <w:t xml:space="preserve"> – Når forholdene oppfattes som tryggere utenfor bygningen enn innenfor. Elever og ansatte skal umiddelbart forlate bygningene. Vurdering nøye hvor de evakuerte skal møtes.</w:t>
      </w:r>
    </w:p>
    <w:p w:rsidR="009E1239" w:rsidRPr="009E1239" w:rsidRDefault="009E1239" w:rsidP="009E1239">
      <w:pPr>
        <w:pStyle w:val="Listeavsnitt"/>
        <w:numPr>
          <w:ilvl w:val="0"/>
          <w:numId w:val="28"/>
        </w:numPr>
        <w:spacing w:before="0" w:line="276" w:lineRule="auto"/>
        <w:rPr>
          <w:lang w:val="nb-NO"/>
        </w:rPr>
      </w:pPr>
      <w:r w:rsidRPr="009E1239">
        <w:rPr>
          <w:b/>
          <w:lang w:val="nb-NO"/>
        </w:rPr>
        <w:t>BLI VÆRENDE</w:t>
      </w:r>
      <w:r w:rsidRPr="009E1239">
        <w:rPr>
          <w:lang w:val="nb-NO"/>
        </w:rPr>
        <w:t xml:space="preserve"> – Når forholdene oppfattes tryggere i bygningen enn utenfor. Elever og ansatte skal gå til plasser i bygget som er trygge fra utsiden.</w:t>
      </w:r>
    </w:p>
    <w:p w:rsidR="009E1239" w:rsidRPr="009E1239" w:rsidRDefault="009E1239" w:rsidP="009E1239">
      <w:pPr>
        <w:pStyle w:val="Listeavsnitt"/>
        <w:numPr>
          <w:ilvl w:val="0"/>
          <w:numId w:val="28"/>
        </w:numPr>
        <w:spacing w:before="0" w:line="276" w:lineRule="auto"/>
        <w:rPr>
          <w:lang w:val="nb-NO"/>
        </w:rPr>
      </w:pPr>
      <w:r w:rsidRPr="009E1239">
        <w:rPr>
          <w:b/>
          <w:lang w:val="nb-NO"/>
        </w:rPr>
        <w:t>LÅS DØRENE</w:t>
      </w:r>
      <w:r w:rsidRPr="009E1239">
        <w:rPr>
          <w:lang w:val="nb-NO"/>
        </w:rPr>
        <w:t xml:space="preserve"> – Når en person/situasjon utgjør en umiddelbar trussel i bygget. Alle ytterdører og dører til klasserom/kontorer skal låses. Elever og ansatte skal bli værende på stedet.</w:t>
      </w:r>
    </w:p>
    <w:p w:rsidR="006420E8" w:rsidRDefault="006420E8" w:rsidP="009E1239">
      <w:pPr>
        <w:rPr>
          <w:b/>
          <w:u w:val="single"/>
        </w:rPr>
      </w:pPr>
    </w:p>
    <w:p w:rsidR="006420E8" w:rsidRDefault="006420E8" w:rsidP="009E1239">
      <w:pPr>
        <w:rPr>
          <w:b/>
          <w:u w:val="single"/>
        </w:rPr>
      </w:pPr>
    </w:p>
    <w:p w:rsidR="006420E8" w:rsidRDefault="009E1239" w:rsidP="009E1239">
      <w:pPr>
        <w:rPr>
          <w:b/>
          <w:u w:val="single"/>
        </w:rPr>
      </w:pPr>
      <w:r w:rsidRPr="009E1239">
        <w:rPr>
          <w:b/>
          <w:u w:val="single"/>
        </w:rPr>
        <w:lastRenderedPageBreak/>
        <w:t>Ansvar: Ansatt</w:t>
      </w:r>
    </w:p>
    <w:p w:rsidR="009E1239" w:rsidRPr="006420E8" w:rsidRDefault="009E1239" w:rsidP="009E1239">
      <w:pPr>
        <w:rPr>
          <w:b/>
          <w:u w:val="single"/>
        </w:rPr>
      </w:pPr>
      <w:r>
        <w:t xml:space="preserve">Med en </w:t>
      </w:r>
      <w:r w:rsidRPr="003348D3">
        <w:rPr>
          <w:b/>
          <w:i/>
        </w:rPr>
        <w:t>Skarp situasjon</w:t>
      </w:r>
      <w:r>
        <w:t xml:space="preserve"> forstår vi enten:</w:t>
      </w:r>
    </w:p>
    <w:p w:rsidR="009E1239" w:rsidRPr="009E1239" w:rsidRDefault="009E1239" w:rsidP="009E1239">
      <w:pPr>
        <w:pStyle w:val="Listeavsnitt"/>
        <w:numPr>
          <w:ilvl w:val="0"/>
          <w:numId w:val="32"/>
        </w:numPr>
        <w:spacing w:before="0" w:line="276" w:lineRule="auto"/>
        <w:rPr>
          <w:lang w:val="nb-NO"/>
        </w:rPr>
      </w:pPr>
      <w:r w:rsidRPr="009E1239">
        <w:rPr>
          <w:lang w:val="nb-NO"/>
        </w:rPr>
        <w:t>en trussel situasjon (for eksempel en bombetrussel)</w:t>
      </w:r>
    </w:p>
    <w:p w:rsidR="009E1239" w:rsidRPr="009E1239" w:rsidRDefault="009E1239" w:rsidP="009E1239">
      <w:pPr>
        <w:pStyle w:val="Listeavsnitt"/>
        <w:numPr>
          <w:ilvl w:val="0"/>
          <w:numId w:val="32"/>
        </w:numPr>
        <w:spacing w:before="0" w:line="276" w:lineRule="auto"/>
        <w:rPr>
          <w:lang w:val="nb-NO"/>
        </w:rPr>
      </w:pPr>
      <w:r w:rsidRPr="009E1239">
        <w:rPr>
          <w:lang w:val="nb-NO"/>
        </w:rPr>
        <w:t>en reell hendelse er under utvikling (for eksempel skyting pågår)</w:t>
      </w:r>
    </w:p>
    <w:p w:rsidR="009E1239" w:rsidRDefault="009E1239" w:rsidP="009E1239">
      <w:r>
        <w:t>Ingen situasjoner vil være like og det er derfor viktig at alle hendelser vurderes særskilt.</w:t>
      </w:r>
    </w:p>
    <w:tbl>
      <w:tblPr>
        <w:tblStyle w:val="Tabellrutenett"/>
        <w:tblW w:w="9782" w:type="dxa"/>
        <w:tblInd w:w="-289" w:type="dxa"/>
        <w:tblLook w:val="04A0" w:firstRow="1" w:lastRow="0" w:firstColumn="1" w:lastColumn="0" w:noHBand="0" w:noVBand="1"/>
      </w:tblPr>
      <w:tblGrid>
        <w:gridCol w:w="688"/>
        <w:gridCol w:w="4181"/>
        <w:gridCol w:w="4913"/>
      </w:tblGrid>
      <w:tr w:rsidR="009E1239" w:rsidTr="006420E8">
        <w:trPr>
          <w:trHeight w:val="53"/>
        </w:trPr>
        <w:tc>
          <w:tcPr>
            <w:tcW w:w="9782" w:type="dxa"/>
            <w:gridSpan w:val="3"/>
            <w:shd w:val="clear" w:color="auto" w:fill="FF0000"/>
          </w:tcPr>
          <w:p w:rsidR="009E1239" w:rsidRPr="004363B1" w:rsidRDefault="009E1239" w:rsidP="009E1239">
            <w:pPr>
              <w:jc w:val="center"/>
              <w:rPr>
                <w:b/>
                <w:sz w:val="18"/>
              </w:rPr>
            </w:pPr>
            <w:r w:rsidRPr="004363B1">
              <w:rPr>
                <w:b/>
                <w:sz w:val="18"/>
              </w:rPr>
              <w:t>AKUTT</w:t>
            </w:r>
          </w:p>
        </w:tc>
      </w:tr>
      <w:tr w:rsidR="009E1239" w:rsidTr="006420E8">
        <w:tc>
          <w:tcPr>
            <w:tcW w:w="688" w:type="dxa"/>
          </w:tcPr>
          <w:p w:rsidR="009E1239" w:rsidRPr="004363B1" w:rsidRDefault="009E1239" w:rsidP="009E1239">
            <w:pPr>
              <w:rPr>
                <w:sz w:val="18"/>
              </w:rPr>
            </w:pPr>
          </w:p>
        </w:tc>
        <w:tc>
          <w:tcPr>
            <w:tcW w:w="4181" w:type="dxa"/>
          </w:tcPr>
          <w:p w:rsidR="009E1239" w:rsidRDefault="009E1239" w:rsidP="009E1239">
            <w:pPr>
              <w:jc w:val="center"/>
              <w:rPr>
                <w:b/>
                <w:sz w:val="18"/>
              </w:rPr>
            </w:pPr>
            <w:r w:rsidRPr="00766340">
              <w:rPr>
                <w:b/>
                <w:sz w:val="18"/>
              </w:rPr>
              <w:t>TRUSSEL SITUASJON</w:t>
            </w:r>
          </w:p>
          <w:p w:rsidR="009E1239" w:rsidRDefault="009E1239" w:rsidP="009E1239">
            <w:pPr>
              <w:jc w:val="center"/>
              <w:rPr>
                <w:b/>
                <w:sz w:val="18"/>
              </w:rPr>
            </w:pPr>
            <w:r>
              <w:rPr>
                <w:b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22419BA" wp14:editId="7DFBC3D7">
                      <wp:simplePos x="0" y="0"/>
                      <wp:positionH relativeFrom="column">
                        <wp:posOffset>1141576</wp:posOffset>
                      </wp:positionH>
                      <wp:positionV relativeFrom="paragraph">
                        <wp:posOffset>13331</wp:posOffset>
                      </wp:positionV>
                      <wp:extent cx="425167" cy="221020"/>
                      <wp:effectExtent l="38100" t="0" r="0" b="45720"/>
                      <wp:wrapNone/>
                      <wp:docPr id="1" name="Pil ne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5167" cy="22102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0F3323A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Pil ned 1" o:spid="_x0000_s1026" type="#_x0000_t67" style="position:absolute;margin-left:89.9pt;margin-top:1.05pt;width:33.5pt;height:17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" adj="10800" fillcolor="#4f81bd [3204]" strokecolor="#243f60 [1604]" strokeweight="2pt"/>
                  </w:pict>
                </mc:Fallback>
              </mc:AlternateContent>
            </w:r>
          </w:p>
          <w:p w:rsidR="009E1239" w:rsidRPr="00766340" w:rsidRDefault="009E1239" w:rsidP="009E1239">
            <w:pPr>
              <w:jc w:val="center"/>
              <w:rPr>
                <w:b/>
                <w:sz w:val="18"/>
              </w:rPr>
            </w:pPr>
          </w:p>
        </w:tc>
        <w:tc>
          <w:tcPr>
            <w:tcW w:w="4913" w:type="dxa"/>
          </w:tcPr>
          <w:p w:rsidR="009E1239" w:rsidRDefault="009E1239" w:rsidP="009E1239">
            <w:pPr>
              <w:jc w:val="center"/>
              <w:rPr>
                <w:b/>
                <w:sz w:val="18"/>
              </w:rPr>
            </w:pPr>
            <w:r w:rsidRPr="00766340">
              <w:rPr>
                <w:b/>
                <w:sz w:val="18"/>
              </w:rPr>
              <w:t>REELL HENDELSE</w:t>
            </w:r>
          </w:p>
          <w:p w:rsidR="009E1239" w:rsidRPr="00766340" w:rsidRDefault="009E1239" w:rsidP="009E1239">
            <w:pPr>
              <w:jc w:val="center"/>
              <w:rPr>
                <w:b/>
                <w:sz w:val="18"/>
              </w:rPr>
            </w:pPr>
            <w:r>
              <w:rPr>
                <w:b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E95160D" wp14:editId="787BCFCE">
                      <wp:simplePos x="0" y="0"/>
                      <wp:positionH relativeFrom="column">
                        <wp:posOffset>1049781</wp:posOffset>
                      </wp:positionH>
                      <wp:positionV relativeFrom="paragraph">
                        <wp:posOffset>13671</wp:posOffset>
                      </wp:positionV>
                      <wp:extent cx="425167" cy="221020"/>
                      <wp:effectExtent l="38100" t="0" r="0" b="45720"/>
                      <wp:wrapNone/>
                      <wp:docPr id="4" name="Pil ned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5167" cy="22102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2C8209" id="Pil ned 4" o:spid="_x0000_s1026" type="#_x0000_t67" style="position:absolute;margin-left:82.65pt;margin-top:1.1pt;width:33.5pt;height:17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" adj="10800" fillcolor="#4f81bd" strokecolor="#385d8a" strokeweight="2pt"/>
                  </w:pict>
                </mc:Fallback>
              </mc:AlternateContent>
            </w:r>
          </w:p>
        </w:tc>
      </w:tr>
      <w:tr w:rsidR="009E1239" w:rsidTr="006420E8">
        <w:tc>
          <w:tcPr>
            <w:tcW w:w="688" w:type="dxa"/>
            <w:vMerge w:val="restart"/>
          </w:tcPr>
          <w:p w:rsidR="009E1239" w:rsidRPr="004363B1" w:rsidRDefault="009E1239" w:rsidP="009E1239">
            <w:pPr>
              <w:rPr>
                <w:sz w:val="18"/>
              </w:rPr>
            </w:pPr>
            <w:r w:rsidRPr="004363B1">
              <w:rPr>
                <w:sz w:val="18"/>
              </w:rPr>
              <w:t>1</w:t>
            </w:r>
          </w:p>
        </w:tc>
        <w:tc>
          <w:tcPr>
            <w:tcW w:w="4181" w:type="dxa"/>
            <w:vMerge w:val="restart"/>
          </w:tcPr>
          <w:p w:rsidR="009E1239" w:rsidRDefault="009E1239" w:rsidP="009E1239">
            <w:pPr>
              <w:rPr>
                <w:sz w:val="18"/>
              </w:rPr>
            </w:pPr>
            <w:r>
              <w:rPr>
                <w:sz w:val="18"/>
              </w:rPr>
              <w:t xml:space="preserve">Varsle </w:t>
            </w:r>
            <w:r w:rsidRPr="00907E92">
              <w:rPr>
                <w:b/>
                <w:sz w:val="18"/>
              </w:rPr>
              <w:t>REKTOR</w:t>
            </w:r>
            <w:r>
              <w:rPr>
                <w:sz w:val="18"/>
              </w:rPr>
              <w:t xml:space="preserve"> på tlf. </w:t>
            </w:r>
            <w:r w:rsidR="00F87BF2">
              <w:rPr>
                <w:sz w:val="18"/>
              </w:rPr>
              <w:t>922 50782</w:t>
            </w:r>
          </w:p>
          <w:p w:rsidR="009E1239" w:rsidRPr="004363B1" w:rsidRDefault="009E1239" w:rsidP="009E1239">
            <w:pPr>
              <w:rPr>
                <w:sz w:val="18"/>
              </w:rPr>
            </w:pPr>
            <w:r w:rsidRPr="004363B1">
              <w:rPr>
                <w:sz w:val="18"/>
              </w:rPr>
              <w:t>Gi opplysninger om:</w:t>
            </w:r>
          </w:p>
          <w:p w:rsidR="009E1239" w:rsidRPr="009E1239" w:rsidRDefault="009E1239" w:rsidP="009E1239">
            <w:pPr>
              <w:pStyle w:val="Listeavsnitt"/>
              <w:numPr>
                <w:ilvl w:val="0"/>
                <w:numId w:val="35"/>
              </w:numPr>
              <w:spacing w:before="0"/>
              <w:rPr>
                <w:sz w:val="18"/>
                <w:lang w:val="nb-NO"/>
              </w:rPr>
            </w:pPr>
            <w:r w:rsidRPr="009E1239">
              <w:rPr>
                <w:sz w:val="18"/>
                <w:lang w:val="nb-NO"/>
              </w:rPr>
              <w:t>Hvem melder, telefonnummer, hvor du er (rom, bygg osv.)</w:t>
            </w:r>
          </w:p>
          <w:p w:rsidR="009E1239" w:rsidRPr="009E1239" w:rsidRDefault="009E1239" w:rsidP="009E1239">
            <w:pPr>
              <w:pStyle w:val="Listeavsnitt"/>
              <w:numPr>
                <w:ilvl w:val="0"/>
                <w:numId w:val="35"/>
              </w:numPr>
              <w:spacing w:before="0"/>
              <w:rPr>
                <w:sz w:val="18"/>
                <w:lang w:val="nb-NO"/>
              </w:rPr>
            </w:pPr>
            <w:r w:rsidRPr="009E1239">
              <w:rPr>
                <w:sz w:val="18"/>
                <w:lang w:val="nb-NO"/>
              </w:rPr>
              <w:t>Hva har skjedd? Hva går trusselen ut på?</w:t>
            </w:r>
          </w:p>
          <w:p w:rsidR="009E1239" w:rsidRDefault="009E1239" w:rsidP="009E1239">
            <w:pPr>
              <w:rPr>
                <w:sz w:val="18"/>
              </w:rPr>
            </w:pPr>
          </w:p>
          <w:p w:rsidR="009E1239" w:rsidRPr="00DD75C0" w:rsidRDefault="009E1239" w:rsidP="009E1239">
            <w:pPr>
              <w:rPr>
                <w:sz w:val="18"/>
              </w:rPr>
            </w:pPr>
            <w:r>
              <w:rPr>
                <w:sz w:val="18"/>
              </w:rPr>
              <w:t xml:space="preserve">Dersom det ikke oppnås kontakt med rektor eller andre i administrasjonen, varsles </w:t>
            </w:r>
            <w:r w:rsidRPr="00DD75C0">
              <w:rPr>
                <w:b/>
                <w:sz w:val="18"/>
              </w:rPr>
              <w:t>POLITIET</w:t>
            </w:r>
            <w:r>
              <w:rPr>
                <w:sz w:val="18"/>
              </w:rPr>
              <w:t xml:space="preserve"> på </w:t>
            </w:r>
            <w:r w:rsidRPr="00DD75C0">
              <w:rPr>
                <w:b/>
                <w:sz w:val="18"/>
              </w:rPr>
              <w:t>112</w:t>
            </w:r>
          </w:p>
          <w:p w:rsidR="009E1239" w:rsidRPr="009E1239" w:rsidRDefault="009E1239" w:rsidP="009E1239">
            <w:pPr>
              <w:pStyle w:val="Listeavsnitt"/>
              <w:rPr>
                <w:sz w:val="18"/>
                <w:lang w:val="nb-NO"/>
              </w:rPr>
            </w:pPr>
          </w:p>
          <w:p w:rsidR="009E1239" w:rsidRPr="00766340" w:rsidRDefault="009E1239" w:rsidP="009E1239">
            <w:pPr>
              <w:rPr>
                <w:sz w:val="18"/>
              </w:rPr>
            </w:pPr>
          </w:p>
        </w:tc>
        <w:tc>
          <w:tcPr>
            <w:tcW w:w="4913" w:type="dxa"/>
          </w:tcPr>
          <w:p w:rsidR="009E1239" w:rsidRPr="004363B1" w:rsidRDefault="009E1239" w:rsidP="009E1239">
            <w:pPr>
              <w:rPr>
                <w:sz w:val="18"/>
              </w:rPr>
            </w:pPr>
            <w:r w:rsidRPr="004363B1">
              <w:rPr>
                <w:sz w:val="18"/>
              </w:rPr>
              <w:t xml:space="preserve">Varsle </w:t>
            </w:r>
            <w:r w:rsidRPr="00766340">
              <w:rPr>
                <w:b/>
                <w:sz w:val="18"/>
              </w:rPr>
              <w:t>POLITIET</w:t>
            </w:r>
            <w:r w:rsidRPr="004363B1">
              <w:rPr>
                <w:sz w:val="18"/>
              </w:rPr>
              <w:t xml:space="preserve"> på </w:t>
            </w:r>
            <w:r w:rsidRPr="00DD75C0">
              <w:rPr>
                <w:b/>
                <w:sz w:val="18"/>
              </w:rPr>
              <w:t>112</w:t>
            </w:r>
          </w:p>
          <w:p w:rsidR="009E1239" w:rsidRPr="004363B1" w:rsidRDefault="009E1239" w:rsidP="009E1239">
            <w:pPr>
              <w:rPr>
                <w:sz w:val="18"/>
              </w:rPr>
            </w:pPr>
            <w:r w:rsidRPr="004363B1">
              <w:rPr>
                <w:sz w:val="18"/>
              </w:rPr>
              <w:t>Gi opplysninger om:</w:t>
            </w:r>
          </w:p>
          <w:p w:rsidR="009E1239" w:rsidRPr="009E1239" w:rsidRDefault="009E1239" w:rsidP="009E1239">
            <w:pPr>
              <w:pStyle w:val="Listeavsnitt"/>
              <w:numPr>
                <w:ilvl w:val="0"/>
                <w:numId w:val="34"/>
              </w:numPr>
              <w:spacing w:before="0"/>
              <w:rPr>
                <w:sz w:val="18"/>
                <w:lang w:val="nb-NO"/>
              </w:rPr>
            </w:pPr>
            <w:r w:rsidRPr="009E1239">
              <w:rPr>
                <w:sz w:val="18"/>
                <w:lang w:val="nb-NO"/>
              </w:rPr>
              <w:t>Hvem melder, navn på skole, adresse, telefonnummer</w:t>
            </w:r>
          </w:p>
          <w:p w:rsidR="009E1239" w:rsidRPr="004363B1" w:rsidRDefault="009E1239" w:rsidP="009E1239">
            <w:pPr>
              <w:pStyle w:val="Listeavsnitt"/>
              <w:numPr>
                <w:ilvl w:val="0"/>
                <w:numId w:val="34"/>
              </w:numPr>
              <w:spacing w:before="0"/>
              <w:rPr>
                <w:sz w:val="18"/>
              </w:rPr>
            </w:pPr>
            <w:proofErr w:type="spellStart"/>
            <w:r w:rsidRPr="004363B1">
              <w:rPr>
                <w:sz w:val="18"/>
              </w:rPr>
              <w:t>Hva</w:t>
            </w:r>
            <w:proofErr w:type="spellEnd"/>
            <w:r w:rsidRPr="004363B1">
              <w:rPr>
                <w:sz w:val="18"/>
              </w:rPr>
              <w:t xml:space="preserve"> har </w:t>
            </w:r>
            <w:proofErr w:type="spellStart"/>
            <w:r w:rsidRPr="004363B1">
              <w:rPr>
                <w:sz w:val="18"/>
              </w:rPr>
              <w:t>skjedd</w:t>
            </w:r>
            <w:proofErr w:type="spellEnd"/>
            <w:r w:rsidRPr="004363B1">
              <w:rPr>
                <w:sz w:val="18"/>
              </w:rPr>
              <w:t>?</w:t>
            </w:r>
          </w:p>
          <w:p w:rsidR="009E1239" w:rsidRPr="009E1239" w:rsidRDefault="009E1239" w:rsidP="009E1239">
            <w:pPr>
              <w:pStyle w:val="Listeavsnitt"/>
              <w:numPr>
                <w:ilvl w:val="0"/>
                <w:numId w:val="34"/>
              </w:numPr>
              <w:spacing w:before="0"/>
              <w:rPr>
                <w:sz w:val="18"/>
                <w:lang w:val="nb-NO"/>
              </w:rPr>
            </w:pPr>
            <w:r w:rsidRPr="009E1239">
              <w:rPr>
                <w:sz w:val="18"/>
                <w:lang w:val="nb-NO"/>
              </w:rPr>
              <w:t>Hva skjer akkurat nå? Beskrivelse av gjerningsmann, antall (hvis kjent)</w:t>
            </w:r>
          </w:p>
          <w:p w:rsidR="009E1239" w:rsidRPr="004363B1" w:rsidRDefault="009E1239" w:rsidP="009E1239">
            <w:pPr>
              <w:pStyle w:val="Listeavsnitt"/>
              <w:numPr>
                <w:ilvl w:val="0"/>
                <w:numId w:val="34"/>
              </w:numPr>
              <w:spacing w:before="0"/>
              <w:rPr>
                <w:sz w:val="18"/>
              </w:rPr>
            </w:pPr>
            <w:r w:rsidRPr="004363B1">
              <w:rPr>
                <w:sz w:val="18"/>
              </w:rPr>
              <w:t xml:space="preserve">Type </w:t>
            </w:r>
            <w:proofErr w:type="spellStart"/>
            <w:r w:rsidRPr="004363B1">
              <w:rPr>
                <w:sz w:val="18"/>
              </w:rPr>
              <w:t>våpen</w:t>
            </w:r>
            <w:proofErr w:type="spellEnd"/>
            <w:r w:rsidRPr="004363B1">
              <w:rPr>
                <w:sz w:val="18"/>
              </w:rPr>
              <w:t xml:space="preserve"> (</w:t>
            </w:r>
            <w:proofErr w:type="spellStart"/>
            <w:r w:rsidRPr="004363B1">
              <w:rPr>
                <w:sz w:val="18"/>
              </w:rPr>
              <w:t>hvis</w:t>
            </w:r>
            <w:proofErr w:type="spellEnd"/>
            <w:r w:rsidRPr="004363B1">
              <w:rPr>
                <w:sz w:val="18"/>
              </w:rPr>
              <w:t xml:space="preserve"> </w:t>
            </w:r>
            <w:proofErr w:type="spellStart"/>
            <w:r w:rsidRPr="004363B1">
              <w:rPr>
                <w:sz w:val="18"/>
              </w:rPr>
              <w:t>kjent</w:t>
            </w:r>
            <w:proofErr w:type="spellEnd"/>
            <w:r w:rsidRPr="004363B1">
              <w:rPr>
                <w:sz w:val="18"/>
              </w:rPr>
              <w:t>)</w:t>
            </w:r>
          </w:p>
          <w:p w:rsidR="009E1239" w:rsidRPr="009E1239" w:rsidRDefault="009E1239" w:rsidP="009E1239">
            <w:pPr>
              <w:pStyle w:val="Listeavsnitt"/>
              <w:numPr>
                <w:ilvl w:val="0"/>
                <w:numId w:val="34"/>
              </w:numPr>
              <w:spacing w:before="0"/>
              <w:rPr>
                <w:sz w:val="18"/>
                <w:lang w:val="nb-NO"/>
              </w:rPr>
            </w:pPr>
            <w:r w:rsidRPr="009E1239">
              <w:rPr>
                <w:sz w:val="18"/>
                <w:lang w:val="nb-NO"/>
              </w:rPr>
              <w:t>Hvor på skolen var gjerningsmannen sist observert?</w:t>
            </w:r>
          </w:p>
          <w:p w:rsidR="009E1239" w:rsidRPr="009E1239" w:rsidRDefault="009E1239" w:rsidP="009E1239">
            <w:pPr>
              <w:pStyle w:val="Listeavsnitt"/>
              <w:numPr>
                <w:ilvl w:val="0"/>
                <w:numId w:val="34"/>
              </w:numPr>
              <w:spacing w:before="0"/>
              <w:rPr>
                <w:sz w:val="18"/>
                <w:lang w:val="nb-NO"/>
              </w:rPr>
            </w:pPr>
            <w:r w:rsidRPr="009E1239">
              <w:rPr>
                <w:sz w:val="18"/>
                <w:lang w:val="nb-NO"/>
              </w:rPr>
              <w:t>Andre opplysninger politiet ber om.</w:t>
            </w:r>
          </w:p>
          <w:p w:rsidR="009E1239" w:rsidRPr="00766340" w:rsidRDefault="009E1239" w:rsidP="009E1239">
            <w:pPr>
              <w:rPr>
                <w:sz w:val="18"/>
              </w:rPr>
            </w:pPr>
          </w:p>
        </w:tc>
      </w:tr>
      <w:tr w:rsidR="009E1239" w:rsidTr="006420E8">
        <w:tc>
          <w:tcPr>
            <w:tcW w:w="688" w:type="dxa"/>
            <w:vMerge/>
          </w:tcPr>
          <w:p w:rsidR="009E1239" w:rsidRPr="004363B1" w:rsidRDefault="009E1239" w:rsidP="009E1239">
            <w:pPr>
              <w:rPr>
                <w:sz w:val="18"/>
              </w:rPr>
            </w:pPr>
          </w:p>
        </w:tc>
        <w:tc>
          <w:tcPr>
            <w:tcW w:w="4181" w:type="dxa"/>
            <w:vMerge/>
          </w:tcPr>
          <w:p w:rsidR="009E1239" w:rsidRDefault="009E1239" w:rsidP="009E1239">
            <w:pPr>
              <w:rPr>
                <w:sz w:val="18"/>
              </w:rPr>
            </w:pPr>
          </w:p>
        </w:tc>
        <w:tc>
          <w:tcPr>
            <w:tcW w:w="4913" w:type="dxa"/>
          </w:tcPr>
          <w:p w:rsidR="009E1239" w:rsidRPr="004363B1" w:rsidRDefault="009E1239" w:rsidP="009E1239">
            <w:pPr>
              <w:rPr>
                <w:sz w:val="18"/>
              </w:rPr>
            </w:pPr>
            <w:r w:rsidRPr="00907E92">
              <w:rPr>
                <w:sz w:val="18"/>
              </w:rPr>
              <w:t>Iverksett livbergende førstehjelp</w:t>
            </w:r>
          </w:p>
        </w:tc>
      </w:tr>
      <w:tr w:rsidR="009E1239" w:rsidTr="006420E8">
        <w:tc>
          <w:tcPr>
            <w:tcW w:w="688" w:type="dxa"/>
            <w:vMerge/>
          </w:tcPr>
          <w:p w:rsidR="009E1239" w:rsidRPr="004363B1" w:rsidRDefault="009E1239" w:rsidP="009E1239">
            <w:pPr>
              <w:rPr>
                <w:sz w:val="18"/>
              </w:rPr>
            </w:pPr>
          </w:p>
        </w:tc>
        <w:tc>
          <w:tcPr>
            <w:tcW w:w="4181" w:type="dxa"/>
            <w:vMerge/>
          </w:tcPr>
          <w:p w:rsidR="009E1239" w:rsidRDefault="009E1239" w:rsidP="009E1239">
            <w:pPr>
              <w:rPr>
                <w:sz w:val="18"/>
              </w:rPr>
            </w:pPr>
          </w:p>
        </w:tc>
        <w:tc>
          <w:tcPr>
            <w:tcW w:w="4913" w:type="dxa"/>
          </w:tcPr>
          <w:p w:rsidR="009E1239" w:rsidRPr="004363B1" w:rsidRDefault="009E1239" w:rsidP="00F87BF2">
            <w:pPr>
              <w:rPr>
                <w:sz w:val="18"/>
              </w:rPr>
            </w:pPr>
            <w:r>
              <w:rPr>
                <w:sz w:val="18"/>
              </w:rPr>
              <w:t xml:space="preserve">Varsle </w:t>
            </w:r>
            <w:r w:rsidRPr="00907E92">
              <w:rPr>
                <w:b/>
                <w:sz w:val="18"/>
              </w:rPr>
              <w:t>REKTOR</w:t>
            </w:r>
            <w:r>
              <w:rPr>
                <w:sz w:val="18"/>
              </w:rPr>
              <w:t xml:space="preserve"> på tlf. </w:t>
            </w:r>
            <w:r w:rsidR="00F87BF2">
              <w:rPr>
                <w:sz w:val="18"/>
              </w:rPr>
              <w:t>92250782</w:t>
            </w:r>
          </w:p>
        </w:tc>
      </w:tr>
      <w:tr w:rsidR="009E1239" w:rsidTr="006420E8">
        <w:tc>
          <w:tcPr>
            <w:tcW w:w="688" w:type="dxa"/>
            <w:tcBorders>
              <w:bottom w:val="single" w:sz="4" w:space="0" w:color="auto"/>
            </w:tcBorders>
          </w:tcPr>
          <w:p w:rsidR="009E1239" w:rsidRPr="004363B1" w:rsidRDefault="009E1239" w:rsidP="009E1239">
            <w:pPr>
              <w:rPr>
                <w:sz w:val="18"/>
              </w:rPr>
            </w:pPr>
            <w:r w:rsidRPr="004363B1">
              <w:rPr>
                <w:sz w:val="18"/>
              </w:rPr>
              <w:t>2</w:t>
            </w:r>
          </w:p>
        </w:tc>
        <w:tc>
          <w:tcPr>
            <w:tcW w:w="9094" w:type="dxa"/>
            <w:gridSpan w:val="2"/>
            <w:tcBorders>
              <w:bottom w:val="single" w:sz="4" w:space="0" w:color="auto"/>
            </w:tcBorders>
          </w:tcPr>
          <w:p w:rsidR="009E1239" w:rsidRPr="004363B1" w:rsidRDefault="009E1239" w:rsidP="009E1239">
            <w:pPr>
              <w:rPr>
                <w:sz w:val="18"/>
              </w:rPr>
            </w:pPr>
            <w:r w:rsidRPr="004363B1">
              <w:rPr>
                <w:sz w:val="18"/>
              </w:rPr>
              <w:t xml:space="preserve">Vurder om det skal gis ordre om en av følgende øyeblikkelige handlinger *: </w:t>
            </w:r>
          </w:p>
          <w:p w:rsidR="009E1239" w:rsidRPr="004363B1" w:rsidRDefault="009E1239" w:rsidP="009E1239">
            <w:pPr>
              <w:pStyle w:val="Listeavsnitt"/>
              <w:numPr>
                <w:ilvl w:val="0"/>
                <w:numId w:val="30"/>
              </w:numPr>
              <w:spacing w:before="0"/>
              <w:rPr>
                <w:sz w:val="18"/>
              </w:rPr>
            </w:pPr>
            <w:r w:rsidRPr="004363B1">
              <w:rPr>
                <w:sz w:val="18"/>
              </w:rPr>
              <w:t>«</w:t>
            </w:r>
            <w:r w:rsidRPr="004363B1">
              <w:rPr>
                <w:i/>
                <w:sz w:val="18"/>
              </w:rPr>
              <w:t>EVAKUERING</w:t>
            </w:r>
            <w:r w:rsidRPr="004363B1">
              <w:rPr>
                <w:sz w:val="18"/>
              </w:rPr>
              <w:t>»</w:t>
            </w:r>
          </w:p>
          <w:p w:rsidR="009E1239" w:rsidRPr="004363B1" w:rsidRDefault="009E1239" w:rsidP="009E1239">
            <w:pPr>
              <w:pStyle w:val="Listeavsnitt"/>
              <w:numPr>
                <w:ilvl w:val="0"/>
                <w:numId w:val="30"/>
              </w:numPr>
              <w:spacing w:before="0"/>
              <w:rPr>
                <w:sz w:val="18"/>
              </w:rPr>
            </w:pPr>
            <w:r w:rsidRPr="004363B1">
              <w:rPr>
                <w:sz w:val="18"/>
              </w:rPr>
              <w:t>«</w:t>
            </w:r>
            <w:r w:rsidRPr="004363B1">
              <w:rPr>
                <w:i/>
                <w:sz w:val="18"/>
              </w:rPr>
              <w:t>BLI VÆRENDE</w:t>
            </w:r>
            <w:r w:rsidRPr="004363B1">
              <w:rPr>
                <w:sz w:val="18"/>
              </w:rPr>
              <w:t>»</w:t>
            </w:r>
          </w:p>
          <w:p w:rsidR="009E1239" w:rsidRDefault="009E1239" w:rsidP="009E1239">
            <w:pPr>
              <w:pStyle w:val="Listeavsnitt"/>
              <w:numPr>
                <w:ilvl w:val="0"/>
                <w:numId w:val="30"/>
              </w:numPr>
              <w:spacing w:before="0"/>
              <w:rPr>
                <w:sz w:val="18"/>
              </w:rPr>
            </w:pPr>
            <w:r w:rsidRPr="004363B1">
              <w:rPr>
                <w:sz w:val="18"/>
              </w:rPr>
              <w:t>«</w:t>
            </w:r>
            <w:r w:rsidRPr="004363B1">
              <w:rPr>
                <w:i/>
                <w:sz w:val="18"/>
              </w:rPr>
              <w:t>LÅS DØRENE</w:t>
            </w:r>
            <w:r w:rsidRPr="004363B1">
              <w:rPr>
                <w:sz w:val="18"/>
              </w:rPr>
              <w:t>»</w:t>
            </w:r>
          </w:p>
          <w:p w:rsidR="009E1239" w:rsidRPr="004363B1" w:rsidRDefault="009E1239" w:rsidP="009E1239">
            <w:pPr>
              <w:pStyle w:val="Listeavsnitt"/>
              <w:rPr>
                <w:sz w:val="18"/>
              </w:rPr>
            </w:pPr>
          </w:p>
          <w:p w:rsidR="009E1239" w:rsidRPr="004363B1" w:rsidRDefault="009E1239" w:rsidP="009E1239">
            <w:pPr>
              <w:rPr>
                <w:sz w:val="18"/>
                <w:szCs w:val="16"/>
              </w:rPr>
            </w:pPr>
            <w:r w:rsidRPr="004363B1">
              <w:rPr>
                <w:sz w:val="18"/>
                <w:szCs w:val="16"/>
              </w:rPr>
              <w:t>*Se sist på arket</w:t>
            </w:r>
          </w:p>
        </w:tc>
      </w:tr>
      <w:tr w:rsidR="009E1239" w:rsidTr="006420E8">
        <w:tc>
          <w:tcPr>
            <w:tcW w:w="688" w:type="dxa"/>
            <w:tcBorders>
              <w:bottom w:val="single" w:sz="4" w:space="0" w:color="auto"/>
            </w:tcBorders>
          </w:tcPr>
          <w:p w:rsidR="009E1239" w:rsidRPr="004363B1" w:rsidRDefault="009E1239" w:rsidP="009E1239">
            <w:pPr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094" w:type="dxa"/>
            <w:gridSpan w:val="2"/>
            <w:tcBorders>
              <w:bottom w:val="single" w:sz="4" w:space="0" w:color="auto"/>
            </w:tcBorders>
          </w:tcPr>
          <w:p w:rsidR="009E1239" w:rsidRDefault="009E1239" w:rsidP="009E1239">
            <w:pPr>
              <w:rPr>
                <w:sz w:val="18"/>
              </w:rPr>
            </w:pPr>
            <w:r>
              <w:rPr>
                <w:sz w:val="18"/>
              </w:rPr>
              <w:t>Elever som er på toalett eller i gangen utenfor bringes i sikkerhet.</w:t>
            </w:r>
          </w:p>
          <w:p w:rsidR="009E1239" w:rsidRPr="004363B1" w:rsidRDefault="009E1239" w:rsidP="009E1239">
            <w:pPr>
              <w:rPr>
                <w:sz w:val="18"/>
              </w:rPr>
            </w:pPr>
            <w:r>
              <w:rPr>
                <w:sz w:val="18"/>
              </w:rPr>
              <w:t>Foreta opptelling og ha kontroll på alle elevene.</w:t>
            </w:r>
          </w:p>
        </w:tc>
      </w:tr>
      <w:tr w:rsidR="009E1239" w:rsidTr="006420E8">
        <w:tc>
          <w:tcPr>
            <w:tcW w:w="688" w:type="dxa"/>
            <w:tcBorders>
              <w:bottom w:val="single" w:sz="4" w:space="0" w:color="auto"/>
            </w:tcBorders>
          </w:tcPr>
          <w:p w:rsidR="009E1239" w:rsidRPr="004363B1" w:rsidRDefault="009E1239" w:rsidP="009E1239">
            <w:pPr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4181" w:type="dxa"/>
            <w:tcBorders>
              <w:bottom w:val="single" w:sz="4" w:space="0" w:color="auto"/>
            </w:tcBorders>
          </w:tcPr>
          <w:p w:rsidR="009E1239" w:rsidRPr="00DD75C0" w:rsidRDefault="009E1239" w:rsidP="009E1239">
            <w:pPr>
              <w:rPr>
                <w:sz w:val="18"/>
              </w:rPr>
            </w:pPr>
            <w:r>
              <w:rPr>
                <w:sz w:val="18"/>
              </w:rPr>
              <w:t>Dersom lærer og elever blir værende innendørs:</w:t>
            </w:r>
          </w:p>
          <w:p w:rsidR="009E1239" w:rsidRPr="009E1239" w:rsidRDefault="009E1239" w:rsidP="009E1239">
            <w:pPr>
              <w:pStyle w:val="Listeavsnitt"/>
              <w:numPr>
                <w:ilvl w:val="0"/>
                <w:numId w:val="33"/>
              </w:numPr>
              <w:spacing w:before="0"/>
              <w:rPr>
                <w:sz w:val="18"/>
                <w:lang w:val="nb-NO"/>
              </w:rPr>
            </w:pPr>
            <w:r w:rsidRPr="009E1239">
              <w:rPr>
                <w:sz w:val="18"/>
                <w:lang w:val="nb-NO"/>
              </w:rPr>
              <w:t>Få oversikt på alle elevene, rapporter status til administrasjonen herunder hvilke elever som mangler og eventuelle tillegg.</w:t>
            </w:r>
          </w:p>
          <w:p w:rsidR="009E1239" w:rsidRDefault="009E1239" w:rsidP="009E1239">
            <w:pPr>
              <w:pStyle w:val="Listeavsnitt"/>
              <w:numPr>
                <w:ilvl w:val="0"/>
                <w:numId w:val="33"/>
              </w:numPr>
              <w:spacing w:before="0"/>
              <w:rPr>
                <w:sz w:val="18"/>
              </w:rPr>
            </w:pPr>
            <w:r>
              <w:rPr>
                <w:sz w:val="18"/>
              </w:rPr>
              <w:t xml:space="preserve">Informer </w:t>
            </w:r>
            <w:proofErr w:type="spellStart"/>
            <w:r>
              <w:rPr>
                <w:sz w:val="18"/>
              </w:rPr>
              <w:t>elevene</w:t>
            </w:r>
            <w:proofErr w:type="spellEnd"/>
            <w:r>
              <w:rPr>
                <w:sz w:val="18"/>
              </w:rPr>
              <w:t xml:space="preserve"> om status.</w:t>
            </w:r>
          </w:p>
          <w:p w:rsidR="009E1239" w:rsidRPr="00766340" w:rsidRDefault="009E1239" w:rsidP="009E1239">
            <w:pPr>
              <w:pStyle w:val="Listeavsnitt"/>
              <w:ind w:left="1080"/>
              <w:rPr>
                <w:sz w:val="18"/>
              </w:rPr>
            </w:pPr>
          </w:p>
          <w:p w:rsidR="009E1239" w:rsidRPr="004363B1" w:rsidRDefault="009E1239" w:rsidP="009E1239">
            <w:pPr>
              <w:rPr>
                <w:sz w:val="18"/>
              </w:rPr>
            </w:pPr>
          </w:p>
        </w:tc>
        <w:tc>
          <w:tcPr>
            <w:tcW w:w="4913" w:type="dxa"/>
            <w:tcBorders>
              <w:bottom w:val="single" w:sz="4" w:space="0" w:color="auto"/>
            </w:tcBorders>
          </w:tcPr>
          <w:p w:rsidR="009E1239" w:rsidRPr="00DD75C0" w:rsidRDefault="009E1239" w:rsidP="009E1239">
            <w:pPr>
              <w:rPr>
                <w:sz w:val="18"/>
              </w:rPr>
            </w:pPr>
            <w:r>
              <w:rPr>
                <w:sz w:val="18"/>
              </w:rPr>
              <w:t>Dersom lærer og elever blir værende innendørs:</w:t>
            </w:r>
          </w:p>
          <w:p w:rsidR="009E1239" w:rsidRPr="009E1239" w:rsidRDefault="009E1239" w:rsidP="009E1239">
            <w:pPr>
              <w:pStyle w:val="Listeavsnitt"/>
              <w:numPr>
                <w:ilvl w:val="0"/>
                <w:numId w:val="33"/>
              </w:numPr>
              <w:spacing w:before="0"/>
              <w:rPr>
                <w:sz w:val="18"/>
                <w:lang w:val="nb-NO"/>
              </w:rPr>
            </w:pPr>
            <w:r w:rsidRPr="009E1239">
              <w:rPr>
                <w:sz w:val="18"/>
                <w:lang w:val="nb-NO"/>
              </w:rPr>
              <w:t>Lukk og lås alle dører og vinduer.</w:t>
            </w:r>
          </w:p>
          <w:p w:rsidR="009E1239" w:rsidRPr="00766340" w:rsidRDefault="009E1239" w:rsidP="009E1239">
            <w:pPr>
              <w:pStyle w:val="Listeavsnitt"/>
              <w:numPr>
                <w:ilvl w:val="0"/>
                <w:numId w:val="33"/>
              </w:numPr>
              <w:spacing w:before="0"/>
              <w:rPr>
                <w:sz w:val="18"/>
              </w:rPr>
            </w:pPr>
            <w:proofErr w:type="spellStart"/>
            <w:r w:rsidRPr="00766340">
              <w:rPr>
                <w:sz w:val="18"/>
              </w:rPr>
              <w:t>Trekk</w:t>
            </w:r>
            <w:proofErr w:type="spellEnd"/>
            <w:r w:rsidRPr="00766340">
              <w:rPr>
                <w:sz w:val="18"/>
              </w:rPr>
              <w:t xml:space="preserve"> for </w:t>
            </w:r>
            <w:proofErr w:type="spellStart"/>
            <w:r w:rsidRPr="00766340">
              <w:rPr>
                <w:sz w:val="18"/>
              </w:rPr>
              <w:t>gardiner</w:t>
            </w:r>
            <w:proofErr w:type="spellEnd"/>
            <w:r w:rsidRPr="00766340">
              <w:rPr>
                <w:sz w:val="18"/>
              </w:rPr>
              <w:t>/</w:t>
            </w:r>
            <w:proofErr w:type="spellStart"/>
            <w:r w:rsidRPr="00766340">
              <w:rPr>
                <w:sz w:val="18"/>
              </w:rPr>
              <w:t>persienner</w:t>
            </w:r>
            <w:proofErr w:type="spellEnd"/>
            <w:r w:rsidRPr="00766340">
              <w:rPr>
                <w:sz w:val="18"/>
              </w:rPr>
              <w:t>.</w:t>
            </w:r>
          </w:p>
          <w:p w:rsidR="009E1239" w:rsidRPr="00766340" w:rsidRDefault="009E1239" w:rsidP="009E1239">
            <w:pPr>
              <w:pStyle w:val="Listeavsnitt"/>
              <w:numPr>
                <w:ilvl w:val="0"/>
                <w:numId w:val="33"/>
              </w:numPr>
              <w:spacing w:before="0"/>
              <w:rPr>
                <w:sz w:val="18"/>
              </w:rPr>
            </w:pPr>
            <w:proofErr w:type="spellStart"/>
            <w:r w:rsidRPr="00766340">
              <w:rPr>
                <w:sz w:val="18"/>
              </w:rPr>
              <w:t>Skru</w:t>
            </w:r>
            <w:proofErr w:type="spellEnd"/>
            <w:r w:rsidRPr="00766340">
              <w:rPr>
                <w:sz w:val="18"/>
              </w:rPr>
              <w:t xml:space="preserve"> av alt </w:t>
            </w:r>
            <w:proofErr w:type="spellStart"/>
            <w:r w:rsidRPr="00766340">
              <w:rPr>
                <w:sz w:val="18"/>
              </w:rPr>
              <w:t>lys</w:t>
            </w:r>
            <w:proofErr w:type="spellEnd"/>
            <w:r w:rsidRPr="00766340">
              <w:rPr>
                <w:sz w:val="18"/>
              </w:rPr>
              <w:t>.</w:t>
            </w:r>
          </w:p>
          <w:p w:rsidR="009E1239" w:rsidRPr="009E1239" w:rsidRDefault="009E1239" w:rsidP="009E1239">
            <w:pPr>
              <w:pStyle w:val="Listeavsnitt"/>
              <w:numPr>
                <w:ilvl w:val="0"/>
                <w:numId w:val="33"/>
              </w:numPr>
              <w:spacing w:before="0"/>
              <w:rPr>
                <w:sz w:val="18"/>
                <w:lang w:val="nb-NO"/>
              </w:rPr>
            </w:pPr>
            <w:r w:rsidRPr="009E1239">
              <w:rPr>
                <w:sz w:val="18"/>
                <w:lang w:val="nb-NO"/>
              </w:rPr>
              <w:t>Be elevene legge seg ned på gulvet, mot en solid vegg og forholde seg stille.</w:t>
            </w:r>
          </w:p>
          <w:p w:rsidR="009E1239" w:rsidRPr="006420E8" w:rsidRDefault="009E1239" w:rsidP="009E1239">
            <w:pPr>
              <w:pStyle w:val="Listeavsnitt"/>
              <w:numPr>
                <w:ilvl w:val="0"/>
                <w:numId w:val="33"/>
              </w:numPr>
              <w:spacing w:before="0"/>
              <w:rPr>
                <w:sz w:val="18"/>
                <w:lang w:val="nb-NO"/>
              </w:rPr>
            </w:pPr>
            <w:r w:rsidRPr="009E1239">
              <w:rPr>
                <w:sz w:val="18"/>
                <w:lang w:val="nb-NO"/>
              </w:rPr>
              <w:t>Få oversikt på alle elevene, rapporter status til administrasjonen herunder hvilke elever som mangler og eventuelle tillegg.</w:t>
            </w:r>
          </w:p>
        </w:tc>
      </w:tr>
      <w:tr w:rsidR="009E1239" w:rsidTr="006420E8">
        <w:tc>
          <w:tcPr>
            <w:tcW w:w="9782" w:type="dxa"/>
            <w:gridSpan w:val="3"/>
            <w:shd w:val="clear" w:color="auto" w:fill="FFFF00"/>
          </w:tcPr>
          <w:p w:rsidR="009E1239" w:rsidRPr="004363B1" w:rsidRDefault="009E1239" w:rsidP="009E1239">
            <w:pPr>
              <w:jc w:val="center"/>
              <w:rPr>
                <w:b/>
                <w:sz w:val="18"/>
                <w:szCs w:val="28"/>
              </w:rPr>
            </w:pPr>
            <w:r w:rsidRPr="004363B1">
              <w:rPr>
                <w:b/>
                <w:sz w:val="18"/>
                <w:szCs w:val="28"/>
              </w:rPr>
              <w:t>HASTER</w:t>
            </w:r>
          </w:p>
        </w:tc>
      </w:tr>
      <w:tr w:rsidR="009E1239" w:rsidTr="006420E8">
        <w:tc>
          <w:tcPr>
            <w:tcW w:w="688" w:type="dxa"/>
          </w:tcPr>
          <w:p w:rsidR="009E1239" w:rsidRPr="004363B1" w:rsidRDefault="009E1239" w:rsidP="009E1239">
            <w:pPr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9094" w:type="dxa"/>
            <w:gridSpan w:val="2"/>
          </w:tcPr>
          <w:p w:rsidR="009E1239" w:rsidRPr="004363B1" w:rsidRDefault="009E1239" w:rsidP="009E1239">
            <w:pPr>
              <w:rPr>
                <w:sz w:val="18"/>
              </w:rPr>
            </w:pPr>
            <w:r w:rsidRPr="004363B1">
              <w:rPr>
                <w:sz w:val="18"/>
              </w:rPr>
              <w:t xml:space="preserve">Vurder </w:t>
            </w:r>
            <w:r>
              <w:rPr>
                <w:sz w:val="18"/>
              </w:rPr>
              <w:t xml:space="preserve">om og </w:t>
            </w:r>
            <w:r w:rsidRPr="004363B1">
              <w:rPr>
                <w:sz w:val="18"/>
              </w:rPr>
              <w:t xml:space="preserve">hvordan melding kan gis til </w:t>
            </w:r>
            <w:r>
              <w:rPr>
                <w:sz w:val="18"/>
              </w:rPr>
              <w:t xml:space="preserve">andre </w:t>
            </w:r>
            <w:r w:rsidRPr="004363B1">
              <w:rPr>
                <w:sz w:val="18"/>
              </w:rPr>
              <w:t>elever og ansatte (også på utsiden).</w:t>
            </w:r>
          </w:p>
        </w:tc>
      </w:tr>
      <w:tr w:rsidR="009E1239" w:rsidTr="006420E8">
        <w:tc>
          <w:tcPr>
            <w:tcW w:w="688" w:type="dxa"/>
          </w:tcPr>
          <w:p w:rsidR="009E1239" w:rsidRPr="004363B1" w:rsidRDefault="009E1239" w:rsidP="009E1239">
            <w:pPr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9094" w:type="dxa"/>
            <w:gridSpan w:val="2"/>
          </w:tcPr>
          <w:p w:rsidR="009E1239" w:rsidRPr="00907E92" w:rsidRDefault="009E1239" w:rsidP="009E1239">
            <w:pPr>
              <w:rPr>
                <w:sz w:val="18"/>
              </w:rPr>
            </w:pPr>
            <w:r>
              <w:rPr>
                <w:sz w:val="18"/>
              </w:rPr>
              <w:t>Gi omsorg og støtte til elevene.</w:t>
            </w:r>
          </w:p>
        </w:tc>
      </w:tr>
      <w:tr w:rsidR="009E1239" w:rsidTr="006420E8">
        <w:tc>
          <w:tcPr>
            <w:tcW w:w="688" w:type="dxa"/>
            <w:tcBorders>
              <w:bottom w:val="single" w:sz="4" w:space="0" w:color="auto"/>
            </w:tcBorders>
          </w:tcPr>
          <w:p w:rsidR="009E1239" w:rsidRPr="004363B1" w:rsidRDefault="009E1239" w:rsidP="009E1239">
            <w:pPr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9094" w:type="dxa"/>
            <w:gridSpan w:val="2"/>
            <w:tcBorders>
              <w:bottom w:val="single" w:sz="4" w:space="0" w:color="auto"/>
            </w:tcBorders>
          </w:tcPr>
          <w:p w:rsidR="009E1239" w:rsidRPr="004363B1" w:rsidRDefault="009E1239" w:rsidP="009E1239">
            <w:pPr>
              <w:rPr>
                <w:sz w:val="18"/>
              </w:rPr>
            </w:pPr>
            <w:r>
              <w:rPr>
                <w:sz w:val="18"/>
              </w:rPr>
              <w:t>Vær tydelig på ovenfor elevene at det ikke må brukes mobiltelefon eller sosiale medier så lenge situasjonen er uavklart.</w:t>
            </w:r>
          </w:p>
        </w:tc>
      </w:tr>
      <w:tr w:rsidR="009E1239" w:rsidTr="006420E8">
        <w:tc>
          <w:tcPr>
            <w:tcW w:w="9782" w:type="dxa"/>
            <w:gridSpan w:val="3"/>
            <w:shd w:val="clear" w:color="auto" w:fill="00B050"/>
          </w:tcPr>
          <w:p w:rsidR="009E1239" w:rsidRPr="004363B1" w:rsidRDefault="009E1239" w:rsidP="009E1239">
            <w:pPr>
              <w:jc w:val="center"/>
              <w:rPr>
                <w:b/>
                <w:sz w:val="18"/>
                <w:szCs w:val="28"/>
              </w:rPr>
            </w:pPr>
            <w:r w:rsidRPr="004363B1">
              <w:rPr>
                <w:b/>
                <w:sz w:val="18"/>
                <w:szCs w:val="28"/>
              </w:rPr>
              <w:t>KAN VENTE</w:t>
            </w:r>
          </w:p>
        </w:tc>
      </w:tr>
      <w:tr w:rsidR="009E1239" w:rsidTr="006420E8">
        <w:tc>
          <w:tcPr>
            <w:tcW w:w="688" w:type="dxa"/>
          </w:tcPr>
          <w:p w:rsidR="009E1239" w:rsidRPr="004363B1" w:rsidRDefault="009E1239" w:rsidP="009E1239">
            <w:pPr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9094" w:type="dxa"/>
            <w:gridSpan w:val="2"/>
          </w:tcPr>
          <w:p w:rsidR="009E1239" w:rsidRPr="004363B1" w:rsidRDefault="009E1239" w:rsidP="009E1239">
            <w:pPr>
              <w:rPr>
                <w:sz w:val="18"/>
              </w:rPr>
            </w:pPr>
            <w:r>
              <w:rPr>
                <w:sz w:val="18"/>
              </w:rPr>
              <w:t xml:space="preserve">Forbered henvendelser fra media. Normalt er det rektor, eller den rektor utpeker, som uttaler seg på skolens vegne. </w:t>
            </w:r>
          </w:p>
        </w:tc>
      </w:tr>
      <w:tr w:rsidR="009E1239" w:rsidTr="006420E8">
        <w:tc>
          <w:tcPr>
            <w:tcW w:w="688" w:type="dxa"/>
          </w:tcPr>
          <w:p w:rsidR="009E1239" w:rsidRPr="004363B1" w:rsidRDefault="009E1239" w:rsidP="009E1239">
            <w:pPr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9094" w:type="dxa"/>
            <w:gridSpan w:val="2"/>
          </w:tcPr>
          <w:p w:rsidR="009E1239" w:rsidRPr="004363B1" w:rsidRDefault="009E1239" w:rsidP="009E1239">
            <w:pPr>
              <w:rPr>
                <w:sz w:val="18"/>
              </w:rPr>
            </w:pPr>
            <w:r>
              <w:rPr>
                <w:sz w:val="18"/>
              </w:rPr>
              <w:t xml:space="preserve">Forbered </w:t>
            </w:r>
            <w:r w:rsidRPr="004363B1">
              <w:rPr>
                <w:sz w:val="18"/>
              </w:rPr>
              <w:t>kontakt med pårørende</w:t>
            </w:r>
            <w:r>
              <w:rPr>
                <w:sz w:val="18"/>
              </w:rPr>
              <w:t>/foresatte/foreldre.</w:t>
            </w:r>
          </w:p>
        </w:tc>
      </w:tr>
      <w:tr w:rsidR="009E1239" w:rsidTr="006420E8">
        <w:tc>
          <w:tcPr>
            <w:tcW w:w="688" w:type="dxa"/>
          </w:tcPr>
          <w:p w:rsidR="009E1239" w:rsidRPr="004363B1" w:rsidRDefault="009E1239" w:rsidP="009E1239">
            <w:pPr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094" w:type="dxa"/>
            <w:gridSpan w:val="2"/>
          </w:tcPr>
          <w:p w:rsidR="009E1239" w:rsidRPr="004363B1" w:rsidRDefault="009E1239" w:rsidP="009E1239">
            <w:pPr>
              <w:rPr>
                <w:sz w:val="18"/>
              </w:rPr>
            </w:pPr>
            <w:r w:rsidRPr="004363B1">
              <w:rPr>
                <w:sz w:val="18"/>
              </w:rPr>
              <w:t>Vurder behov for p</w:t>
            </w:r>
            <w:r>
              <w:rPr>
                <w:sz w:val="18"/>
              </w:rPr>
              <w:t xml:space="preserve">sykososial oppfølging av elever </w:t>
            </w:r>
            <w:r w:rsidRPr="004363B1">
              <w:rPr>
                <w:sz w:val="18"/>
              </w:rPr>
              <w:t>andre berørte</w:t>
            </w:r>
            <w:r>
              <w:rPr>
                <w:sz w:val="18"/>
              </w:rPr>
              <w:t>.</w:t>
            </w:r>
          </w:p>
        </w:tc>
      </w:tr>
      <w:tr w:rsidR="009E1239" w:rsidTr="006420E8">
        <w:tc>
          <w:tcPr>
            <w:tcW w:w="688" w:type="dxa"/>
          </w:tcPr>
          <w:p w:rsidR="009E1239" w:rsidRPr="004363B1" w:rsidRDefault="009E1239" w:rsidP="009E1239">
            <w:pPr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9094" w:type="dxa"/>
            <w:gridSpan w:val="2"/>
          </w:tcPr>
          <w:p w:rsidR="009E1239" w:rsidRPr="004363B1" w:rsidRDefault="009E1239" w:rsidP="009E1239">
            <w:pPr>
              <w:rPr>
                <w:sz w:val="18"/>
              </w:rPr>
            </w:pPr>
            <w:r>
              <w:rPr>
                <w:sz w:val="18"/>
              </w:rPr>
              <w:t>Forbered</w:t>
            </w:r>
            <w:r w:rsidRPr="004363B1">
              <w:rPr>
                <w:sz w:val="18"/>
              </w:rPr>
              <w:t xml:space="preserve"> overgang til normalsituasjon</w:t>
            </w:r>
            <w:r>
              <w:rPr>
                <w:sz w:val="18"/>
              </w:rPr>
              <w:t>.</w:t>
            </w:r>
          </w:p>
        </w:tc>
      </w:tr>
      <w:tr w:rsidR="009E1239" w:rsidTr="006420E8">
        <w:tc>
          <w:tcPr>
            <w:tcW w:w="688" w:type="dxa"/>
          </w:tcPr>
          <w:p w:rsidR="009E1239" w:rsidRPr="004363B1" w:rsidRDefault="009E1239" w:rsidP="009E1239">
            <w:pPr>
              <w:rPr>
                <w:sz w:val="18"/>
              </w:rPr>
            </w:pPr>
            <w:r w:rsidRPr="004363B1">
              <w:rPr>
                <w:sz w:val="18"/>
              </w:rPr>
              <w:t>12</w:t>
            </w:r>
          </w:p>
        </w:tc>
        <w:tc>
          <w:tcPr>
            <w:tcW w:w="9094" w:type="dxa"/>
            <w:gridSpan w:val="2"/>
          </w:tcPr>
          <w:p w:rsidR="009E1239" w:rsidRPr="004363B1" w:rsidRDefault="009E1239" w:rsidP="009E1239">
            <w:pPr>
              <w:rPr>
                <w:sz w:val="18"/>
              </w:rPr>
            </w:pPr>
            <w:r>
              <w:rPr>
                <w:sz w:val="18"/>
              </w:rPr>
              <w:t>Utarbeid</w:t>
            </w:r>
            <w:r w:rsidRPr="004363B1">
              <w:rPr>
                <w:sz w:val="18"/>
              </w:rPr>
              <w:t xml:space="preserve"> rapport</w:t>
            </w:r>
            <w:r>
              <w:rPr>
                <w:sz w:val="18"/>
              </w:rPr>
              <w:t xml:space="preserve"> til rektor.</w:t>
            </w:r>
          </w:p>
        </w:tc>
      </w:tr>
    </w:tbl>
    <w:p w:rsidR="009E1239" w:rsidRDefault="009E1239" w:rsidP="009E1239"/>
    <w:p w:rsidR="009E1239" w:rsidRPr="009E1239" w:rsidRDefault="009E1239" w:rsidP="009E1239">
      <w:pPr>
        <w:pStyle w:val="Listeavsnitt"/>
        <w:numPr>
          <w:ilvl w:val="0"/>
          <w:numId w:val="28"/>
        </w:numPr>
        <w:spacing w:before="0" w:line="276" w:lineRule="auto"/>
        <w:rPr>
          <w:lang w:val="nb-NO"/>
        </w:rPr>
      </w:pPr>
      <w:r w:rsidRPr="009E1239">
        <w:rPr>
          <w:b/>
          <w:lang w:val="nb-NO"/>
        </w:rPr>
        <w:t>EVAKUERING</w:t>
      </w:r>
      <w:r w:rsidRPr="009E1239">
        <w:rPr>
          <w:lang w:val="nb-NO"/>
        </w:rPr>
        <w:t xml:space="preserve"> – Når forholdene oppfattes som tryggere utenfor bygningen enn innenfor. Elever og ansatte skal umiddelbart forlate bygningene. V</w:t>
      </w:r>
      <w:r w:rsidR="006420E8">
        <w:rPr>
          <w:lang w:val="nb-NO"/>
        </w:rPr>
        <w:t xml:space="preserve">urdering nøye hvor de evakuerte </w:t>
      </w:r>
      <w:r w:rsidRPr="009E1239">
        <w:rPr>
          <w:lang w:val="nb-NO"/>
        </w:rPr>
        <w:t>skal møtes.</w:t>
      </w:r>
    </w:p>
    <w:p w:rsidR="009E1239" w:rsidRPr="009E1239" w:rsidRDefault="009E1239" w:rsidP="009E1239">
      <w:pPr>
        <w:pStyle w:val="Listeavsnitt"/>
        <w:numPr>
          <w:ilvl w:val="0"/>
          <w:numId w:val="28"/>
        </w:numPr>
        <w:spacing w:before="0" w:line="276" w:lineRule="auto"/>
        <w:rPr>
          <w:lang w:val="nb-NO"/>
        </w:rPr>
      </w:pPr>
      <w:r w:rsidRPr="009E1239">
        <w:rPr>
          <w:b/>
          <w:lang w:val="nb-NO"/>
        </w:rPr>
        <w:t>BLI VÆRENDE</w:t>
      </w:r>
      <w:r w:rsidRPr="009E1239">
        <w:rPr>
          <w:lang w:val="nb-NO"/>
        </w:rPr>
        <w:t xml:space="preserve"> – Når forholdene oppfattes tryggere i bygningen enn utenfor. Elever og ansatte skal gå til plasser i bygget som er trygge fra utsiden.</w:t>
      </w:r>
    </w:p>
    <w:p w:rsidR="003629EC" w:rsidRDefault="009E1239" w:rsidP="009E1239">
      <w:pPr>
        <w:pStyle w:val="Listeavsnitt"/>
        <w:numPr>
          <w:ilvl w:val="0"/>
          <w:numId w:val="28"/>
        </w:numPr>
        <w:spacing w:before="0" w:line="276" w:lineRule="auto"/>
        <w:rPr>
          <w:lang w:val="nb-NO"/>
        </w:rPr>
      </w:pPr>
      <w:r w:rsidRPr="009E1239">
        <w:rPr>
          <w:b/>
          <w:lang w:val="nb-NO"/>
        </w:rPr>
        <w:t>LÅS DØRENE</w:t>
      </w:r>
      <w:r w:rsidRPr="009E1239">
        <w:rPr>
          <w:lang w:val="nb-NO"/>
        </w:rPr>
        <w:t xml:space="preserve"> – Når en person/situasjon utgjør en umiddelbar trussel i bygget. Alle ytterdører og dører til klasserom/kontorer skal låses. Elever og ansatte skal bli værende på stedet.</w:t>
      </w:r>
    </w:p>
    <w:p w:rsidR="009E1239" w:rsidRPr="003629EC" w:rsidRDefault="009E1239" w:rsidP="003629EC">
      <w:pPr>
        <w:rPr>
          <w:rFonts w:ascii="Calibri" w:hAnsi="Calibri"/>
          <w:szCs w:val="20"/>
        </w:rPr>
      </w:pPr>
      <w:r w:rsidRPr="003629EC">
        <w:rPr>
          <w:rFonts w:ascii="Arial Rounded MT Bold" w:hAnsi="Arial Rounded MT Bold"/>
          <w:sz w:val="24"/>
          <w:szCs w:val="24"/>
        </w:rPr>
        <w:lastRenderedPageBreak/>
        <w:t>Tiltakskortene er knyttet til ROS-analyse vedtatt i DS 030215</w:t>
      </w:r>
    </w:p>
    <w:p w:rsidR="009E1239" w:rsidRPr="00905A18" w:rsidRDefault="009E1239" w:rsidP="009E1239">
      <w:pPr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>«Utenfor skolens område/ekskursjoner/turer».</w:t>
      </w:r>
    </w:p>
    <w:p w:rsidR="009E1239" w:rsidRPr="009E1239" w:rsidRDefault="009E1239" w:rsidP="009E1239">
      <w:pPr>
        <w:pStyle w:val="Listeavsnitt"/>
        <w:numPr>
          <w:ilvl w:val="0"/>
          <w:numId w:val="27"/>
        </w:numPr>
        <w:spacing w:before="0" w:line="276" w:lineRule="auto"/>
        <w:rPr>
          <w:rFonts w:ascii="Arial Rounded MT Bold" w:hAnsi="Arial Rounded MT Bold"/>
          <w:lang w:val="nb-NO"/>
        </w:rPr>
      </w:pPr>
      <w:r w:rsidRPr="009E1239">
        <w:rPr>
          <w:rFonts w:ascii="Arial Rounded MT Bold" w:hAnsi="Arial Rounded MT Bold"/>
          <w:lang w:val="nb-NO"/>
        </w:rPr>
        <w:t>Barn forsvinner på tur i ulendt terreng/ved vann eller sjø.</w:t>
      </w:r>
    </w:p>
    <w:p w:rsidR="009E1239" w:rsidRPr="00DC6AA9" w:rsidRDefault="009E1239" w:rsidP="009E1239">
      <w:pPr>
        <w:rPr>
          <w:rFonts w:ascii="Arial Rounded MT Bold" w:hAnsi="Arial Rounded MT Bold"/>
        </w:rPr>
      </w:pPr>
    </w:p>
    <w:tbl>
      <w:tblPr>
        <w:tblStyle w:val="Lyslisteuthevingsfarge5"/>
        <w:tblW w:w="0" w:type="auto"/>
        <w:tblLook w:val="04A0" w:firstRow="1" w:lastRow="0" w:firstColumn="1" w:lastColumn="0" w:noHBand="0" w:noVBand="1"/>
      </w:tblPr>
      <w:tblGrid>
        <w:gridCol w:w="2923"/>
        <w:gridCol w:w="3211"/>
        <w:gridCol w:w="2917"/>
      </w:tblGrid>
      <w:tr w:rsidR="009E1239" w:rsidRPr="00905A18" w:rsidTr="009E12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9" w:type="dxa"/>
          </w:tcPr>
          <w:p w:rsidR="009E1239" w:rsidRPr="00905A18" w:rsidRDefault="009E1239" w:rsidP="009E1239">
            <w:pPr>
              <w:rPr>
                <w:rFonts w:ascii="Arial Rounded MT Bold" w:hAnsi="Arial Rounded MT Bold"/>
                <w:sz w:val="20"/>
                <w:szCs w:val="20"/>
              </w:rPr>
            </w:pPr>
            <w:r w:rsidRPr="00905A18">
              <w:rPr>
                <w:rFonts w:ascii="Arial Rounded MT Bold" w:hAnsi="Arial Rounded MT Bold"/>
                <w:sz w:val="20"/>
                <w:szCs w:val="20"/>
              </w:rPr>
              <w:t>Tiltak:</w:t>
            </w:r>
          </w:p>
        </w:tc>
        <w:tc>
          <w:tcPr>
            <w:tcW w:w="3211" w:type="dxa"/>
          </w:tcPr>
          <w:p w:rsidR="009E1239" w:rsidRPr="00905A18" w:rsidRDefault="009E1239" w:rsidP="009E123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3038" w:type="dxa"/>
          </w:tcPr>
          <w:p w:rsidR="009E1239" w:rsidRPr="00905A18" w:rsidRDefault="009E1239" w:rsidP="009E123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  <w:r w:rsidRPr="00905A18">
              <w:rPr>
                <w:rFonts w:ascii="Arial Rounded MT Bold" w:hAnsi="Arial Rounded MT Bold"/>
                <w:sz w:val="20"/>
                <w:szCs w:val="20"/>
              </w:rPr>
              <w:t>Utført:</w:t>
            </w:r>
          </w:p>
        </w:tc>
      </w:tr>
      <w:tr w:rsidR="009E1239" w:rsidRPr="00905A18" w:rsidTr="009E12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9" w:type="dxa"/>
          </w:tcPr>
          <w:p w:rsidR="009E1239" w:rsidRPr="00905A18" w:rsidRDefault="009E1239" w:rsidP="009E1239">
            <w:pPr>
              <w:rPr>
                <w:rFonts w:ascii="Arial Rounded MT Bold" w:hAnsi="Arial Rounded MT Bold"/>
                <w:sz w:val="20"/>
                <w:szCs w:val="20"/>
              </w:rPr>
            </w:pPr>
            <w:r w:rsidRPr="00905A18">
              <w:rPr>
                <w:rFonts w:ascii="Arial Rounded MT Bold" w:hAnsi="Arial Rounded MT Bold"/>
                <w:sz w:val="20"/>
                <w:szCs w:val="20"/>
              </w:rPr>
              <w:t>Akutt:</w:t>
            </w:r>
          </w:p>
        </w:tc>
        <w:tc>
          <w:tcPr>
            <w:tcW w:w="3211" w:type="dxa"/>
          </w:tcPr>
          <w:p w:rsidR="009E1239" w:rsidRPr="00905A18" w:rsidRDefault="009E1239" w:rsidP="009E12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  <w:r w:rsidRPr="00905A18">
              <w:rPr>
                <w:rFonts w:ascii="Arial Rounded MT Bold" w:hAnsi="Arial Rounded MT Bold"/>
                <w:sz w:val="20"/>
                <w:szCs w:val="20"/>
              </w:rPr>
              <w:t>Undersøke området.</w:t>
            </w:r>
          </w:p>
        </w:tc>
        <w:tc>
          <w:tcPr>
            <w:tcW w:w="3038" w:type="dxa"/>
          </w:tcPr>
          <w:p w:rsidR="009E1239" w:rsidRPr="00905A18" w:rsidRDefault="009E1239" w:rsidP="009E12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9E1239" w:rsidRPr="00905A18" w:rsidTr="009E12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9" w:type="dxa"/>
          </w:tcPr>
          <w:p w:rsidR="009E1239" w:rsidRPr="00905A18" w:rsidRDefault="009E1239" w:rsidP="009E1239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3211" w:type="dxa"/>
          </w:tcPr>
          <w:p w:rsidR="009E1239" w:rsidRPr="00905A18" w:rsidRDefault="009E1239" w:rsidP="009E12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  <w:r w:rsidRPr="00905A18">
              <w:rPr>
                <w:rFonts w:ascii="Arial Rounded MT Bold" w:hAnsi="Arial Rounded MT Bold"/>
                <w:sz w:val="20"/>
                <w:szCs w:val="20"/>
              </w:rPr>
              <w:t>Innhente flere voksne.</w:t>
            </w:r>
          </w:p>
        </w:tc>
        <w:tc>
          <w:tcPr>
            <w:tcW w:w="3038" w:type="dxa"/>
          </w:tcPr>
          <w:p w:rsidR="009E1239" w:rsidRPr="00905A18" w:rsidRDefault="009E1239" w:rsidP="009E12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9E1239" w:rsidRPr="00905A18" w:rsidTr="009E12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9" w:type="dxa"/>
          </w:tcPr>
          <w:p w:rsidR="009E1239" w:rsidRPr="00905A18" w:rsidRDefault="009E1239" w:rsidP="009E1239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3211" w:type="dxa"/>
          </w:tcPr>
          <w:p w:rsidR="009E1239" w:rsidRPr="00905A18" w:rsidRDefault="009E1239" w:rsidP="009E12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  <w:r w:rsidRPr="00905A18">
              <w:rPr>
                <w:rFonts w:ascii="Arial Rounded MT Bold" w:hAnsi="Arial Rounded MT Bold"/>
                <w:sz w:val="20"/>
                <w:szCs w:val="20"/>
              </w:rPr>
              <w:t>Informere rektor.</w:t>
            </w:r>
          </w:p>
        </w:tc>
        <w:tc>
          <w:tcPr>
            <w:tcW w:w="3038" w:type="dxa"/>
          </w:tcPr>
          <w:p w:rsidR="009E1239" w:rsidRPr="00905A18" w:rsidRDefault="009E1239" w:rsidP="009E12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9E1239" w:rsidRPr="00905A18" w:rsidTr="009E12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9" w:type="dxa"/>
          </w:tcPr>
          <w:p w:rsidR="009E1239" w:rsidRPr="00905A18" w:rsidRDefault="009E1239" w:rsidP="009E1239">
            <w:pPr>
              <w:rPr>
                <w:rFonts w:ascii="Arial Rounded MT Bold" w:hAnsi="Arial Rounded MT Bold"/>
                <w:sz w:val="20"/>
                <w:szCs w:val="20"/>
              </w:rPr>
            </w:pPr>
            <w:r w:rsidRPr="00905A18">
              <w:rPr>
                <w:rFonts w:ascii="Arial Rounded MT Bold" w:hAnsi="Arial Rounded MT Bold"/>
                <w:sz w:val="20"/>
                <w:szCs w:val="20"/>
              </w:rPr>
              <w:t>Haster:</w:t>
            </w:r>
          </w:p>
        </w:tc>
        <w:tc>
          <w:tcPr>
            <w:tcW w:w="3211" w:type="dxa"/>
          </w:tcPr>
          <w:p w:rsidR="009E1239" w:rsidRPr="00905A18" w:rsidRDefault="009E1239" w:rsidP="009E12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  <w:r>
              <w:rPr>
                <w:rFonts w:ascii="Arial Rounded MT Bold" w:hAnsi="Arial Rounded MT Bold"/>
                <w:sz w:val="20"/>
                <w:szCs w:val="20"/>
              </w:rPr>
              <w:t xml:space="preserve">Vurdere aktuelle /sannsynlige muligheter for forsvinning. </w:t>
            </w:r>
          </w:p>
        </w:tc>
        <w:tc>
          <w:tcPr>
            <w:tcW w:w="3038" w:type="dxa"/>
          </w:tcPr>
          <w:p w:rsidR="009E1239" w:rsidRPr="00905A18" w:rsidRDefault="009E1239" w:rsidP="009E12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9E1239" w:rsidRPr="00905A18" w:rsidTr="009E12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9" w:type="dxa"/>
          </w:tcPr>
          <w:p w:rsidR="009E1239" w:rsidRPr="00905A18" w:rsidRDefault="009E1239" w:rsidP="009E1239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3211" w:type="dxa"/>
          </w:tcPr>
          <w:p w:rsidR="009E1239" w:rsidRPr="00905A18" w:rsidRDefault="009E1239" w:rsidP="009E12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  <w:r w:rsidRPr="00905A18">
              <w:rPr>
                <w:rFonts w:ascii="Arial Rounded MT Bold" w:hAnsi="Arial Rounded MT Bold"/>
                <w:sz w:val="20"/>
                <w:szCs w:val="20"/>
              </w:rPr>
              <w:t>Kontakte foresatte før politi.</w:t>
            </w:r>
          </w:p>
        </w:tc>
        <w:tc>
          <w:tcPr>
            <w:tcW w:w="3038" w:type="dxa"/>
          </w:tcPr>
          <w:p w:rsidR="009E1239" w:rsidRPr="00905A18" w:rsidRDefault="009E1239" w:rsidP="009E12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9E1239" w:rsidRPr="00905A18" w:rsidTr="009E12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9" w:type="dxa"/>
          </w:tcPr>
          <w:p w:rsidR="009E1239" w:rsidRPr="00905A18" w:rsidRDefault="009E1239" w:rsidP="009E1239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3211" w:type="dxa"/>
          </w:tcPr>
          <w:p w:rsidR="009E1239" w:rsidRPr="00905A18" w:rsidRDefault="009E1239" w:rsidP="009E12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  <w:r w:rsidRPr="00905A18">
              <w:rPr>
                <w:rFonts w:ascii="Arial Rounded MT Bold" w:hAnsi="Arial Rounded MT Bold"/>
                <w:sz w:val="20"/>
                <w:szCs w:val="20"/>
              </w:rPr>
              <w:t>Noter klokkeslett for forsvinningen</w:t>
            </w:r>
          </w:p>
        </w:tc>
        <w:tc>
          <w:tcPr>
            <w:tcW w:w="3038" w:type="dxa"/>
          </w:tcPr>
          <w:p w:rsidR="009E1239" w:rsidRPr="00905A18" w:rsidRDefault="009E1239" w:rsidP="009E12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9E1239" w:rsidRPr="00905A18" w:rsidTr="009E12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9" w:type="dxa"/>
          </w:tcPr>
          <w:p w:rsidR="009E1239" w:rsidRPr="00905A18" w:rsidRDefault="009E1239" w:rsidP="009E1239">
            <w:pPr>
              <w:rPr>
                <w:rFonts w:ascii="Arial Rounded MT Bold" w:hAnsi="Arial Rounded MT Bold"/>
                <w:sz w:val="20"/>
                <w:szCs w:val="20"/>
              </w:rPr>
            </w:pPr>
            <w:r w:rsidRPr="00905A18">
              <w:rPr>
                <w:rFonts w:ascii="Arial Rounded MT Bold" w:hAnsi="Arial Rounded MT Bold"/>
                <w:sz w:val="20"/>
                <w:szCs w:val="20"/>
              </w:rPr>
              <w:t>Kan vente:</w:t>
            </w:r>
          </w:p>
        </w:tc>
        <w:tc>
          <w:tcPr>
            <w:tcW w:w="3211" w:type="dxa"/>
          </w:tcPr>
          <w:p w:rsidR="009E1239" w:rsidRPr="00905A18" w:rsidRDefault="009E1239" w:rsidP="009E12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  <w:r w:rsidRPr="00905A18">
              <w:rPr>
                <w:rFonts w:ascii="Arial Rounded MT Bold" w:hAnsi="Arial Rounded MT Bold"/>
                <w:sz w:val="20"/>
                <w:szCs w:val="20"/>
              </w:rPr>
              <w:t>Gjennomgå rutiner.</w:t>
            </w:r>
          </w:p>
        </w:tc>
        <w:tc>
          <w:tcPr>
            <w:tcW w:w="3038" w:type="dxa"/>
          </w:tcPr>
          <w:p w:rsidR="009E1239" w:rsidRPr="00905A18" w:rsidRDefault="009E1239" w:rsidP="009E12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9E1239" w:rsidRPr="00905A18" w:rsidTr="009E12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9" w:type="dxa"/>
          </w:tcPr>
          <w:p w:rsidR="009E1239" w:rsidRPr="00905A18" w:rsidRDefault="009E1239" w:rsidP="009E1239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3211" w:type="dxa"/>
          </w:tcPr>
          <w:p w:rsidR="009E1239" w:rsidRPr="00905A18" w:rsidRDefault="009E1239" w:rsidP="009E12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  <w:proofErr w:type="spellStart"/>
            <w:r w:rsidRPr="00905A18">
              <w:rPr>
                <w:rFonts w:ascii="Arial Rounded MT Bold" w:hAnsi="Arial Rounded MT Bold"/>
                <w:sz w:val="20"/>
                <w:szCs w:val="20"/>
              </w:rPr>
              <w:t>Debriefing</w:t>
            </w:r>
            <w:proofErr w:type="spellEnd"/>
            <w:r w:rsidRPr="00905A18">
              <w:rPr>
                <w:rFonts w:ascii="Arial Rounded MT Bold" w:hAnsi="Arial Rounded MT Bold"/>
                <w:sz w:val="20"/>
                <w:szCs w:val="20"/>
              </w:rPr>
              <w:t>.</w:t>
            </w:r>
          </w:p>
        </w:tc>
        <w:tc>
          <w:tcPr>
            <w:tcW w:w="3038" w:type="dxa"/>
          </w:tcPr>
          <w:p w:rsidR="009E1239" w:rsidRPr="00905A18" w:rsidRDefault="009E1239" w:rsidP="009E12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9E1239" w:rsidRPr="00905A18" w:rsidTr="009E12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9" w:type="dxa"/>
          </w:tcPr>
          <w:p w:rsidR="009E1239" w:rsidRPr="00905A18" w:rsidRDefault="009E1239" w:rsidP="009E1239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3211" w:type="dxa"/>
          </w:tcPr>
          <w:p w:rsidR="009E1239" w:rsidRPr="00905A18" w:rsidRDefault="009E1239" w:rsidP="009E12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  <w:r w:rsidRPr="00905A18">
              <w:rPr>
                <w:rFonts w:ascii="Arial Rounded MT Bold" w:hAnsi="Arial Rounded MT Bold"/>
                <w:sz w:val="20"/>
                <w:szCs w:val="20"/>
              </w:rPr>
              <w:t>Informere personal, elever, foreldre.</w:t>
            </w:r>
          </w:p>
        </w:tc>
        <w:tc>
          <w:tcPr>
            <w:tcW w:w="3038" w:type="dxa"/>
          </w:tcPr>
          <w:p w:rsidR="009E1239" w:rsidRPr="00905A18" w:rsidRDefault="009E1239" w:rsidP="009E12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9E1239" w:rsidRPr="00905A18" w:rsidTr="009E12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9" w:type="dxa"/>
          </w:tcPr>
          <w:p w:rsidR="009E1239" w:rsidRPr="00905A18" w:rsidRDefault="009E1239" w:rsidP="009E1239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3211" w:type="dxa"/>
          </w:tcPr>
          <w:p w:rsidR="009E1239" w:rsidRPr="00905A18" w:rsidRDefault="009E1239" w:rsidP="009E12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  <w:r w:rsidRPr="00905A18">
              <w:rPr>
                <w:rFonts w:ascii="Arial Rounded MT Bold" w:hAnsi="Arial Rounded MT Bold"/>
                <w:sz w:val="20"/>
                <w:szCs w:val="20"/>
              </w:rPr>
              <w:t>Evaluering av situasjonen/hendelsesforløpet.</w:t>
            </w:r>
          </w:p>
        </w:tc>
        <w:tc>
          <w:tcPr>
            <w:tcW w:w="3038" w:type="dxa"/>
          </w:tcPr>
          <w:p w:rsidR="009E1239" w:rsidRPr="00905A18" w:rsidRDefault="009E1239" w:rsidP="009E12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9E1239" w:rsidRPr="00905A18" w:rsidTr="009E12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9" w:type="dxa"/>
          </w:tcPr>
          <w:p w:rsidR="009E1239" w:rsidRPr="00905A18" w:rsidRDefault="009E1239" w:rsidP="009E1239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3211" w:type="dxa"/>
          </w:tcPr>
          <w:p w:rsidR="009E1239" w:rsidRPr="00905A18" w:rsidRDefault="009E1239" w:rsidP="009E12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  <w:r w:rsidRPr="00905A18">
              <w:rPr>
                <w:rFonts w:ascii="Arial Rounded MT Bold" w:hAnsi="Arial Rounded MT Bold"/>
                <w:sz w:val="20"/>
                <w:szCs w:val="20"/>
              </w:rPr>
              <w:t>Eventuelt forbedre tiltakskortet.</w:t>
            </w:r>
          </w:p>
        </w:tc>
        <w:tc>
          <w:tcPr>
            <w:tcW w:w="3038" w:type="dxa"/>
          </w:tcPr>
          <w:p w:rsidR="009E1239" w:rsidRPr="00905A18" w:rsidRDefault="009E1239" w:rsidP="009E12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</w:tbl>
    <w:p w:rsidR="009E1239" w:rsidRDefault="009E1239" w:rsidP="009E1239">
      <w:pPr>
        <w:rPr>
          <w:rFonts w:ascii="Arial Rounded MT Bold" w:hAnsi="Arial Rounded MT Bold"/>
          <w:sz w:val="20"/>
          <w:szCs w:val="20"/>
        </w:rPr>
      </w:pPr>
    </w:p>
    <w:p w:rsidR="009E1239" w:rsidRDefault="009E1239" w:rsidP="009E1239">
      <w:pPr>
        <w:rPr>
          <w:rFonts w:ascii="Arial Rounded MT Bold" w:hAnsi="Arial Rounded MT Bold"/>
          <w:sz w:val="20"/>
          <w:szCs w:val="20"/>
        </w:rPr>
      </w:pPr>
    </w:p>
    <w:p w:rsidR="009E1239" w:rsidRDefault="009E1239" w:rsidP="009E1239">
      <w:pPr>
        <w:pStyle w:val="Listeavsnitt"/>
        <w:numPr>
          <w:ilvl w:val="0"/>
          <w:numId w:val="27"/>
        </w:numPr>
        <w:spacing w:before="0" w:line="276" w:lineRule="auto"/>
        <w:rPr>
          <w:rFonts w:ascii="Arial Rounded MT Bold" w:hAnsi="Arial Rounded MT Bold"/>
          <w:sz w:val="20"/>
        </w:rPr>
      </w:pPr>
      <w:r>
        <w:rPr>
          <w:rFonts w:ascii="Arial Rounded MT Bold" w:hAnsi="Arial Rounded MT Bold"/>
          <w:sz w:val="20"/>
        </w:rPr>
        <w:t xml:space="preserve">Barn </w:t>
      </w:r>
      <w:proofErr w:type="spellStart"/>
      <w:r>
        <w:rPr>
          <w:rFonts w:ascii="Arial Rounded MT Bold" w:hAnsi="Arial Rounded MT Bold"/>
          <w:sz w:val="20"/>
        </w:rPr>
        <w:t>forsvinner</w:t>
      </w:r>
      <w:proofErr w:type="spellEnd"/>
      <w:r>
        <w:rPr>
          <w:rFonts w:ascii="Arial Rounded MT Bold" w:hAnsi="Arial Rounded MT Bold"/>
          <w:sz w:val="20"/>
        </w:rPr>
        <w:t xml:space="preserve"> på </w:t>
      </w:r>
      <w:proofErr w:type="spellStart"/>
      <w:r>
        <w:rPr>
          <w:rFonts w:ascii="Arial Rounded MT Bold" w:hAnsi="Arial Rounded MT Bold"/>
          <w:sz w:val="20"/>
        </w:rPr>
        <w:t>leirskolen</w:t>
      </w:r>
      <w:proofErr w:type="spellEnd"/>
      <w:r>
        <w:rPr>
          <w:rFonts w:ascii="Arial Rounded MT Bold" w:hAnsi="Arial Rounded MT Bold"/>
          <w:sz w:val="20"/>
        </w:rPr>
        <w:t>.</w:t>
      </w:r>
    </w:p>
    <w:p w:rsidR="009E1239" w:rsidRDefault="009E1239" w:rsidP="009E1239">
      <w:pPr>
        <w:pStyle w:val="Listeavsnitt"/>
        <w:rPr>
          <w:rFonts w:ascii="Arial Rounded MT Bold" w:hAnsi="Arial Rounded MT Bold"/>
          <w:sz w:val="20"/>
        </w:rPr>
      </w:pPr>
    </w:p>
    <w:tbl>
      <w:tblPr>
        <w:tblStyle w:val="Lyslisteuthevingsfarge5"/>
        <w:tblW w:w="0" w:type="auto"/>
        <w:tblLook w:val="04A0" w:firstRow="1" w:lastRow="0" w:firstColumn="1" w:lastColumn="0" w:noHBand="0" w:noVBand="1"/>
      </w:tblPr>
      <w:tblGrid>
        <w:gridCol w:w="2923"/>
        <w:gridCol w:w="3211"/>
        <w:gridCol w:w="2917"/>
      </w:tblGrid>
      <w:tr w:rsidR="009E1239" w:rsidRPr="00905A18" w:rsidTr="009E12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9" w:type="dxa"/>
          </w:tcPr>
          <w:p w:rsidR="009E1239" w:rsidRPr="00905A18" w:rsidRDefault="009E1239" w:rsidP="009E1239">
            <w:pPr>
              <w:rPr>
                <w:rFonts w:ascii="Arial Rounded MT Bold" w:hAnsi="Arial Rounded MT Bold"/>
                <w:sz w:val="20"/>
                <w:szCs w:val="20"/>
              </w:rPr>
            </w:pPr>
            <w:r w:rsidRPr="00905A18">
              <w:rPr>
                <w:rFonts w:ascii="Arial Rounded MT Bold" w:hAnsi="Arial Rounded MT Bold"/>
                <w:sz w:val="20"/>
                <w:szCs w:val="20"/>
              </w:rPr>
              <w:t>Tiltak:</w:t>
            </w:r>
          </w:p>
        </w:tc>
        <w:tc>
          <w:tcPr>
            <w:tcW w:w="3211" w:type="dxa"/>
          </w:tcPr>
          <w:p w:rsidR="009E1239" w:rsidRPr="00905A18" w:rsidRDefault="009E1239" w:rsidP="009E123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3038" w:type="dxa"/>
          </w:tcPr>
          <w:p w:rsidR="009E1239" w:rsidRPr="00905A18" w:rsidRDefault="009E1239" w:rsidP="009E123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  <w:r w:rsidRPr="00905A18">
              <w:rPr>
                <w:rFonts w:ascii="Arial Rounded MT Bold" w:hAnsi="Arial Rounded MT Bold"/>
                <w:sz w:val="20"/>
                <w:szCs w:val="20"/>
              </w:rPr>
              <w:t>Utført:</w:t>
            </w:r>
          </w:p>
        </w:tc>
      </w:tr>
      <w:tr w:rsidR="009E1239" w:rsidRPr="00905A18" w:rsidTr="009E12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9" w:type="dxa"/>
          </w:tcPr>
          <w:p w:rsidR="009E1239" w:rsidRPr="00905A18" w:rsidRDefault="009E1239" w:rsidP="009E1239">
            <w:pPr>
              <w:rPr>
                <w:rFonts w:ascii="Arial Rounded MT Bold" w:hAnsi="Arial Rounded MT Bold"/>
                <w:sz w:val="20"/>
                <w:szCs w:val="20"/>
              </w:rPr>
            </w:pPr>
            <w:r w:rsidRPr="00905A18">
              <w:rPr>
                <w:rFonts w:ascii="Arial Rounded MT Bold" w:hAnsi="Arial Rounded MT Bold"/>
                <w:sz w:val="20"/>
                <w:szCs w:val="20"/>
              </w:rPr>
              <w:t>Akutt:</w:t>
            </w:r>
          </w:p>
        </w:tc>
        <w:tc>
          <w:tcPr>
            <w:tcW w:w="3211" w:type="dxa"/>
          </w:tcPr>
          <w:p w:rsidR="009E1239" w:rsidRPr="00905A18" w:rsidRDefault="009E1239" w:rsidP="009E12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  <w:r w:rsidRPr="00905A18">
              <w:rPr>
                <w:rFonts w:ascii="Arial Rounded MT Bold" w:hAnsi="Arial Rounded MT Bold"/>
                <w:sz w:val="20"/>
                <w:szCs w:val="20"/>
              </w:rPr>
              <w:t>Undersøke området.</w:t>
            </w:r>
          </w:p>
        </w:tc>
        <w:tc>
          <w:tcPr>
            <w:tcW w:w="3038" w:type="dxa"/>
          </w:tcPr>
          <w:p w:rsidR="009E1239" w:rsidRPr="00905A18" w:rsidRDefault="009E1239" w:rsidP="009E12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9E1239" w:rsidRPr="00905A18" w:rsidTr="009E12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9" w:type="dxa"/>
          </w:tcPr>
          <w:p w:rsidR="009E1239" w:rsidRPr="00905A18" w:rsidRDefault="009E1239" w:rsidP="009E1239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3211" w:type="dxa"/>
          </w:tcPr>
          <w:p w:rsidR="009E1239" w:rsidRPr="00905A18" w:rsidRDefault="009E1239" w:rsidP="009E12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  <w:r w:rsidRPr="00905A18">
              <w:rPr>
                <w:rFonts w:ascii="Arial Rounded MT Bold" w:hAnsi="Arial Rounded MT Bold"/>
                <w:sz w:val="20"/>
                <w:szCs w:val="20"/>
              </w:rPr>
              <w:t>Innhente flere voksne.</w:t>
            </w:r>
          </w:p>
        </w:tc>
        <w:tc>
          <w:tcPr>
            <w:tcW w:w="3038" w:type="dxa"/>
          </w:tcPr>
          <w:p w:rsidR="009E1239" w:rsidRPr="00905A18" w:rsidRDefault="009E1239" w:rsidP="009E12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9E1239" w:rsidRPr="00905A18" w:rsidTr="009E12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9" w:type="dxa"/>
          </w:tcPr>
          <w:p w:rsidR="009E1239" w:rsidRPr="00905A18" w:rsidRDefault="009E1239" w:rsidP="009E1239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3211" w:type="dxa"/>
          </w:tcPr>
          <w:p w:rsidR="009E1239" w:rsidRPr="00905A18" w:rsidRDefault="009E1239" w:rsidP="009E12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  <w:r w:rsidRPr="00905A18">
              <w:rPr>
                <w:rFonts w:ascii="Arial Rounded MT Bold" w:hAnsi="Arial Rounded MT Bold"/>
                <w:sz w:val="20"/>
                <w:szCs w:val="20"/>
              </w:rPr>
              <w:t>Informere rektor.</w:t>
            </w:r>
          </w:p>
        </w:tc>
        <w:tc>
          <w:tcPr>
            <w:tcW w:w="3038" w:type="dxa"/>
          </w:tcPr>
          <w:p w:rsidR="009E1239" w:rsidRPr="00905A18" w:rsidRDefault="009E1239" w:rsidP="009E12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9E1239" w:rsidRPr="00905A18" w:rsidTr="009E12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9" w:type="dxa"/>
          </w:tcPr>
          <w:p w:rsidR="009E1239" w:rsidRPr="00905A18" w:rsidRDefault="009E1239" w:rsidP="009E1239">
            <w:pPr>
              <w:rPr>
                <w:rFonts w:ascii="Arial Rounded MT Bold" w:hAnsi="Arial Rounded MT Bold"/>
                <w:sz w:val="20"/>
                <w:szCs w:val="20"/>
              </w:rPr>
            </w:pPr>
            <w:r w:rsidRPr="00905A18">
              <w:rPr>
                <w:rFonts w:ascii="Arial Rounded MT Bold" w:hAnsi="Arial Rounded MT Bold"/>
                <w:sz w:val="20"/>
                <w:szCs w:val="20"/>
              </w:rPr>
              <w:t>Haster:</w:t>
            </w:r>
          </w:p>
        </w:tc>
        <w:tc>
          <w:tcPr>
            <w:tcW w:w="3211" w:type="dxa"/>
          </w:tcPr>
          <w:p w:rsidR="009E1239" w:rsidRPr="00905A18" w:rsidRDefault="009E1239" w:rsidP="009E12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  <w:r>
              <w:rPr>
                <w:rFonts w:ascii="Arial Rounded MT Bold" w:hAnsi="Arial Rounded MT Bold"/>
                <w:sz w:val="20"/>
                <w:szCs w:val="20"/>
              </w:rPr>
              <w:t>Vurdere elevens tilstand – innhente info fra voksne/medelever.</w:t>
            </w:r>
          </w:p>
        </w:tc>
        <w:tc>
          <w:tcPr>
            <w:tcW w:w="3038" w:type="dxa"/>
          </w:tcPr>
          <w:p w:rsidR="009E1239" w:rsidRPr="00905A18" w:rsidRDefault="009E1239" w:rsidP="009E12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9E1239" w:rsidRPr="00905A18" w:rsidTr="009E12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9" w:type="dxa"/>
          </w:tcPr>
          <w:p w:rsidR="009E1239" w:rsidRPr="00905A18" w:rsidRDefault="009E1239" w:rsidP="009E1239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3211" w:type="dxa"/>
          </w:tcPr>
          <w:p w:rsidR="009E1239" w:rsidRPr="00905A18" w:rsidRDefault="009E1239" w:rsidP="009E12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  <w:r>
              <w:rPr>
                <w:rFonts w:ascii="Arial Rounded MT Bold" w:hAnsi="Arial Rounded MT Bold"/>
                <w:sz w:val="20"/>
                <w:szCs w:val="20"/>
              </w:rPr>
              <w:t>Sikre farlige områder (hvis det kan være snakk om fall)</w:t>
            </w:r>
          </w:p>
        </w:tc>
        <w:tc>
          <w:tcPr>
            <w:tcW w:w="3038" w:type="dxa"/>
          </w:tcPr>
          <w:p w:rsidR="009E1239" w:rsidRPr="00905A18" w:rsidRDefault="009E1239" w:rsidP="009E12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9E1239" w:rsidRPr="00905A18" w:rsidTr="009E12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9" w:type="dxa"/>
          </w:tcPr>
          <w:p w:rsidR="009E1239" w:rsidRPr="00905A18" w:rsidRDefault="009E1239" w:rsidP="009E1239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3211" w:type="dxa"/>
          </w:tcPr>
          <w:p w:rsidR="009E1239" w:rsidRPr="00905A18" w:rsidRDefault="009E1239" w:rsidP="009E12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  <w:r w:rsidRPr="00905A18">
              <w:rPr>
                <w:rFonts w:ascii="Arial Rounded MT Bold" w:hAnsi="Arial Rounded MT Bold"/>
                <w:sz w:val="20"/>
                <w:szCs w:val="20"/>
              </w:rPr>
              <w:t>Kontakte foresatte før politi.</w:t>
            </w:r>
          </w:p>
        </w:tc>
        <w:tc>
          <w:tcPr>
            <w:tcW w:w="3038" w:type="dxa"/>
          </w:tcPr>
          <w:p w:rsidR="009E1239" w:rsidRPr="00905A18" w:rsidRDefault="009E1239" w:rsidP="009E12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9E1239" w:rsidRPr="00905A18" w:rsidTr="009E12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9" w:type="dxa"/>
          </w:tcPr>
          <w:p w:rsidR="009E1239" w:rsidRPr="00905A18" w:rsidRDefault="009E1239" w:rsidP="009E1239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3211" w:type="dxa"/>
          </w:tcPr>
          <w:p w:rsidR="009E1239" w:rsidRPr="00905A18" w:rsidRDefault="009E1239" w:rsidP="009E12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  <w:r w:rsidRPr="00905A18">
              <w:rPr>
                <w:rFonts w:ascii="Arial Rounded MT Bold" w:hAnsi="Arial Rounded MT Bold"/>
                <w:sz w:val="20"/>
                <w:szCs w:val="20"/>
              </w:rPr>
              <w:t>Noter klokkeslett for forsvinningen</w:t>
            </w:r>
          </w:p>
        </w:tc>
        <w:tc>
          <w:tcPr>
            <w:tcW w:w="3038" w:type="dxa"/>
          </w:tcPr>
          <w:p w:rsidR="009E1239" w:rsidRPr="00905A18" w:rsidRDefault="009E1239" w:rsidP="009E12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9E1239" w:rsidRPr="00905A18" w:rsidTr="009E12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9" w:type="dxa"/>
          </w:tcPr>
          <w:p w:rsidR="009E1239" w:rsidRPr="00905A18" w:rsidRDefault="009E1239" w:rsidP="009E1239">
            <w:pPr>
              <w:rPr>
                <w:rFonts w:ascii="Arial Rounded MT Bold" w:hAnsi="Arial Rounded MT Bold"/>
                <w:sz w:val="20"/>
                <w:szCs w:val="20"/>
              </w:rPr>
            </w:pPr>
            <w:r w:rsidRPr="00905A18">
              <w:rPr>
                <w:rFonts w:ascii="Arial Rounded MT Bold" w:hAnsi="Arial Rounded MT Bold"/>
                <w:sz w:val="20"/>
                <w:szCs w:val="20"/>
              </w:rPr>
              <w:t>Kan vente:</w:t>
            </w:r>
          </w:p>
        </w:tc>
        <w:tc>
          <w:tcPr>
            <w:tcW w:w="3211" w:type="dxa"/>
          </w:tcPr>
          <w:p w:rsidR="009E1239" w:rsidRPr="00905A18" w:rsidRDefault="009E1239" w:rsidP="009E12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  <w:r w:rsidRPr="00905A18">
              <w:rPr>
                <w:rFonts w:ascii="Arial Rounded MT Bold" w:hAnsi="Arial Rounded MT Bold"/>
                <w:sz w:val="20"/>
                <w:szCs w:val="20"/>
              </w:rPr>
              <w:t>Gjennomgå rutiner.</w:t>
            </w:r>
          </w:p>
        </w:tc>
        <w:tc>
          <w:tcPr>
            <w:tcW w:w="3038" w:type="dxa"/>
          </w:tcPr>
          <w:p w:rsidR="009E1239" w:rsidRPr="00905A18" w:rsidRDefault="009E1239" w:rsidP="009E12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9E1239" w:rsidRPr="00905A18" w:rsidTr="009E12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9" w:type="dxa"/>
          </w:tcPr>
          <w:p w:rsidR="009E1239" w:rsidRPr="00905A18" w:rsidRDefault="009E1239" w:rsidP="009E1239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3211" w:type="dxa"/>
          </w:tcPr>
          <w:p w:rsidR="009E1239" w:rsidRPr="00905A18" w:rsidRDefault="009E1239" w:rsidP="009E12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  <w:proofErr w:type="spellStart"/>
            <w:r w:rsidRPr="00905A18">
              <w:rPr>
                <w:rFonts w:ascii="Arial Rounded MT Bold" w:hAnsi="Arial Rounded MT Bold"/>
                <w:sz w:val="20"/>
                <w:szCs w:val="20"/>
              </w:rPr>
              <w:t>Debriefing</w:t>
            </w:r>
            <w:proofErr w:type="spellEnd"/>
            <w:r w:rsidRPr="00905A18">
              <w:rPr>
                <w:rFonts w:ascii="Arial Rounded MT Bold" w:hAnsi="Arial Rounded MT Bold"/>
                <w:sz w:val="20"/>
                <w:szCs w:val="20"/>
              </w:rPr>
              <w:t>.</w:t>
            </w:r>
          </w:p>
        </w:tc>
        <w:tc>
          <w:tcPr>
            <w:tcW w:w="3038" w:type="dxa"/>
          </w:tcPr>
          <w:p w:rsidR="009E1239" w:rsidRPr="00905A18" w:rsidRDefault="009E1239" w:rsidP="009E12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9E1239" w:rsidRPr="00905A18" w:rsidTr="009E12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9" w:type="dxa"/>
          </w:tcPr>
          <w:p w:rsidR="009E1239" w:rsidRPr="00905A18" w:rsidRDefault="009E1239" w:rsidP="009E1239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3211" w:type="dxa"/>
          </w:tcPr>
          <w:p w:rsidR="009E1239" w:rsidRPr="00905A18" w:rsidRDefault="009E1239" w:rsidP="009E12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  <w:r w:rsidRPr="00905A18">
              <w:rPr>
                <w:rFonts w:ascii="Arial Rounded MT Bold" w:hAnsi="Arial Rounded MT Bold"/>
                <w:sz w:val="20"/>
                <w:szCs w:val="20"/>
              </w:rPr>
              <w:t>Informere personal, elever, foreldre.</w:t>
            </w:r>
          </w:p>
        </w:tc>
        <w:tc>
          <w:tcPr>
            <w:tcW w:w="3038" w:type="dxa"/>
          </w:tcPr>
          <w:p w:rsidR="009E1239" w:rsidRPr="00905A18" w:rsidRDefault="009E1239" w:rsidP="009E12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9E1239" w:rsidRPr="00905A18" w:rsidTr="009E12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9" w:type="dxa"/>
          </w:tcPr>
          <w:p w:rsidR="009E1239" w:rsidRPr="00905A18" w:rsidRDefault="009E1239" w:rsidP="009E1239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3211" w:type="dxa"/>
          </w:tcPr>
          <w:p w:rsidR="009E1239" w:rsidRPr="00905A18" w:rsidRDefault="009E1239" w:rsidP="009E12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  <w:r w:rsidRPr="00905A18">
              <w:rPr>
                <w:rFonts w:ascii="Arial Rounded MT Bold" w:hAnsi="Arial Rounded MT Bold"/>
                <w:sz w:val="20"/>
                <w:szCs w:val="20"/>
              </w:rPr>
              <w:t>Evaluering av situasjonen/hendelsesforløpet.</w:t>
            </w:r>
          </w:p>
        </w:tc>
        <w:tc>
          <w:tcPr>
            <w:tcW w:w="3038" w:type="dxa"/>
          </w:tcPr>
          <w:p w:rsidR="009E1239" w:rsidRPr="00905A18" w:rsidRDefault="009E1239" w:rsidP="009E12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9E1239" w:rsidRPr="00905A18" w:rsidTr="009E12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9" w:type="dxa"/>
          </w:tcPr>
          <w:p w:rsidR="009E1239" w:rsidRPr="00905A18" w:rsidRDefault="009E1239" w:rsidP="009E1239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3211" w:type="dxa"/>
          </w:tcPr>
          <w:p w:rsidR="009E1239" w:rsidRPr="00905A18" w:rsidRDefault="009E1239" w:rsidP="009E12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  <w:r w:rsidRPr="00905A18">
              <w:rPr>
                <w:rFonts w:ascii="Arial Rounded MT Bold" w:hAnsi="Arial Rounded MT Bold"/>
                <w:sz w:val="20"/>
                <w:szCs w:val="20"/>
              </w:rPr>
              <w:t>Eventuelt forbedre tiltakskortet.</w:t>
            </w:r>
          </w:p>
        </w:tc>
        <w:tc>
          <w:tcPr>
            <w:tcW w:w="3038" w:type="dxa"/>
          </w:tcPr>
          <w:p w:rsidR="009E1239" w:rsidRPr="00905A18" w:rsidRDefault="009E1239" w:rsidP="009E12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</w:tbl>
    <w:p w:rsidR="009E1239" w:rsidRDefault="009E1239" w:rsidP="009E1239">
      <w:pPr>
        <w:rPr>
          <w:rFonts w:ascii="Arial Rounded MT Bold" w:hAnsi="Arial Rounded MT Bold"/>
          <w:sz w:val="20"/>
          <w:szCs w:val="20"/>
        </w:rPr>
      </w:pPr>
    </w:p>
    <w:p w:rsidR="009E1239" w:rsidRDefault="009E1239" w:rsidP="009E1239">
      <w:pPr>
        <w:rPr>
          <w:rFonts w:ascii="Arial Rounded MT Bold" w:hAnsi="Arial Rounded MT Bold"/>
          <w:sz w:val="20"/>
          <w:szCs w:val="20"/>
        </w:rPr>
      </w:pPr>
    </w:p>
    <w:p w:rsidR="003629EC" w:rsidRDefault="003629EC" w:rsidP="009E1239">
      <w:pPr>
        <w:rPr>
          <w:rFonts w:ascii="Arial Rounded MT Bold" w:hAnsi="Arial Rounded MT Bold"/>
          <w:sz w:val="20"/>
          <w:szCs w:val="20"/>
        </w:rPr>
      </w:pPr>
    </w:p>
    <w:p w:rsidR="000B4FCD" w:rsidRDefault="000B4FCD" w:rsidP="009E1239">
      <w:pPr>
        <w:rPr>
          <w:rFonts w:ascii="Arial Rounded MT Bold" w:hAnsi="Arial Rounded MT Bold"/>
          <w:sz w:val="20"/>
          <w:szCs w:val="20"/>
        </w:rPr>
      </w:pPr>
    </w:p>
    <w:p w:rsidR="009E1239" w:rsidRDefault="009E1239" w:rsidP="009E1239">
      <w:pPr>
        <w:pStyle w:val="Listeavsnitt"/>
        <w:numPr>
          <w:ilvl w:val="0"/>
          <w:numId w:val="27"/>
        </w:numPr>
        <w:spacing w:before="0" w:line="276" w:lineRule="auto"/>
        <w:rPr>
          <w:rFonts w:ascii="Arial Rounded MT Bold" w:hAnsi="Arial Rounded MT Bold"/>
          <w:sz w:val="20"/>
        </w:rPr>
      </w:pPr>
      <w:proofErr w:type="spellStart"/>
      <w:r>
        <w:rPr>
          <w:rFonts w:ascii="Arial Rounded MT Bold" w:hAnsi="Arial Rounded MT Bold"/>
          <w:sz w:val="20"/>
        </w:rPr>
        <w:lastRenderedPageBreak/>
        <w:t>Skader</w:t>
      </w:r>
      <w:proofErr w:type="spellEnd"/>
      <w:r>
        <w:rPr>
          <w:rFonts w:ascii="Arial Rounded MT Bold" w:hAnsi="Arial Rounded MT Bold"/>
          <w:sz w:val="20"/>
        </w:rPr>
        <w:t xml:space="preserve"> </w:t>
      </w:r>
      <w:proofErr w:type="spellStart"/>
      <w:r>
        <w:rPr>
          <w:rFonts w:ascii="Arial Rounded MT Bold" w:hAnsi="Arial Rounded MT Bold"/>
          <w:sz w:val="20"/>
        </w:rPr>
        <w:t>oppstår</w:t>
      </w:r>
      <w:proofErr w:type="spellEnd"/>
      <w:r>
        <w:rPr>
          <w:rFonts w:ascii="Arial Rounded MT Bold" w:hAnsi="Arial Rounded MT Bold"/>
          <w:sz w:val="20"/>
        </w:rPr>
        <w:t xml:space="preserve"> på </w:t>
      </w:r>
      <w:proofErr w:type="spellStart"/>
      <w:r>
        <w:rPr>
          <w:rFonts w:ascii="Arial Rounded MT Bold" w:hAnsi="Arial Rounded MT Bold"/>
          <w:sz w:val="20"/>
        </w:rPr>
        <w:t>elever</w:t>
      </w:r>
      <w:proofErr w:type="spellEnd"/>
      <w:r>
        <w:rPr>
          <w:rFonts w:ascii="Arial Rounded MT Bold" w:hAnsi="Arial Rounded MT Bold"/>
          <w:sz w:val="20"/>
        </w:rPr>
        <w:t>.</w:t>
      </w:r>
    </w:p>
    <w:p w:rsidR="009E1239" w:rsidRDefault="009E1239" w:rsidP="009E1239">
      <w:pPr>
        <w:pStyle w:val="Listeavsnitt"/>
        <w:rPr>
          <w:rFonts w:ascii="Arial Rounded MT Bold" w:hAnsi="Arial Rounded MT Bold"/>
          <w:sz w:val="20"/>
        </w:rPr>
      </w:pPr>
    </w:p>
    <w:tbl>
      <w:tblPr>
        <w:tblStyle w:val="Lyslisteuthevingsfarge5"/>
        <w:tblW w:w="0" w:type="auto"/>
        <w:tblLook w:val="04A0" w:firstRow="1" w:lastRow="0" w:firstColumn="1" w:lastColumn="0" w:noHBand="0" w:noVBand="1"/>
      </w:tblPr>
      <w:tblGrid>
        <w:gridCol w:w="2923"/>
        <w:gridCol w:w="3211"/>
        <w:gridCol w:w="2917"/>
      </w:tblGrid>
      <w:tr w:rsidR="009E1239" w:rsidRPr="00905A18" w:rsidTr="009E12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9" w:type="dxa"/>
          </w:tcPr>
          <w:p w:rsidR="009E1239" w:rsidRPr="00905A18" w:rsidRDefault="009E1239" w:rsidP="009E1239">
            <w:pPr>
              <w:rPr>
                <w:rFonts w:ascii="Arial Rounded MT Bold" w:hAnsi="Arial Rounded MT Bold"/>
                <w:sz w:val="20"/>
                <w:szCs w:val="20"/>
              </w:rPr>
            </w:pPr>
            <w:r w:rsidRPr="00905A18">
              <w:rPr>
                <w:rFonts w:ascii="Arial Rounded MT Bold" w:hAnsi="Arial Rounded MT Bold"/>
                <w:sz w:val="20"/>
                <w:szCs w:val="20"/>
              </w:rPr>
              <w:t>Tiltak:</w:t>
            </w:r>
          </w:p>
        </w:tc>
        <w:tc>
          <w:tcPr>
            <w:tcW w:w="3211" w:type="dxa"/>
          </w:tcPr>
          <w:p w:rsidR="009E1239" w:rsidRPr="00905A18" w:rsidRDefault="009E1239" w:rsidP="009E123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3038" w:type="dxa"/>
          </w:tcPr>
          <w:p w:rsidR="009E1239" w:rsidRPr="00905A18" w:rsidRDefault="009E1239" w:rsidP="009E123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  <w:r w:rsidRPr="00905A18">
              <w:rPr>
                <w:rFonts w:ascii="Arial Rounded MT Bold" w:hAnsi="Arial Rounded MT Bold"/>
                <w:sz w:val="20"/>
                <w:szCs w:val="20"/>
              </w:rPr>
              <w:t>Utført:</w:t>
            </w:r>
          </w:p>
        </w:tc>
      </w:tr>
      <w:tr w:rsidR="009E1239" w:rsidRPr="00905A18" w:rsidTr="009E12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9" w:type="dxa"/>
          </w:tcPr>
          <w:p w:rsidR="009E1239" w:rsidRPr="00905A18" w:rsidRDefault="009E1239" w:rsidP="009E1239">
            <w:pPr>
              <w:rPr>
                <w:rFonts w:ascii="Arial Rounded MT Bold" w:hAnsi="Arial Rounded MT Bold"/>
                <w:sz w:val="20"/>
                <w:szCs w:val="20"/>
              </w:rPr>
            </w:pPr>
            <w:r w:rsidRPr="00905A18">
              <w:rPr>
                <w:rFonts w:ascii="Arial Rounded MT Bold" w:hAnsi="Arial Rounded MT Bold"/>
                <w:sz w:val="20"/>
                <w:szCs w:val="20"/>
              </w:rPr>
              <w:t>Akutt:</w:t>
            </w:r>
          </w:p>
        </w:tc>
        <w:tc>
          <w:tcPr>
            <w:tcW w:w="3211" w:type="dxa"/>
          </w:tcPr>
          <w:p w:rsidR="009E1239" w:rsidRPr="00905A18" w:rsidRDefault="009E1239" w:rsidP="009E12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  <w:r>
              <w:rPr>
                <w:rFonts w:ascii="Arial Rounded MT Bold" w:hAnsi="Arial Rounded MT Bold"/>
                <w:sz w:val="20"/>
                <w:szCs w:val="20"/>
              </w:rPr>
              <w:t>Undersøke skadeomfanget.</w:t>
            </w:r>
          </w:p>
        </w:tc>
        <w:tc>
          <w:tcPr>
            <w:tcW w:w="3038" w:type="dxa"/>
          </w:tcPr>
          <w:p w:rsidR="009E1239" w:rsidRPr="00905A18" w:rsidRDefault="009E1239" w:rsidP="009E12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9E1239" w:rsidRPr="00905A18" w:rsidTr="009E12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9" w:type="dxa"/>
          </w:tcPr>
          <w:p w:rsidR="009E1239" w:rsidRPr="00905A18" w:rsidRDefault="009E1239" w:rsidP="009E1239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3211" w:type="dxa"/>
          </w:tcPr>
          <w:p w:rsidR="009E1239" w:rsidRDefault="009E1239" w:rsidP="009E12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  <w:r>
              <w:rPr>
                <w:rFonts w:ascii="Arial Rounded MT Bold" w:hAnsi="Arial Rounded MT Bold"/>
                <w:sz w:val="20"/>
                <w:szCs w:val="20"/>
              </w:rPr>
              <w:t>Gi mulig førstehjelp/</w:t>
            </w:r>
          </w:p>
          <w:p w:rsidR="009E1239" w:rsidRDefault="009E1239" w:rsidP="009E12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  <w:proofErr w:type="spellStart"/>
            <w:r>
              <w:rPr>
                <w:rFonts w:ascii="Arial Rounded MT Bold" w:hAnsi="Arial Rounded MT Bold"/>
                <w:sz w:val="20"/>
                <w:szCs w:val="20"/>
              </w:rPr>
              <w:t>evt</w:t>
            </w:r>
            <w:proofErr w:type="spellEnd"/>
            <w:r>
              <w:rPr>
                <w:rFonts w:ascii="Arial Rounded MT Bold" w:hAnsi="Arial Rounded MT Bold"/>
                <w:sz w:val="20"/>
                <w:szCs w:val="20"/>
              </w:rPr>
              <w:t xml:space="preserve"> ringe Alarmsentralen </w:t>
            </w:r>
          </w:p>
          <w:p w:rsidR="009E1239" w:rsidRDefault="009E1239" w:rsidP="009E12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  <w:r>
              <w:rPr>
                <w:rFonts w:ascii="Arial Rounded MT Bold" w:hAnsi="Arial Rounded MT Bold"/>
                <w:sz w:val="20"/>
                <w:szCs w:val="20"/>
              </w:rPr>
              <w:t xml:space="preserve"> 1 -1-3</w:t>
            </w:r>
          </w:p>
        </w:tc>
        <w:tc>
          <w:tcPr>
            <w:tcW w:w="3038" w:type="dxa"/>
          </w:tcPr>
          <w:p w:rsidR="009E1239" w:rsidRPr="00905A18" w:rsidRDefault="009E1239" w:rsidP="009E12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9E1239" w:rsidRPr="00905A18" w:rsidTr="009E12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9" w:type="dxa"/>
          </w:tcPr>
          <w:p w:rsidR="009E1239" w:rsidRPr="00905A18" w:rsidRDefault="009E1239" w:rsidP="009E1239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3211" w:type="dxa"/>
          </w:tcPr>
          <w:p w:rsidR="009E1239" w:rsidRPr="00905A18" w:rsidRDefault="009E1239" w:rsidP="009E12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  <w:r w:rsidRPr="00905A18">
              <w:rPr>
                <w:rFonts w:ascii="Arial Rounded MT Bold" w:hAnsi="Arial Rounded MT Bold"/>
                <w:sz w:val="20"/>
                <w:szCs w:val="20"/>
              </w:rPr>
              <w:t>Innhente flere voksne.</w:t>
            </w:r>
          </w:p>
        </w:tc>
        <w:tc>
          <w:tcPr>
            <w:tcW w:w="3038" w:type="dxa"/>
          </w:tcPr>
          <w:p w:rsidR="009E1239" w:rsidRPr="00905A18" w:rsidRDefault="009E1239" w:rsidP="009E12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9E1239" w:rsidRPr="00905A18" w:rsidTr="009E12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9" w:type="dxa"/>
          </w:tcPr>
          <w:p w:rsidR="009E1239" w:rsidRPr="00905A18" w:rsidRDefault="009E1239" w:rsidP="009E1239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3211" w:type="dxa"/>
          </w:tcPr>
          <w:p w:rsidR="009E1239" w:rsidRPr="00905A18" w:rsidRDefault="009E1239" w:rsidP="009E12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  <w:r w:rsidRPr="00905A18">
              <w:rPr>
                <w:rFonts w:ascii="Arial Rounded MT Bold" w:hAnsi="Arial Rounded MT Bold"/>
                <w:sz w:val="20"/>
                <w:szCs w:val="20"/>
              </w:rPr>
              <w:t>Informere rektor.</w:t>
            </w:r>
          </w:p>
        </w:tc>
        <w:tc>
          <w:tcPr>
            <w:tcW w:w="3038" w:type="dxa"/>
          </w:tcPr>
          <w:p w:rsidR="009E1239" w:rsidRPr="00905A18" w:rsidRDefault="009E1239" w:rsidP="009E12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9E1239" w:rsidRPr="00905A18" w:rsidTr="009E12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9" w:type="dxa"/>
          </w:tcPr>
          <w:p w:rsidR="009E1239" w:rsidRPr="00905A18" w:rsidRDefault="009E1239" w:rsidP="009E1239">
            <w:pPr>
              <w:rPr>
                <w:rFonts w:ascii="Arial Rounded MT Bold" w:hAnsi="Arial Rounded MT Bold"/>
                <w:sz w:val="20"/>
                <w:szCs w:val="20"/>
              </w:rPr>
            </w:pPr>
            <w:r w:rsidRPr="00905A18">
              <w:rPr>
                <w:rFonts w:ascii="Arial Rounded MT Bold" w:hAnsi="Arial Rounded MT Bold"/>
                <w:sz w:val="20"/>
                <w:szCs w:val="20"/>
              </w:rPr>
              <w:t>Haster:</w:t>
            </w:r>
          </w:p>
        </w:tc>
        <w:tc>
          <w:tcPr>
            <w:tcW w:w="3211" w:type="dxa"/>
          </w:tcPr>
          <w:p w:rsidR="009E1239" w:rsidRPr="00905A18" w:rsidRDefault="009E1239" w:rsidP="009E12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  <w:r w:rsidRPr="00905A18">
              <w:rPr>
                <w:rFonts w:ascii="Arial Rounded MT Bold" w:hAnsi="Arial Rounded MT Bold"/>
                <w:sz w:val="20"/>
                <w:szCs w:val="20"/>
              </w:rPr>
              <w:t>Vurdere eleven.</w:t>
            </w:r>
          </w:p>
        </w:tc>
        <w:tc>
          <w:tcPr>
            <w:tcW w:w="3038" w:type="dxa"/>
          </w:tcPr>
          <w:p w:rsidR="009E1239" w:rsidRPr="00905A18" w:rsidRDefault="009E1239" w:rsidP="009E12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9E1239" w:rsidRPr="00905A18" w:rsidTr="009E12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9" w:type="dxa"/>
          </w:tcPr>
          <w:p w:rsidR="009E1239" w:rsidRPr="00905A18" w:rsidRDefault="009E1239" w:rsidP="009E1239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3211" w:type="dxa"/>
          </w:tcPr>
          <w:p w:rsidR="009E1239" w:rsidRPr="00905A18" w:rsidRDefault="009E1239" w:rsidP="009E12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  <w:r>
              <w:rPr>
                <w:rFonts w:ascii="Arial Rounded MT Bold" w:hAnsi="Arial Rounded MT Bold"/>
                <w:sz w:val="20"/>
                <w:szCs w:val="20"/>
              </w:rPr>
              <w:t>Sikre området hvis nødvendig.</w:t>
            </w:r>
          </w:p>
        </w:tc>
        <w:tc>
          <w:tcPr>
            <w:tcW w:w="3038" w:type="dxa"/>
          </w:tcPr>
          <w:p w:rsidR="009E1239" w:rsidRPr="00905A18" w:rsidRDefault="009E1239" w:rsidP="009E12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9E1239" w:rsidRPr="00905A18" w:rsidTr="009E12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9" w:type="dxa"/>
          </w:tcPr>
          <w:p w:rsidR="009E1239" w:rsidRPr="00905A18" w:rsidRDefault="009E1239" w:rsidP="009E1239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3211" w:type="dxa"/>
          </w:tcPr>
          <w:p w:rsidR="009E1239" w:rsidRPr="00905A18" w:rsidRDefault="009E1239" w:rsidP="009E12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  <w:r>
              <w:rPr>
                <w:rFonts w:ascii="Arial Rounded MT Bold" w:hAnsi="Arial Rounded MT Bold"/>
                <w:sz w:val="20"/>
                <w:szCs w:val="20"/>
              </w:rPr>
              <w:t xml:space="preserve">Kontakte </w:t>
            </w:r>
            <w:proofErr w:type="gramStart"/>
            <w:r>
              <w:rPr>
                <w:rFonts w:ascii="Arial Rounded MT Bold" w:hAnsi="Arial Rounded MT Bold"/>
                <w:sz w:val="20"/>
                <w:szCs w:val="20"/>
              </w:rPr>
              <w:t>foresatte .</w:t>
            </w:r>
            <w:proofErr w:type="gramEnd"/>
          </w:p>
        </w:tc>
        <w:tc>
          <w:tcPr>
            <w:tcW w:w="3038" w:type="dxa"/>
          </w:tcPr>
          <w:p w:rsidR="009E1239" w:rsidRPr="00905A18" w:rsidRDefault="009E1239" w:rsidP="009E12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9E1239" w:rsidRPr="00905A18" w:rsidTr="009E12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9" w:type="dxa"/>
          </w:tcPr>
          <w:p w:rsidR="009E1239" w:rsidRPr="00905A18" w:rsidRDefault="009E1239" w:rsidP="009E1239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3211" w:type="dxa"/>
          </w:tcPr>
          <w:p w:rsidR="009E1239" w:rsidRPr="00905A18" w:rsidRDefault="009E1239" w:rsidP="009E12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  <w:r w:rsidRPr="00905A18">
              <w:rPr>
                <w:rFonts w:ascii="Arial Rounded MT Bold" w:hAnsi="Arial Rounded MT Bold"/>
                <w:sz w:val="20"/>
                <w:szCs w:val="20"/>
              </w:rPr>
              <w:t xml:space="preserve">Noter klokkeslett for </w:t>
            </w:r>
            <w:r>
              <w:rPr>
                <w:rFonts w:ascii="Arial Rounded MT Bold" w:hAnsi="Arial Rounded MT Bold"/>
                <w:sz w:val="20"/>
                <w:szCs w:val="20"/>
              </w:rPr>
              <w:t>da skaden inntraff.</w:t>
            </w:r>
          </w:p>
        </w:tc>
        <w:tc>
          <w:tcPr>
            <w:tcW w:w="3038" w:type="dxa"/>
          </w:tcPr>
          <w:p w:rsidR="009E1239" w:rsidRPr="00905A18" w:rsidRDefault="009E1239" w:rsidP="009E12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9E1239" w:rsidRPr="00905A18" w:rsidTr="009E12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9" w:type="dxa"/>
          </w:tcPr>
          <w:p w:rsidR="009E1239" w:rsidRPr="00905A18" w:rsidRDefault="009E1239" w:rsidP="009E1239">
            <w:pPr>
              <w:rPr>
                <w:rFonts w:ascii="Arial Rounded MT Bold" w:hAnsi="Arial Rounded MT Bold"/>
                <w:sz w:val="20"/>
                <w:szCs w:val="20"/>
              </w:rPr>
            </w:pPr>
            <w:r w:rsidRPr="00905A18">
              <w:rPr>
                <w:rFonts w:ascii="Arial Rounded MT Bold" w:hAnsi="Arial Rounded MT Bold"/>
                <w:sz w:val="20"/>
                <w:szCs w:val="20"/>
              </w:rPr>
              <w:t>Kan vente:</w:t>
            </w:r>
          </w:p>
        </w:tc>
        <w:tc>
          <w:tcPr>
            <w:tcW w:w="3211" w:type="dxa"/>
          </w:tcPr>
          <w:p w:rsidR="009E1239" w:rsidRPr="00905A18" w:rsidRDefault="009E1239" w:rsidP="009E12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  <w:r w:rsidRPr="00905A18">
              <w:rPr>
                <w:rFonts w:ascii="Arial Rounded MT Bold" w:hAnsi="Arial Rounded MT Bold"/>
                <w:sz w:val="20"/>
                <w:szCs w:val="20"/>
              </w:rPr>
              <w:t>Gjennomgå rutiner.</w:t>
            </w:r>
          </w:p>
        </w:tc>
        <w:tc>
          <w:tcPr>
            <w:tcW w:w="3038" w:type="dxa"/>
          </w:tcPr>
          <w:p w:rsidR="009E1239" w:rsidRPr="00905A18" w:rsidRDefault="009E1239" w:rsidP="009E12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9E1239" w:rsidRPr="00905A18" w:rsidTr="009E12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9" w:type="dxa"/>
          </w:tcPr>
          <w:p w:rsidR="009E1239" w:rsidRPr="00905A18" w:rsidRDefault="009E1239" w:rsidP="009E1239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3211" w:type="dxa"/>
          </w:tcPr>
          <w:p w:rsidR="009E1239" w:rsidRPr="00905A18" w:rsidRDefault="009E1239" w:rsidP="009E12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  <w:proofErr w:type="spellStart"/>
            <w:r w:rsidRPr="00905A18">
              <w:rPr>
                <w:rFonts w:ascii="Arial Rounded MT Bold" w:hAnsi="Arial Rounded MT Bold"/>
                <w:sz w:val="20"/>
                <w:szCs w:val="20"/>
              </w:rPr>
              <w:t>Debriefing</w:t>
            </w:r>
            <w:proofErr w:type="spellEnd"/>
            <w:r w:rsidRPr="00905A18">
              <w:rPr>
                <w:rFonts w:ascii="Arial Rounded MT Bold" w:hAnsi="Arial Rounded MT Bold"/>
                <w:sz w:val="20"/>
                <w:szCs w:val="20"/>
              </w:rPr>
              <w:t>.</w:t>
            </w:r>
          </w:p>
        </w:tc>
        <w:tc>
          <w:tcPr>
            <w:tcW w:w="3038" w:type="dxa"/>
          </w:tcPr>
          <w:p w:rsidR="009E1239" w:rsidRPr="00905A18" w:rsidRDefault="009E1239" w:rsidP="009E12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9E1239" w:rsidRPr="00905A18" w:rsidTr="009E12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9" w:type="dxa"/>
          </w:tcPr>
          <w:p w:rsidR="009E1239" w:rsidRPr="00905A18" w:rsidRDefault="009E1239" w:rsidP="009E1239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3211" w:type="dxa"/>
          </w:tcPr>
          <w:p w:rsidR="009E1239" w:rsidRPr="00905A18" w:rsidRDefault="009E1239" w:rsidP="009E12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  <w:r w:rsidRPr="00905A18">
              <w:rPr>
                <w:rFonts w:ascii="Arial Rounded MT Bold" w:hAnsi="Arial Rounded MT Bold"/>
                <w:sz w:val="20"/>
                <w:szCs w:val="20"/>
              </w:rPr>
              <w:t>Informere personal, elever, foreldre.</w:t>
            </w:r>
          </w:p>
        </w:tc>
        <w:tc>
          <w:tcPr>
            <w:tcW w:w="3038" w:type="dxa"/>
          </w:tcPr>
          <w:p w:rsidR="009E1239" w:rsidRPr="00905A18" w:rsidRDefault="009E1239" w:rsidP="009E12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9E1239" w:rsidRPr="00905A18" w:rsidTr="009E12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9" w:type="dxa"/>
          </w:tcPr>
          <w:p w:rsidR="009E1239" w:rsidRPr="00905A18" w:rsidRDefault="009E1239" w:rsidP="009E1239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3211" w:type="dxa"/>
          </w:tcPr>
          <w:p w:rsidR="009E1239" w:rsidRPr="00905A18" w:rsidRDefault="009E1239" w:rsidP="009E12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  <w:r w:rsidRPr="00905A18">
              <w:rPr>
                <w:rFonts w:ascii="Arial Rounded MT Bold" w:hAnsi="Arial Rounded MT Bold"/>
                <w:sz w:val="20"/>
                <w:szCs w:val="20"/>
              </w:rPr>
              <w:t>Evaluering av situasjonen/hendelsesforløpet.</w:t>
            </w:r>
          </w:p>
        </w:tc>
        <w:tc>
          <w:tcPr>
            <w:tcW w:w="3038" w:type="dxa"/>
          </w:tcPr>
          <w:p w:rsidR="009E1239" w:rsidRPr="00905A18" w:rsidRDefault="009E1239" w:rsidP="009E12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9E1239" w:rsidRPr="00905A18" w:rsidTr="009E12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9" w:type="dxa"/>
          </w:tcPr>
          <w:p w:rsidR="009E1239" w:rsidRPr="00905A18" w:rsidRDefault="009E1239" w:rsidP="009E1239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3211" w:type="dxa"/>
          </w:tcPr>
          <w:p w:rsidR="009E1239" w:rsidRPr="00905A18" w:rsidRDefault="009E1239" w:rsidP="009E12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  <w:r w:rsidRPr="00905A18">
              <w:rPr>
                <w:rFonts w:ascii="Arial Rounded MT Bold" w:hAnsi="Arial Rounded MT Bold"/>
                <w:sz w:val="20"/>
                <w:szCs w:val="20"/>
              </w:rPr>
              <w:t>Eventuelt forbedre tiltakskortet.</w:t>
            </w:r>
          </w:p>
        </w:tc>
        <w:tc>
          <w:tcPr>
            <w:tcW w:w="3038" w:type="dxa"/>
          </w:tcPr>
          <w:p w:rsidR="009E1239" w:rsidRPr="00905A18" w:rsidRDefault="009E1239" w:rsidP="009E12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</w:tbl>
    <w:p w:rsidR="009E1239" w:rsidRDefault="009E1239" w:rsidP="009E1239">
      <w:pPr>
        <w:rPr>
          <w:rFonts w:ascii="Arial Rounded MT Bold" w:hAnsi="Arial Rounded MT Bold"/>
          <w:sz w:val="20"/>
          <w:szCs w:val="20"/>
        </w:rPr>
      </w:pPr>
    </w:p>
    <w:p w:rsidR="009E1239" w:rsidRDefault="009E1239" w:rsidP="009E1239">
      <w:pPr>
        <w:rPr>
          <w:rFonts w:ascii="Arial Rounded MT Bold" w:hAnsi="Arial Rounded MT Bold"/>
          <w:sz w:val="20"/>
          <w:szCs w:val="20"/>
        </w:rPr>
      </w:pPr>
    </w:p>
    <w:p w:rsidR="009E1239" w:rsidRPr="009E1239" w:rsidRDefault="009E1239" w:rsidP="009E1239">
      <w:pPr>
        <w:pStyle w:val="Listeavsnitt"/>
        <w:numPr>
          <w:ilvl w:val="0"/>
          <w:numId w:val="27"/>
        </w:numPr>
        <w:spacing w:before="0" w:line="276" w:lineRule="auto"/>
        <w:rPr>
          <w:rFonts w:ascii="Arial Rounded MT Bold" w:hAnsi="Arial Rounded MT Bold"/>
          <w:sz w:val="20"/>
          <w:lang w:val="nb-NO"/>
        </w:rPr>
      </w:pPr>
      <w:r w:rsidRPr="009E1239">
        <w:rPr>
          <w:rFonts w:ascii="Arial Rounded MT Bold" w:hAnsi="Arial Rounded MT Bold"/>
          <w:sz w:val="20"/>
          <w:lang w:val="nb-NO"/>
        </w:rPr>
        <w:t>Bussulykke på vei til /fra uteaktivitet.</w:t>
      </w:r>
    </w:p>
    <w:p w:rsidR="009E1239" w:rsidRPr="009E1239" w:rsidRDefault="009E1239" w:rsidP="009E1239">
      <w:pPr>
        <w:pStyle w:val="Listeavsnitt"/>
        <w:rPr>
          <w:rFonts w:ascii="Arial Rounded MT Bold" w:hAnsi="Arial Rounded MT Bold"/>
          <w:sz w:val="20"/>
          <w:lang w:val="nb-NO"/>
        </w:rPr>
      </w:pPr>
    </w:p>
    <w:tbl>
      <w:tblPr>
        <w:tblStyle w:val="Lyslisteuthevingsfarge5"/>
        <w:tblW w:w="0" w:type="auto"/>
        <w:tblLook w:val="04A0" w:firstRow="1" w:lastRow="0" w:firstColumn="1" w:lastColumn="0" w:noHBand="0" w:noVBand="1"/>
      </w:tblPr>
      <w:tblGrid>
        <w:gridCol w:w="2923"/>
        <w:gridCol w:w="3211"/>
        <w:gridCol w:w="2917"/>
      </w:tblGrid>
      <w:tr w:rsidR="009E1239" w:rsidRPr="00905A18" w:rsidTr="009E12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9" w:type="dxa"/>
          </w:tcPr>
          <w:p w:rsidR="009E1239" w:rsidRPr="00DC6AA9" w:rsidRDefault="009E1239" w:rsidP="009E1239">
            <w:pPr>
              <w:rPr>
                <w:rFonts w:ascii="Arial Rounded MT Bold" w:hAnsi="Arial Rounded MT Bold"/>
                <w:sz w:val="20"/>
                <w:szCs w:val="20"/>
              </w:rPr>
            </w:pPr>
            <w:proofErr w:type="gramStart"/>
            <w:r>
              <w:rPr>
                <w:rFonts w:ascii="Arial Rounded MT Bold" w:hAnsi="Arial Rounded MT Bold"/>
                <w:sz w:val="20"/>
                <w:szCs w:val="20"/>
              </w:rPr>
              <w:t>Tiltak:</w:t>
            </w:r>
            <w:r w:rsidRPr="00DC6AA9">
              <w:rPr>
                <w:rFonts w:ascii="Arial Rounded MT Bold" w:hAnsi="Arial Rounded MT Bold"/>
                <w:sz w:val="20"/>
                <w:szCs w:val="20"/>
              </w:rPr>
              <w:t xml:space="preserve">   </w:t>
            </w:r>
            <w:proofErr w:type="gramEnd"/>
            <w:r w:rsidRPr="00DC6AA9">
              <w:rPr>
                <w:rFonts w:ascii="Arial Rounded MT Bold" w:hAnsi="Arial Rounded MT Bold"/>
                <w:sz w:val="20"/>
                <w:szCs w:val="20"/>
              </w:rPr>
              <w:t xml:space="preserve">                        </w:t>
            </w:r>
          </w:p>
        </w:tc>
        <w:tc>
          <w:tcPr>
            <w:tcW w:w="3211" w:type="dxa"/>
          </w:tcPr>
          <w:p w:rsidR="009E1239" w:rsidRPr="00905A18" w:rsidRDefault="009E1239" w:rsidP="009E123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3038" w:type="dxa"/>
          </w:tcPr>
          <w:p w:rsidR="009E1239" w:rsidRPr="00905A18" w:rsidRDefault="009E1239" w:rsidP="009E123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  <w:r w:rsidRPr="00905A18">
              <w:rPr>
                <w:rFonts w:ascii="Arial Rounded MT Bold" w:hAnsi="Arial Rounded MT Bold"/>
                <w:sz w:val="20"/>
                <w:szCs w:val="20"/>
              </w:rPr>
              <w:t>Utført:</w:t>
            </w:r>
          </w:p>
        </w:tc>
      </w:tr>
      <w:tr w:rsidR="009E1239" w:rsidRPr="00905A18" w:rsidTr="009E12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9" w:type="dxa"/>
          </w:tcPr>
          <w:p w:rsidR="009E1239" w:rsidRPr="00905A18" w:rsidRDefault="009E1239" w:rsidP="009E1239">
            <w:pPr>
              <w:rPr>
                <w:rFonts w:ascii="Arial Rounded MT Bold" w:hAnsi="Arial Rounded MT Bold"/>
                <w:sz w:val="20"/>
                <w:szCs w:val="20"/>
              </w:rPr>
            </w:pPr>
            <w:r w:rsidRPr="00905A18">
              <w:rPr>
                <w:rFonts w:ascii="Arial Rounded MT Bold" w:hAnsi="Arial Rounded MT Bold"/>
                <w:sz w:val="20"/>
                <w:szCs w:val="20"/>
              </w:rPr>
              <w:t>Akutt:</w:t>
            </w:r>
          </w:p>
        </w:tc>
        <w:tc>
          <w:tcPr>
            <w:tcW w:w="3211" w:type="dxa"/>
          </w:tcPr>
          <w:p w:rsidR="009E1239" w:rsidRPr="00905A18" w:rsidRDefault="009E1239" w:rsidP="009E12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  <w:r>
              <w:rPr>
                <w:rFonts w:ascii="Arial Rounded MT Bold" w:hAnsi="Arial Rounded MT Bold"/>
                <w:sz w:val="20"/>
                <w:szCs w:val="20"/>
              </w:rPr>
              <w:t>Undersøke skadeomfanget.</w:t>
            </w:r>
          </w:p>
        </w:tc>
        <w:tc>
          <w:tcPr>
            <w:tcW w:w="3038" w:type="dxa"/>
          </w:tcPr>
          <w:p w:rsidR="009E1239" w:rsidRPr="00905A18" w:rsidRDefault="009E1239" w:rsidP="009E12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9E1239" w:rsidRPr="00905A18" w:rsidTr="009E12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9" w:type="dxa"/>
          </w:tcPr>
          <w:p w:rsidR="009E1239" w:rsidRPr="00905A18" w:rsidRDefault="009E1239" w:rsidP="009E1239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3211" w:type="dxa"/>
          </w:tcPr>
          <w:p w:rsidR="009E1239" w:rsidRDefault="009E1239" w:rsidP="009E12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  <w:r>
              <w:rPr>
                <w:rFonts w:ascii="Arial Rounded MT Bold" w:hAnsi="Arial Rounded MT Bold"/>
                <w:sz w:val="20"/>
                <w:szCs w:val="20"/>
              </w:rPr>
              <w:t>Gi mulig førstehjelp/</w:t>
            </w:r>
          </w:p>
          <w:p w:rsidR="009E1239" w:rsidRDefault="009E1239" w:rsidP="009E12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  <w:r>
              <w:rPr>
                <w:rFonts w:ascii="Arial Rounded MT Bold" w:hAnsi="Arial Rounded MT Bold"/>
                <w:sz w:val="20"/>
                <w:szCs w:val="20"/>
              </w:rPr>
              <w:t xml:space="preserve">ringe Alarmsentralen </w:t>
            </w:r>
          </w:p>
          <w:p w:rsidR="009E1239" w:rsidRDefault="009E1239" w:rsidP="009E12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  <w:r>
              <w:rPr>
                <w:rFonts w:ascii="Arial Rounded MT Bold" w:hAnsi="Arial Rounded MT Bold"/>
                <w:sz w:val="20"/>
                <w:szCs w:val="20"/>
              </w:rPr>
              <w:t xml:space="preserve"> 1 -1-3/Politi 1-1-2</w:t>
            </w:r>
          </w:p>
        </w:tc>
        <w:tc>
          <w:tcPr>
            <w:tcW w:w="3038" w:type="dxa"/>
          </w:tcPr>
          <w:p w:rsidR="009E1239" w:rsidRPr="00905A18" w:rsidRDefault="009E1239" w:rsidP="009E12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9E1239" w:rsidRPr="00905A18" w:rsidTr="009E12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9" w:type="dxa"/>
          </w:tcPr>
          <w:p w:rsidR="009E1239" w:rsidRPr="00905A18" w:rsidRDefault="009E1239" w:rsidP="009E1239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3211" w:type="dxa"/>
          </w:tcPr>
          <w:p w:rsidR="009E1239" w:rsidRPr="00905A18" w:rsidRDefault="009E1239" w:rsidP="009E12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  <w:r w:rsidRPr="00905A18">
              <w:rPr>
                <w:rFonts w:ascii="Arial Rounded MT Bold" w:hAnsi="Arial Rounded MT Bold"/>
                <w:sz w:val="20"/>
                <w:szCs w:val="20"/>
              </w:rPr>
              <w:t>Innhente flere voksne.</w:t>
            </w:r>
          </w:p>
        </w:tc>
        <w:tc>
          <w:tcPr>
            <w:tcW w:w="3038" w:type="dxa"/>
          </w:tcPr>
          <w:p w:rsidR="009E1239" w:rsidRPr="00905A18" w:rsidRDefault="009E1239" w:rsidP="009E12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9E1239" w:rsidRPr="00905A18" w:rsidTr="009E12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9" w:type="dxa"/>
          </w:tcPr>
          <w:p w:rsidR="009E1239" w:rsidRPr="00905A18" w:rsidRDefault="009E1239" w:rsidP="009E1239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3211" w:type="dxa"/>
          </w:tcPr>
          <w:p w:rsidR="009E1239" w:rsidRPr="00905A18" w:rsidRDefault="009E1239" w:rsidP="009E12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  <w:r w:rsidRPr="00905A18">
              <w:rPr>
                <w:rFonts w:ascii="Arial Rounded MT Bold" w:hAnsi="Arial Rounded MT Bold"/>
                <w:sz w:val="20"/>
                <w:szCs w:val="20"/>
              </w:rPr>
              <w:t>Informere rektor.</w:t>
            </w:r>
          </w:p>
        </w:tc>
        <w:tc>
          <w:tcPr>
            <w:tcW w:w="3038" w:type="dxa"/>
          </w:tcPr>
          <w:p w:rsidR="009E1239" w:rsidRPr="00905A18" w:rsidRDefault="009E1239" w:rsidP="009E12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9E1239" w:rsidRPr="00905A18" w:rsidTr="009E12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9" w:type="dxa"/>
          </w:tcPr>
          <w:p w:rsidR="009E1239" w:rsidRPr="00905A18" w:rsidRDefault="009E1239" w:rsidP="009E1239">
            <w:pPr>
              <w:rPr>
                <w:rFonts w:ascii="Arial Rounded MT Bold" w:hAnsi="Arial Rounded MT Bold"/>
                <w:sz w:val="20"/>
                <w:szCs w:val="20"/>
              </w:rPr>
            </w:pPr>
            <w:r w:rsidRPr="00905A18">
              <w:rPr>
                <w:rFonts w:ascii="Arial Rounded MT Bold" w:hAnsi="Arial Rounded MT Bold"/>
                <w:sz w:val="20"/>
                <w:szCs w:val="20"/>
              </w:rPr>
              <w:t>Haster:</w:t>
            </w:r>
          </w:p>
        </w:tc>
        <w:tc>
          <w:tcPr>
            <w:tcW w:w="3211" w:type="dxa"/>
          </w:tcPr>
          <w:p w:rsidR="009E1239" w:rsidRPr="00905A18" w:rsidRDefault="009E1239" w:rsidP="009E12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  <w:r w:rsidRPr="00905A18">
              <w:rPr>
                <w:rFonts w:ascii="Arial Rounded MT Bold" w:hAnsi="Arial Rounded MT Bold"/>
                <w:sz w:val="20"/>
                <w:szCs w:val="20"/>
              </w:rPr>
              <w:t>Vurdere eleven.</w:t>
            </w:r>
          </w:p>
        </w:tc>
        <w:tc>
          <w:tcPr>
            <w:tcW w:w="3038" w:type="dxa"/>
          </w:tcPr>
          <w:p w:rsidR="009E1239" w:rsidRPr="00905A18" w:rsidRDefault="009E1239" w:rsidP="009E12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9E1239" w:rsidRPr="00905A18" w:rsidTr="009E12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9" w:type="dxa"/>
          </w:tcPr>
          <w:p w:rsidR="009E1239" w:rsidRPr="00905A18" w:rsidRDefault="009E1239" w:rsidP="009E1239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3211" w:type="dxa"/>
          </w:tcPr>
          <w:p w:rsidR="009E1239" w:rsidRPr="00905A18" w:rsidRDefault="009E1239" w:rsidP="009E12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  <w:r>
              <w:rPr>
                <w:rFonts w:ascii="Arial Rounded MT Bold" w:hAnsi="Arial Rounded MT Bold"/>
                <w:sz w:val="20"/>
                <w:szCs w:val="20"/>
              </w:rPr>
              <w:t>Sikre området hvis nødvendig og om mulig.</w:t>
            </w:r>
          </w:p>
        </w:tc>
        <w:tc>
          <w:tcPr>
            <w:tcW w:w="3038" w:type="dxa"/>
          </w:tcPr>
          <w:p w:rsidR="009E1239" w:rsidRPr="00905A18" w:rsidRDefault="009E1239" w:rsidP="009E12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9E1239" w:rsidRPr="00905A18" w:rsidTr="009E12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9" w:type="dxa"/>
          </w:tcPr>
          <w:p w:rsidR="009E1239" w:rsidRPr="00905A18" w:rsidRDefault="009E1239" w:rsidP="009E1239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3211" w:type="dxa"/>
          </w:tcPr>
          <w:p w:rsidR="009E1239" w:rsidRPr="00905A18" w:rsidRDefault="009E1239" w:rsidP="009E12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  <w:r>
              <w:rPr>
                <w:rFonts w:ascii="Arial Rounded MT Bold" w:hAnsi="Arial Rounded MT Bold"/>
                <w:sz w:val="20"/>
                <w:szCs w:val="20"/>
              </w:rPr>
              <w:t xml:space="preserve">Kontakte foresatte. </w:t>
            </w:r>
          </w:p>
        </w:tc>
        <w:tc>
          <w:tcPr>
            <w:tcW w:w="3038" w:type="dxa"/>
          </w:tcPr>
          <w:p w:rsidR="009E1239" w:rsidRPr="00905A18" w:rsidRDefault="009E1239" w:rsidP="009E12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9E1239" w:rsidRPr="00905A18" w:rsidTr="009E12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9" w:type="dxa"/>
          </w:tcPr>
          <w:p w:rsidR="009E1239" w:rsidRPr="00905A18" w:rsidRDefault="009E1239" w:rsidP="009E1239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3211" w:type="dxa"/>
          </w:tcPr>
          <w:p w:rsidR="009E1239" w:rsidRPr="00905A18" w:rsidRDefault="009E1239" w:rsidP="009E12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  <w:r w:rsidRPr="00905A18">
              <w:rPr>
                <w:rFonts w:ascii="Arial Rounded MT Bold" w:hAnsi="Arial Rounded MT Bold"/>
                <w:sz w:val="20"/>
                <w:szCs w:val="20"/>
              </w:rPr>
              <w:t xml:space="preserve">Noter klokkeslett for </w:t>
            </w:r>
            <w:r>
              <w:rPr>
                <w:rFonts w:ascii="Arial Rounded MT Bold" w:hAnsi="Arial Rounded MT Bold"/>
                <w:sz w:val="20"/>
                <w:szCs w:val="20"/>
              </w:rPr>
              <w:t>da skaden inntraff.</w:t>
            </w:r>
          </w:p>
        </w:tc>
        <w:tc>
          <w:tcPr>
            <w:tcW w:w="3038" w:type="dxa"/>
          </w:tcPr>
          <w:p w:rsidR="009E1239" w:rsidRPr="00905A18" w:rsidRDefault="009E1239" w:rsidP="009E12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9E1239" w:rsidRPr="00905A18" w:rsidTr="009E12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9" w:type="dxa"/>
          </w:tcPr>
          <w:p w:rsidR="009E1239" w:rsidRPr="00905A18" w:rsidRDefault="009E1239" w:rsidP="009E1239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3211" w:type="dxa"/>
          </w:tcPr>
          <w:p w:rsidR="009E1239" w:rsidRPr="00905A18" w:rsidRDefault="009E1239" w:rsidP="009E12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  <w:r>
              <w:rPr>
                <w:rFonts w:ascii="Arial Rounded MT Bold" w:hAnsi="Arial Rounded MT Bold"/>
                <w:sz w:val="20"/>
                <w:szCs w:val="20"/>
              </w:rPr>
              <w:t>Avvise skuelystne som ikke kan være til hjelp.</w:t>
            </w:r>
          </w:p>
        </w:tc>
        <w:tc>
          <w:tcPr>
            <w:tcW w:w="3038" w:type="dxa"/>
          </w:tcPr>
          <w:p w:rsidR="009E1239" w:rsidRPr="00905A18" w:rsidRDefault="009E1239" w:rsidP="009E12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9E1239" w:rsidRPr="00905A18" w:rsidTr="009E12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9" w:type="dxa"/>
          </w:tcPr>
          <w:p w:rsidR="009E1239" w:rsidRPr="00905A18" w:rsidRDefault="009E1239" w:rsidP="009E1239">
            <w:pPr>
              <w:rPr>
                <w:rFonts w:ascii="Arial Rounded MT Bold" w:hAnsi="Arial Rounded MT Bold"/>
                <w:sz w:val="20"/>
                <w:szCs w:val="20"/>
              </w:rPr>
            </w:pPr>
            <w:r w:rsidRPr="00905A18">
              <w:rPr>
                <w:rFonts w:ascii="Arial Rounded MT Bold" w:hAnsi="Arial Rounded MT Bold"/>
                <w:sz w:val="20"/>
                <w:szCs w:val="20"/>
              </w:rPr>
              <w:t>Kan vente:</w:t>
            </w:r>
          </w:p>
        </w:tc>
        <w:tc>
          <w:tcPr>
            <w:tcW w:w="3211" w:type="dxa"/>
          </w:tcPr>
          <w:p w:rsidR="009E1239" w:rsidRPr="00905A18" w:rsidRDefault="009E1239" w:rsidP="009E12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  <w:r w:rsidRPr="00905A18">
              <w:rPr>
                <w:rFonts w:ascii="Arial Rounded MT Bold" w:hAnsi="Arial Rounded MT Bold"/>
                <w:sz w:val="20"/>
                <w:szCs w:val="20"/>
              </w:rPr>
              <w:t>Gjennomgå rutiner.</w:t>
            </w:r>
          </w:p>
        </w:tc>
        <w:tc>
          <w:tcPr>
            <w:tcW w:w="3038" w:type="dxa"/>
          </w:tcPr>
          <w:p w:rsidR="009E1239" w:rsidRPr="00905A18" w:rsidRDefault="009E1239" w:rsidP="009E12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9E1239" w:rsidRPr="00905A18" w:rsidTr="009E12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9" w:type="dxa"/>
          </w:tcPr>
          <w:p w:rsidR="009E1239" w:rsidRPr="00905A18" w:rsidRDefault="009E1239" w:rsidP="009E1239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3211" w:type="dxa"/>
          </w:tcPr>
          <w:p w:rsidR="009E1239" w:rsidRPr="00905A18" w:rsidRDefault="009E1239" w:rsidP="009E12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  <w:proofErr w:type="spellStart"/>
            <w:r w:rsidRPr="00905A18">
              <w:rPr>
                <w:rFonts w:ascii="Arial Rounded MT Bold" w:hAnsi="Arial Rounded MT Bold"/>
                <w:sz w:val="20"/>
                <w:szCs w:val="20"/>
              </w:rPr>
              <w:t>Debriefing</w:t>
            </w:r>
            <w:proofErr w:type="spellEnd"/>
            <w:r w:rsidRPr="00905A18">
              <w:rPr>
                <w:rFonts w:ascii="Arial Rounded MT Bold" w:hAnsi="Arial Rounded MT Bold"/>
                <w:sz w:val="20"/>
                <w:szCs w:val="20"/>
              </w:rPr>
              <w:t>.</w:t>
            </w:r>
          </w:p>
        </w:tc>
        <w:tc>
          <w:tcPr>
            <w:tcW w:w="3038" w:type="dxa"/>
          </w:tcPr>
          <w:p w:rsidR="009E1239" w:rsidRPr="00905A18" w:rsidRDefault="009E1239" w:rsidP="009E12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9E1239" w:rsidRPr="00905A18" w:rsidTr="009E12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9" w:type="dxa"/>
          </w:tcPr>
          <w:p w:rsidR="009E1239" w:rsidRPr="00905A18" w:rsidRDefault="009E1239" w:rsidP="009E1239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3211" w:type="dxa"/>
          </w:tcPr>
          <w:p w:rsidR="009E1239" w:rsidRPr="00905A18" w:rsidRDefault="009E1239" w:rsidP="009E12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  <w:r w:rsidRPr="00905A18">
              <w:rPr>
                <w:rFonts w:ascii="Arial Rounded MT Bold" w:hAnsi="Arial Rounded MT Bold"/>
                <w:sz w:val="20"/>
                <w:szCs w:val="20"/>
              </w:rPr>
              <w:t>Informere personal, elever, foreldre.</w:t>
            </w:r>
          </w:p>
        </w:tc>
        <w:tc>
          <w:tcPr>
            <w:tcW w:w="3038" w:type="dxa"/>
          </w:tcPr>
          <w:p w:rsidR="009E1239" w:rsidRPr="00905A18" w:rsidRDefault="009E1239" w:rsidP="009E12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9E1239" w:rsidRPr="00905A18" w:rsidTr="009E12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9" w:type="dxa"/>
          </w:tcPr>
          <w:p w:rsidR="009E1239" w:rsidRPr="00905A18" w:rsidRDefault="009E1239" w:rsidP="009E1239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3211" w:type="dxa"/>
          </w:tcPr>
          <w:p w:rsidR="009E1239" w:rsidRPr="00905A18" w:rsidRDefault="009E1239" w:rsidP="009E12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  <w:r w:rsidRPr="00905A18">
              <w:rPr>
                <w:rFonts w:ascii="Arial Rounded MT Bold" w:hAnsi="Arial Rounded MT Bold"/>
                <w:sz w:val="20"/>
                <w:szCs w:val="20"/>
              </w:rPr>
              <w:t>Evaluering av situasjonen/hendelsesforløpet.</w:t>
            </w:r>
          </w:p>
        </w:tc>
        <w:tc>
          <w:tcPr>
            <w:tcW w:w="3038" w:type="dxa"/>
          </w:tcPr>
          <w:p w:rsidR="009E1239" w:rsidRPr="00905A18" w:rsidRDefault="009E1239" w:rsidP="009E12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9E1239" w:rsidRPr="00905A18" w:rsidTr="009E12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9" w:type="dxa"/>
          </w:tcPr>
          <w:p w:rsidR="009E1239" w:rsidRPr="00905A18" w:rsidRDefault="009E1239" w:rsidP="009E1239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3211" w:type="dxa"/>
          </w:tcPr>
          <w:p w:rsidR="009E1239" w:rsidRPr="00905A18" w:rsidRDefault="009E1239" w:rsidP="009E12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  <w:r w:rsidRPr="00905A18">
              <w:rPr>
                <w:rFonts w:ascii="Arial Rounded MT Bold" w:hAnsi="Arial Rounded MT Bold"/>
                <w:sz w:val="20"/>
                <w:szCs w:val="20"/>
              </w:rPr>
              <w:t>Eventuelt forbedre tiltakskortet.</w:t>
            </w:r>
          </w:p>
        </w:tc>
        <w:tc>
          <w:tcPr>
            <w:tcW w:w="3038" w:type="dxa"/>
          </w:tcPr>
          <w:p w:rsidR="009E1239" w:rsidRPr="00905A18" w:rsidRDefault="009E1239" w:rsidP="009E12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</w:tbl>
    <w:p w:rsidR="009E1239" w:rsidRDefault="009E1239" w:rsidP="009E1239">
      <w:pPr>
        <w:rPr>
          <w:rFonts w:ascii="Arial Rounded MT Bold" w:hAnsi="Arial Rounded MT Bold"/>
          <w:sz w:val="20"/>
          <w:szCs w:val="20"/>
        </w:rPr>
      </w:pPr>
    </w:p>
    <w:p w:rsidR="003629EC" w:rsidRDefault="003629EC" w:rsidP="009E1239">
      <w:pPr>
        <w:rPr>
          <w:rFonts w:ascii="Arial Rounded MT Bold" w:hAnsi="Arial Rounded MT Bold"/>
          <w:sz w:val="20"/>
          <w:szCs w:val="20"/>
        </w:rPr>
      </w:pPr>
    </w:p>
    <w:p w:rsidR="009E1239" w:rsidRDefault="009E1239" w:rsidP="009E1239">
      <w:pPr>
        <w:rPr>
          <w:rFonts w:ascii="Arial Rounded MT Bold" w:hAnsi="Arial Rounded MT Bold"/>
          <w:sz w:val="20"/>
          <w:szCs w:val="20"/>
        </w:rPr>
      </w:pPr>
    </w:p>
    <w:p w:rsidR="009E1239" w:rsidRDefault="009E1239" w:rsidP="009E1239">
      <w:pPr>
        <w:pStyle w:val="Listeavsnitt"/>
        <w:numPr>
          <w:ilvl w:val="0"/>
          <w:numId w:val="27"/>
        </w:numPr>
        <w:spacing w:before="0" w:line="276" w:lineRule="auto"/>
        <w:rPr>
          <w:rFonts w:ascii="Arial Rounded MT Bold" w:hAnsi="Arial Rounded MT Bold"/>
          <w:sz w:val="20"/>
        </w:rPr>
      </w:pPr>
      <w:proofErr w:type="spellStart"/>
      <w:r>
        <w:rPr>
          <w:rFonts w:ascii="Arial Rounded MT Bold" w:hAnsi="Arial Rounded MT Bold"/>
          <w:sz w:val="20"/>
        </w:rPr>
        <w:lastRenderedPageBreak/>
        <w:t>Dødsulykke</w:t>
      </w:r>
      <w:proofErr w:type="spellEnd"/>
      <w:r>
        <w:rPr>
          <w:rFonts w:ascii="Arial Rounded MT Bold" w:hAnsi="Arial Rounded MT Bold"/>
          <w:sz w:val="20"/>
        </w:rPr>
        <w:t xml:space="preserve"> – </w:t>
      </w:r>
      <w:proofErr w:type="spellStart"/>
      <w:r>
        <w:rPr>
          <w:rFonts w:ascii="Arial Rounded MT Bold" w:hAnsi="Arial Rounded MT Bold"/>
          <w:sz w:val="20"/>
        </w:rPr>
        <w:t>elev</w:t>
      </w:r>
      <w:proofErr w:type="spellEnd"/>
      <w:r>
        <w:rPr>
          <w:rFonts w:ascii="Arial Rounded MT Bold" w:hAnsi="Arial Rounded MT Bold"/>
          <w:sz w:val="20"/>
        </w:rPr>
        <w:t xml:space="preserve"> </w:t>
      </w:r>
      <w:proofErr w:type="spellStart"/>
      <w:r>
        <w:rPr>
          <w:rFonts w:ascii="Arial Rounded MT Bold" w:hAnsi="Arial Rounded MT Bold"/>
          <w:sz w:val="20"/>
        </w:rPr>
        <w:t>drukner</w:t>
      </w:r>
      <w:proofErr w:type="spellEnd"/>
      <w:r>
        <w:rPr>
          <w:rFonts w:ascii="Arial Rounded MT Bold" w:hAnsi="Arial Rounded MT Bold"/>
          <w:sz w:val="20"/>
        </w:rPr>
        <w:t>.</w:t>
      </w:r>
    </w:p>
    <w:p w:rsidR="009E1239" w:rsidRDefault="009E1239" w:rsidP="009E1239">
      <w:pPr>
        <w:pStyle w:val="Listeavsnitt"/>
        <w:rPr>
          <w:rFonts w:ascii="Arial Rounded MT Bold" w:hAnsi="Arial Rounded MT Bold"/>
          <w:sz w:val="20"/>
        </w:rPr>
      </w:pPr>
    </w:p>
    <w:p w:rsidR="009E1239" w:rsidRPr="00DC6AA9" w:rsidRDefault="009E1239" w:rsidP="009E1239">
      <w:pPr>
        <w:pStyle w:val="Listeavsnitt"/>
        <w:rPr>
          <w:rFonts w:ascii="Arial Rounded MT Bold" w:hAnsi="Arial Rounded MT Bold"/>
          <w:sz w:val="20"/>
        </w:rPr>
      </w:pPr>
    </w:p>
    <w:tbl>
      <w:tblPr>
        <w:tblStyle w:val="Lyslisteuthevingsfarge5"/>
        <w:tblW w:w="0" w:type="auto"/>
        <w:tblLook w:val="04A0" w:firstRow="1" w:lastRow="0" w:firstColumn="1" w:lastColumn="0" w:noHBand="0" w:noVBand="1"/>
      </w:tblPr>
      <w:tblGrid>
        <w:gridCol w:w="2923"/>
        <w:gridCol w:w="3211"/>
        <w:gridCol w:w="2917"/>
      </w:tblGrid>
      <w:tr w:rsidR="009E1239" w:rsidRPr="00905A18" w:rsidTr="009E12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9" w:type="dxa"/>
          </w:tcPr>
          <w:p w:rsidR="009E1239" w:rsidRPr="00DC6AA9" w:rsidRDefault="009E1239" w:rsidP="009E1239">
            <w:pPr>
              <w:rPr>
                <w:rFonts w:ascii="Arial Rounded MT Bold" w:hAnsi="Arial Rounded MT Bold"/>
                <w:sz w:val="20"/>
                <w:szCs w:val="20"/>
              </w:rPr>
            </w:pPr>
            <w:proofErr w:type="gramStart"/>
            <w:r>
              <w:rPr>
                <w:rFonts w:ascii="Arial Rounded MT Bold" w:hAnsi="Arial Rounded MT Bold"/>
                <w:sz w:val="20"/>
                <w:szCs w:val="20"/>
              </w:rPr>
              <w:t>Tiltak:</w:t>
            </w:r>
            <w:r w:rsidRPr="00DC6AA9">
              <w:rPr>
                <w:rFonts w:ascii="Arial Rounded MT Bold" w:hAnsi="Arial Rounded MT Bold"/>
                <w:sz w:val="20"/>
                <w:szCs w:val="20"/>
              </w:rPr>
              <w:t xml:space="preserve">   </w:t>
            </w:r>
            <w:proofErr w:type="gramEnd"/>
            <w:r w:rsidRPr="00DC6AA9">
              <w:rPr>
                <w:rFonts w:ascii="Arial Rounded MT Bold" w:hAnsi="Arial Rounded MT Bold"/>
                <w:sz w:val="20"/>
                <w:szCs w:val="20"/>
              </w:rPr>
              <w:t xml:space="preserve">                        </w:t>
            </w:r>
          </w:p>
        </w:tc>
        <w:tc>
          <w:tcPr>
            <w:tcW w:w="3211" w:type="dxa"/>
          </w:tcPr>
          <w:p w:rsidR="009E1239" w:rsidRPr="00905A18" w:rsidRDefault="009E1239" w:rsidP="009E123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3038" w:type="dxa"/>
          </w:tcPr>
          <w:p w:rsidR="009E1239" w:rsidRPr="00905A18" w:rsidRDefault="009E1239" w:rsidP="009E123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  <w:r w:rsidRPr="00905A18">
              <w:rPr>
                <w:rFonts w:ascii="Arial Rounded MT Bold" w:hAnsi="Arial Rounded MT Bold"/>
                <w:sz w:val="20"/>
                <w:szCs w:val="20"/>
              </w:rPr>
              <w:t>Utført:</w:t>
            </w:r>
          </w:p>
        </w:tc>
      </w:tr>
      <w:tr w:rsidR="009E1239" w:rsidRPr="00905A18" w:rsidTr="009E12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9" w:type="dxa"/>
          </w:tcPr>
          <w:p w:rsidR="009E1239" w:rsidRPr="00905A18" w:rsidRDefault="009E1239" w:rsidP="009E1239">
            <w:pPr>
              <w:rPr>
                <w:rFonts w:ascii="Arial Rounded MT Bold" w:hAnsi="Arial Rounded MT Bold"/>
                <w:sz w:val="20"/>
                <w:szCs w:val="20"/>
              </w:rPr>
            </w:pPr>
            <w:r w:rsidRPr="00905A18">
              <w:rPr>
                <w:rFonts w:ascii="Arial Rounded MT Bold" w:hAnsi="Arial Rounded MT Bold"/>
                <w:sz w:val="20"/>
                <w:szCs w:val="20"/>
              </w:rPr>
              <w:t>Akutt:</w:t>
            </w:r>
          </w:p>
        </w:tc>
        <w:tc>
          <w:tcPr>
            <w:tcW w:w="3211" w:type="dxa"/>
          </w:tcPr>
          <w:p w:rsidR="009E1239" w:rsidRPr="00905A18" w:rsidRDefault="009E1239" w:rsidP="009E12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3038" w:type="dxa"/>
          </w:tcPr>
          <w:p w:rsidR="009E1239" w:rsidRPr="00905A18" w:rsidRDefault="009E1239" w:rsidP="009E12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9E1239" w:rsidRPr="00905A18" w:rsidTr="009E12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9" w:type="dxa"/>
          </w:tcPr>
          <w:p w:rsidR="009E1239" w:rsidRPr="00905A18" w:rsidRDefault="009E1239" w:rsidP="009E1239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3211" w:type="dxa"/>
          </w:tcPr>
          <w:p w:rsidR="009E1239" w:rsidRDefault="009E1239" w:rsidP="009E12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  <w:r>
              <w:rPr>
                <w:rFonts w:ascii="Arial Rounded MT Bold" w:hAnsi="Arial Rounded MT Bold"/>
                <w:sz w:val="20"/>
                <w:szCs w:val="20"/>
              </w:rPr>
              <w:t xml:space="preserve">Kontakte Nødetaten. </w:t>
            </w:r>
          </w:p>
          <w:p w:rsidR="009E1239" w:rsidRDefault="009E1239" w:rsidP="009E12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  <w:r>
              <w:rPr>
                <w:rFonts w:ascii="Arial Rounded MT Bold" w:hAnsi="Arial Rounded MT Bold"/>
                <w:sz w:val="20"/>
                <w:szCs w:val="20"/>
              </w:rPr>
              <w:t xml:space="preserve">Ringe Alarmsentralen </w:t>
            </w:r>
          </w:p>
          <w:p w:rsidR="009E1239" w:rsidRDefault="009E1239" w:rsidP="009E12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  <w:r>
              <w:rPr>
                <w:rFonts w:ascii="Arial Rounded MT Bold" w:hAnsi="Arial Rounded MT Bold"/>
                <w:sz w:val="20"/>
                <w:szCs w:val="20"/>
              </w:rPr>
              <w:t xml:space="preserve"> 1 -1-3/Politi 1-1-2</w:t>
            </w:r>
          </w:p>
        </w:tc>
        <w:tc>
          <w:tcPr>
            <w:tcW w:w="3038" w:type="dxa"/>
          </w:tcPr>
          <w:p w:rsidR="009E1239" w:rsidRPr="00905A18" w:rsidRDefault="009E1239" w:rsidP="009E12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9E1239" w:rsidRPr="00905A18" w:rsidTr="009E12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9" w:type="dxa"/>
          </w:tcPr>
          <w:p w:rsidR="009E1239" w:rsidRPr="00905A18" w:rsidRDefault="009E1239" w:rsidP="009E1239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3211" w:type="dxa"/>
          </w:tcPr>
          <w:p w:rsidR="009E1239" w:rsidRPr="00905A18" w:rsidRDefault="009E1239" w:rsidP="009E12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  <w:r>
              <w:rPr>
                <w:rFonts w:ascii="Arial Rounded MT Bold" w:hAnsi="Arial Rounded MT Bold"/>
                <w:sz w:val="20"/>
                <w:szCs w:val="20"/>
              </w:rPr>
              <w:t>Innhente flere voksne hvis mulig.</w:t>
            </w:r>
          </w:p>
        </w:tc>
        <w:tc>
          <w:tcPr>
            <w:tcW w:w="3038" w:type="dxa"/>
          </w:tcPr>
          <w:p w:rsidR="009E1239" w:rsidRPr="00905A18" w:rsidRDefault="009E1239" w:rsidP="009E12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9E1239" w:rsidRPr="00905A18" w:rsidTr="009E12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9" w:type="dxa"/>
          </w:tcPr>
          <w:p w:rsidR="009E1239" w:rsidRPr="00905A18" w:rsidRDefault="009E1239" w:rsidP="009E1239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3211" w:type="dxa"/>
          </w:tcPr>
          <w:p w:rsidR="009E1239" w:rsidRPr="00905A18" w:rsidRDefault="009E1239" w:rsidP="009E12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  <w:r w:rsidRPr="00905A18">
              <w:rPr>
                <w:rFonts w:ascii="Arial Rounded MT Bold" w:hAnsi="Arial Rounded MT Bold"/>
                <w:sz w:val="20"/>
                <w:szCs w:val="20"/>
              </w:rPr>
              <w:t>Informere rektor.</w:t>
            </w:r>
          </w:p>
        </w:tc>
        <w:tc>
          <w:tcPr>
            <w:tcW w:w="3038" w:type="dxa"/>
          </w:tcPr>
          <w:p w:rsidR="009E1239" w:rsidRPr="00905A18" w:rsidRDefault="009E1239" w:rsidP="009E12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9E1239" w:rsidRPr="00905A18" w:rsidTr="009E12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9" w:type="dxa"/>
          </w:tcPr>
          <w:p w:rsidR="009E1239" w:rsidRPr="00905A18" w:rsidRDefault="009E1239" w:rsidP="009E1239">
            <w:pPr>
              <w:rPr>
                <w:rFonts w:ascii="Arial Rounded MT Bold" w:hAnsi="Arial Rounded MT Bold"/>
                <w:sz w:val="20"/>
                <w:szCs w:val="20"/>
              </w:rPr>
            </w:pPr>
            <w:r w:rsidRPr="00905A18">
              <w:rPr>
                <w:rFonts w:ascii="Arial Rounded MT Bold" w:hAnsi="Arial Rounded MT Bold"/>
                <w:sz w:val="20"/>
                <w:szCs w:val="20"/>
              </w:rPr>
              <w:t>Haster:</w:t>
            </w:r>
          </w:p>
        </w:tc>
        <w:tc>
          <w:tcPr>
            <w:tcW w:w="3211" w:type="dxa"/>
          </w:tcPr>
          <w:p w:rsidR="009E1239" w:rsidRPr="00905A18" w:rsidRDefault="009E1239" w:rsidP="009E12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3038" w:type="dxa"/>
          </w:tcPr>
          <w:p w:rsidR="009E1239" w:rsidRPr="00905A18" w:rsidRDefault="009E1239" w:rsidP="009E12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9E1239" w:rsidRPr="00905A18" w:rsidTr="009E12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9" w:type="dxa"/>
          </w:tcPr>
          <w:p w:rsidR="009E1239" w:rsidRPr="00905A18" w:rsidRDefault="009E1239" w:rsidP="009E1239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3211" w:type="dxa"/>
          </w:tcPr>
          <w:p w:rsidR="009E1239" w:rsidRPr="00905A18" w:rsidRDefault="009E1239" w:rsidP="009E12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  <w:r>
              <w:rPr>
                <w:rFonts w:ascii="Arial Rounded MT Bold" w:hAnsi="Arial Rounded MT Bold"/>
                <w:sz w:val="20"/>
                <w:szCs w:val="20"/>
              </w:rPr>
              <w:t>Sikre området hvis nødvendig og om mulig.</w:t>
            </w:r>
          </w:p>
        </w:tc>
        <w:tc>
          <w:tcPr>
            <w:tcW w:w="3038" w:type="dxa"/>
          </w:tcPr>
          <w:p w:rsidR="009E1239" w:rsidRPr="00905A18" w:rsidRDefault="009E1239" w:rsidP="009E12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9E1239" w:rsidRPr="00905A18" w:rsidTr="009E12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9" w:type="dxa"/>
          </w:tcPr>
          <w:p w:rsidR="009E1239" w:rsidRPr="00905A18" w:rsidRDefault="009E1239" w:rsidP="009E1239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3211" w:type="dxa"/>
          </w:tcPr>
          <w:p w:rsidR="009E1239" w:rsidRDefault="009E1239" w:rsidP="009E12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  <w:r>
              <w:rPr>
                <w:rFonts w:ascii="Arial Rounded MT Bold" w:hAnsi="Arial Rounded MT Bold"/>
                <w:sz w:val="20"/>
                <w:szCs w:val="20"/>
              </w:rPr>
              <w:t xml:space="preserve">Avlede medelever sammen med voksne. </w:t>
            </w:r>
          </w:p>
        </w:tc>
        <w:tc>
          <w:tcPr>
            <w:tcW w:w="3038" w:type="dxa"/>
          </w:tcPr>
          <w:p w:rsidR="009E1239" w:rsidRPr="00905A18" w:rsidRDefault="009E1239" w:rsidP="009E12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9E1239" w:rsidRPr="00905A18" w:rsidTr="009E12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9" w:type="dxa"/>
          </w:tcPr>
          <w:p w:rsidR="009E1239" w:rsidRPr="00905A18" w:rsidRDefault="009E1239" w:rsidP="009E1239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3211" w:type="dxa"/>
          </w:tcPr>
          <w:p w:rsidR="009E1239" w:rsidRPr="00905A18" w:rsidRDefault="009E1239" w:rsidP="009E12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  <w:r>
              <w:rPr>
                <w:rFonts w:ascii="Arial Rounded MT Bold" w:hAnsi="Arial Rounded MT Bold"/>
                <w:sz w:val="20"/>
                <w:szCs w:val="20"/>
              </w:rPr>
              <w:t xml:space="preserve">Kontakte foresatte. </w:t>
            </w:r>
          </w:p>
        </w:tc>
        <w:tc>
          <w:tcPr>
            <w:tcW w:w="3038" w:type="dxa"/>
          </w:tcPr>
          <w:p w:rsidR="009E1239" w:rsidRPr="00905A18" w:rsidRDefault="009E1239" w:rsidP="009E12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9E1239" w:rsidRPr="00905A18" w:rsidTr="009E12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9" w:type="dxa"/>
          </w:tcPr>
          <w:p w:rsidR="009E1239" w:rsidRPr="00905A18" w:rsidRDefault="009E1239" w:rsidP="009E1239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3211" w:type="dxa"/>
          </w:tcPr>
          <w:p w:rsidR="009E1239" w:rsidRPr="00905A18" w:rsidRDefault="009E1239" w:rsidP="009E12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  <w:r w:rsidRPr="00905A18">
              <w:rPr>
                <w:rFonts w:ascii="Arial Rounded MT Bold" w:hAnsi="Arial Rounded MT Bold"/>
                <w:sz w:val="20"/>
                <w:szCs w:val="20"/>
              </w:rPr>
              <w:t xml:space="preserve">Noter klokkeslett for </w:t>
            </w:r>
            <w:r>
              <w:rPr>
                <w:rFonts w:ascii="Arial Rounded MT Bold" w:hAnsi="Arial Rounded MT Bold"/>
                <w:sz w:val="20"/>
                <w:szCs w:val="20"/>
              </w:rPr>
              <w:t xml:space="preserve">da </w:t>
            </w:r>
            <w:proofErr w:type="gramStart"/>
            <w:r>
              <w:rPr>
                <w:rFonts w:ascii="Arial Rounded MT Bold" w:hAnsi="Arial Rounded MT Bold"/>
                <w:sz w:val="20"/>
                <w:szCs w:val="20"/>
              </w:rPr>
              <w:t>ulykken  inntraff</w:t>
            </w:r>
            <w:proofErr w:type="gramEnd"/>
            <w:r>
              <w:rPr>
                <w:rFonts w:ascii="Arial Rounded MT Bold" w:hAnsi="Arial Rounded MT Bold"/>
                <w:sz w:val="20"/>
                <w:szCs w:val="20"/>
              </w:rPr>
              <w:t>.</w:t>
            </w:r>
          </w:p>
        </w:tc>
        <w:tc>
          <w:tcPr>
            <w:tcW w:w="3038" w:type="dxa"/>
          </w:tcPr>
          <w:p w:rsidR="009E1239" w:rsidRPr="00905A18" w:rsidRDefault="009E1239" w:rsidP="009E12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9E1239" w:rsidRPr="00905A18" w:rsidTr="009E12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9" w:type="dxa"/>
          </w:tcPr>
          <w:p w:rsidR="009E1239" w:rsidRPr="00905A18" w:rsidRDefault="009E1239" w:rsidP="009E1239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3211" w:type="dxa"/>
          </w:tcPr>
          <w:p w:rsidR="009E1239" w:rsidRPr="00905A18" w:rsidRDefault="009E1239" w:rsidP="009E12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  <w:r>
              <w:rPr>
                <w:rFonts w:ascii="Arial Rounded MT Bold" w:hAnsi="Arial Rounded MT Bold"/>
                <w:sz w:val="20"/>
                <w:szCs w:val="20"/>
              </w:rPr>
              <w:t xml:space="preserve">Frakte medelever bort fra </w:t>
            </w:r>
            <w:proofErr w:type="spellStart"/>
            <w:r>
              <w:rPr>
                <w:rFonts w:ascii="Arial Rounded MT Bold" w:hAnsi="Arial Rounded MT Bold"/>
                <w:sz w:val="20"/>
                <w:szCs w:val="20"/>
              </w:rPr>
              <w:t>ulykkestedet</w:t>
            </w:r>
            <w:proofErr w:type="spellEnd"/>
            <w:r>
              <w:rPr>
                <w:rFonts w:ascii="Arial Rounded MT Bold" w:hAnsi="Arial Rounded MT Bold"/>
                <w:sz w:val="20"/>
                <w:szCs w:val="20"/>
              </w:rPr>
              <w:t xml:space="preserve"> tilbake til skolen. </w:t>
            </w:r>
          </w:p>
        </w:tc>
        <w:tc>
          <w:tcPr>
            <w:tcW w:w="3038" w:type="dxa"/>
          </w:tcPr>
          <w:p w:rsidR="009E1239" w:rsidRPr="00905A18" w:rsidRDefault="009E1239" w:rsidP="009E12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9E1239" w:rsidRPr="00905A18" w:rsidTr="009E12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9" w:type="dxa"/>
          </w:tcPr>
          <w:p w:rsidR="009E1239" w:rsidRPr="00905A18" w:rsidRDefault="009E1239" w:rsidP="009E1239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3211" w:type="dxa"/>
          </w:tcPr>
          <w:p w:rsidR="009E1239" w:rsidRDefault="009E1239" w:rsidP="009E12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  <w:r>
              <w:rPr>
                <w:rFonts w:ascii="Arial Rounded MT Bold" w:hAnsi="Arial Rounded MT Bold"/>
                <w:sz w:val="20"/>
                <w:szCs w:val="20"/>
              </w:rPr>
              <w:t>Kriseteam kontaktes.</w:t>
            </w:r>
          </w:p>
        </w:tc>
        <w:tc>
          <w:tcPr>
            <w:tcW w:w="3038" w:type="dxa"/>
          </w:tcPr>
          <w:p w:rsidR="009E1239" w:rsidRPr="00905A18" w:rsidRDefault="009E1239" w:rsidP="009E12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9E1239" w:rsidRPr="00905A18" w:rsidTr="009E12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9" w:type="dxa"/>
          </w:tcPr>
          <w:p w:rsidR="009E1239" w:rsidRPr="00905A18" w:rsidRDefault="009E1239" w:rsidP="009E1239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3211" w:type="dxa"/>
          </w:tcPr>
          <w:p w:rsidR="009E1239" w:rsidRDefault="009E1239" w:rsidP="009E12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  <w:r>
              <w:rPr>
                <w:rFonts w:ascii="Arial Rounded MT Bold" w:hAnsi="Arial Rounded MT Bold"/>
                <w:sz w:val="20"/>
                <w:szCs w:val="20"/>
              </w:rPr>
              <w:t xml:space="preserve">Felles samling for </w:t>
            </w:r>
            <w:proofErr w:type="spellStart"/>
            <w:proofErr w:type="gramStart"/>
            <w:r>
              <w:rPr>
                <w:rFonts w:ascii="Arial Rounded MT Bold" w:hAnsi="Arial Rounded MT Bold"/>
                <w:sz w:val="20"/>
                <w:szCs w:val="20"/>
              </w:rPr>
              <w:t>elever.Ledelse</w:t>
            </w:r>
            <w:proofErr w:type="spellEnd"/>
            <w:proofErr w:type="gramEnd"/>
            <w:r>
              <w:rPr>
                <w:rFonts w:ascii="Arial Rounded MT Bold" w:hAnsi="Arial Rounded MT Bold"/>
                <w:sz w:val="20"/>
                <w:szCs w:val="20"/>
              </w:rPr>
              <w:t xml:space="preserve"> /Kriseteam tar imot elever på skolen. </w:t>
            </w:r>
          </w:p>
        </w:tc>
        <w:tc>
          <w:tcPr>
            <w:tcW w:w="3038" w:type="dxa"/>
          </w:tcPr>
          <w:p w:rsidR="009E1239" w:rsidRPr="00905A18" w:rsidRDefault="009E1239" w:rsidP="009E12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9E1239" w:rsidRPr="00905A18" w:rsidTr="009E12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9" w:type="dxa"/>
          </w:tcPr>
          <w:p w:rsidR="009E1239" w:rsidRPr="00905A18" w:rsidRDefault="009E1239" w:rsidP="009E1239">
            <w:pPr>
              <w:rPr>
                <w:rFonts w:ascii="Arial Rounded MT Bold" w:hAnsi="Arial Rounded MT Bold"/>
                <w:sz w:val="20"/>
                <w:szCs w:val="20"/>
              </w:rPr>
            </w:pPr>
            <w:r w:rsidRPr="00905A18">
              <w:rPr>
                <w:rFonts w:ascii="Arial Rounded MT Bold" w:hAnsi="Arial Rounded MT Bold"/>
                <w:sz w:val="20"/>
                <w:szCs w:val="20"/>
              </w:rPr>
              <w:t>Kan vente:</w:t>
            </w:r>
          </w:p>
        </w:tc>
        <w:tc>
          <w:tcPr>
            <w:tcW w:w="3211" w:type="dxa"/>
          </w:tcPr>
          <w:p w:rsidR="009E1239" w:rsidRPr="00905A18" w:rsidRDefault="009E1239" w:rsidP="009E12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  <w:r w:rsidRPr="00905A18">
              <w:rPr>
                <w:rFonts w:ascii="Arial Rounded MT Bold" w:hAnsi="Arial Rounded MT Bold"/>
                <w:sz w:val="20"/>
                <w:szCs w:val="20"/>
              </w:rPr>
              <w:t>Gjennomgå rutiner.</w:t>
            </w:r>
          </w:p>
        </w:tc>
        <w:tc>
          <w:tcPr>
            <w:tcW w:w="3038" w:type="dxa"/>
          </w:tcPr>
          <w:p w:rsidR="009E1239" w:rsidRPr="00905A18" w:rsidRDefault="009E1239" w:rsidP="009E12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9E1239" w:rsidRPr="00905A18" w:rsidTr="009E12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9" w:type="dxa"/>
          </w:tcPr>
          <w:p w:rsidR="009E1239" w:rsidRPr="00905A18" w:rsidRDefault="009E1239" w:rsidP="009E1239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3211" w:type="dxa"/>
          </w:tcPr>
          <w:p w:rsidR="009E1239" w:rsidRPr="00905A18" w:rsidRDefault="009E1239" w:rsidP="009E12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  <w:proofErr w:type="spellStart"/>
            <w:r w:rsidRPr="00905A18">
              <w:rPr>
                <w:rFonts w:ascii="Arial Rounded MT Bold" w:hAnsi="Arial Rounded MT Bold"/>
                <w:sz w:val="20"/>
                <w:szCs w:val="20"/>
              </w:rPr>
              <w:t>Debriefing</w:t>
            </w:r>
            <w:proofErr w:type="spellEnd"/>
            <w:r w:rsidRPr="00905A18">
              <w:rPr>
                <w:rFonts w:ascii="Arial Rounded MT Bold" w:hAnsi="Arial Rounded MT Bold"/>
                <w:sz w:val="20"/>
                <w:szCs w:val="20"/>
              </w:rPr>
              <w:t>.</w:t>
            </w:r>
          </w:p>
        </w:tc>
        <w:tc>
          <w:tcPr>
            <w:tcW w:w="3038" w:type="dxa"/>
          </w:tcPr>
          <w:p w:rsidR="009E1239" w:rsidRPr="00905A18" w:rsidRDefault="009E1239" w:rsidP="009E12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9E1239" w:rsidRPr="00905A18" w:rsidTr="009E12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9" w:type="dxa"/>
          </w:tcPr>
          <w:p w:rsidR="009E1239" w:rsidRPr="00905A18" w:rsidRDefault="009E1239" w:rsidP="009E1239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3211" w:type="dxa"/>
          </w:tcPr>
          <w:p w:rsidR="009E1239" w:rsidRPr="00905A18" w:rsidRDefault="009E1239" w:rsidP="009E12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  <w:r w:rsidRPr="00905A18">
              <w:rPr>
                <w:rFonts w:ascii="Arial Rounded MT Bold" w:hAnsi="Arial Rounded MT Bold"/>
                <w:sz w:val="20"/>
                <w:szCs w:val="20"/>
              </w:rPr>
              <w:t>Informere personal, elever, foreldre.</w:t>
            </w:r>
            <w:r>
              <w:rPr>
                <w:rFonts w:ascii="Arial Rounded MT Bold" w:hAnsi="Arial Rounded MT Bold"/>
                <w:sz w:val="20"/>
                <w:szCs w:val="20"/>
              </w:rPr>
              <w:t xml:space="preserve"> Hvordan er avhengig av hvordan vi klarer å informere de elevene som har deltatt på turen. </w:t>
            </w:r>
          </w:p>
        </w:tc>
        <w:tc>
          <w:tcPr>
            <w:tcW w:w="3038" w:type="dxa"/>
          </w:tcPr>
          <w:p w:rsidR="009E1239" w:rsidRPr="00905A18" w:rsidRDefault="009E1239" w:rsidP="009E12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9E1239" w:rsidRPr="00905A18" w:rsidTr="009E12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9" w:type="dxa"/>
          </w:tcPr>
          <w:p w:rsidR="009E1239" w:rsidRPr="00905A18" w:rsidRDefault="009E1239" w:rsidP="009E1239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3211" w:type="dxa"/>
          </w:tcPr>
          <w:p w:rsidR="009E1239" w:rsidRPr="00905A18" w:rsidRDefault="009E1239" w:rsidP="009E12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  <w:r w:rsidRPr="00905A18">
              <w:rPr>
                <w:rFonts w:ascii="Arial Rounded MT Bold" w:hAnsi="Arial Rounded MT Bold"/>
                <w:sz w:val="20"/>
                <w:szCs w:val="20"/>
              </w:rPr>
              <w:t>Evaluering av situasjonen/hendelsesforløpet.</w:t>
            </w:r>
          </w:p>
        </w:tc>
        <w:tc>
          <w:tcPr>
            <w:tcW w:w="3038" w:type="dxa"/>
          </w:tcPr>
          <w:p w:rsidR="009E1239" w:rsidRPr="00905A18" w:rsidRDefault="009E1239" w:rsidP="009E12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9E1239" w:rsidRPr="00905A18" w:rsidTr="009E12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9" w:type="dxa"/>
          </w:tcPr>
          <w:p w:rsidR="009E1239" w:rsidRPr="00905A18" w:rsidRDefault="009E1239" w:rsidP="009E1239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3211" w:type="dxa"/>
          </w:tcPr>
          <w:p w:rsidR="009E1239" w:rsidRPr="00905A18" w:rsidRDefault="009E1239" w:rsidP="009E12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  <w:r w:rsidRPr="00905A18">
              <w:rPr>
                <w:rFonts w:ascii="Arial Rounded MT Bold" w:hAnsi="Arial Rounded MT Bold"/>
                <w:sz w:val="20"/>
                <w:szCs w:val="20"/>
              </w:rPr>
              <w:t>Eventuelt forbedre tiltakskortet.</w:t>
            </w:r>
          </w:p>
        </w:tc>
        <w:tc>
          <w:tcPr>
            <w:tcW w:w="3038" w:type="dxa"/>
          </w:tcPr>
          <w:p w:rsidR="009E1239" w:rsidRPr="00905A18" w:rsidRDefault="009E1239" w:rsidP="009E12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</w:tbl>
    <w:p w:rsidR="009E1239" w:rsidRDefault="009E1239" w:rsidP="009E1239">
      <w:pPr>
        <w:rPr>
          <w:rFonts w:ascii="Arial Rounded MT Bold" w:hAnsi="Arial Rounded MT Bold"/>
          <w:sz w:val="20"/>
          <w:szCs w:val="20"/>
        </w:rPr>
      </w:pPr>
    </w:p>
    <w:p w:rsidR="009E1239" w:rsidRDefault="009E1239" w:rsidP="009E1239">
      <w:pPr>
        <w:pStyle w:val="Listeavsnitt"/>
        <w:rPr>
          <w:rFonts w:ascii="Arial Rounded MT Bold" w:hAnsi="Arial Rounded MT Bold"/>
          <w:sz w:val="20"/>
        </w:rPr>
      </w:pPr>
    </w:p>
    <w:p w:rsidR="002A254D" w:rsidRDefault="002A254D" w:rsidP="009E1239">
      <w:pPr>
        <w:pStyle w:val="Listeavsnitt"/>
        <w:rPr>
          <w:rFonts w:ascii="Arial Rounded MT Bold" w:hAnsi="Arial Rounded MT Bold"/>
          <w:sz w:val="20"/>
        </w:rPr>
      </w:pPr>
    </w:p>
    <w:p w:rsidR="002A254D" w:rsidRDefault="002A254D" w:rsidP="009E1239">
      <w:pPr>
        <w:pStyle w:val="Listeavsnitt"/>
        <w:rPr>
          <w:rFonts w:ascii="Arial Rounded MT Bold" w:hAnsi="Arial Rounded MT Bold"/>
          <w:sz w:val="20"/>
        </w:rPr>
      </w:pPr>
    </w:p>
    <w:p w:rsidR="002A254D" w:rsidRDefault="002A254D" w:rsidP="009E1239">
      <w:pPr>
        <w:pStyle w:val="Listeavsnitt"/>
        <w:rPr>
          <w:rFonts w:ascii="Arial Rounded MT Bold" w:hAnsi="Arial Rounded MT Bold"/>
          <w:sz w:val="20"/>
        </w:rPr>
      </w:pPr>
    </w:p>
    <w:p w:rsidR="002A254D" w:rsidRDefault="002A254D" w:rsidP="009E1239">
      <w:pPr>
        <w:pStyle w:val="Listeavsnitt"/>
        <w:rPr>
          <w:rFonts w:ascii="Arial Rounded MT Bold" w:hAnsi="Arial Rounded MT Bold"/>
          <w:sz w:val="20"/>
        </w:rPr>
      </w:pPr>
    </w:p>
    <w:p w:rsidR="002A254D" w:rsidRDefault="002A254D" w:rsidP="009E1239">
      <w:pPr>
        <w:pStyle w:val="Listeavsnitt"/>
        <w:rPr>
          <w:rFonts w:ascii="Arial Rounded MT Bold" w:hAnsi="Arial Rounded MT Bold"/>
          <w:sz w:val="20"/>
        </w:rPr>
      </w:pPr>
    </w:p>
    <w:p w:rsidR="002A254D" w:rsidRDefault="002A254D" w:rsidP="009E1239">
      <w:pPr>
        <w:pStyle w:val="Listeavsnitt"/>
        <w:rPr>
          <w:rFonts w:ascii="Arial Rounded MT Bold" w:hAnsi="Arial Rounded MT Bold"/>
          <w:sz w:val="20"/>
        </w:rPr>
      </w:pPr>
    </w:p>
    <w:p w:rsidR="002A254D" w:rsidRDefault="002A254D" w:rsidP="009E1239">
      <w:pPr>
        <w:pStyle w:val="Listeavsnitt"/>
        <w:rPr>
          <w:rFonts w:ascii="Arial Rounded MT Bold" w:hAnsi="Arial Rounded MT Bold"/>
          <w:sz w:val="20"/>
        </w:rPr>
      </w:pPr>
    </w:p>
    <w:p w:rsidR="002A254D" w:rsidRDefault="002A254D" w:rsidP="009E1239">
      <w:pPr>
        <w:pStyle w:val="Listeavsnitt"/>
        <w:rPr>
          <w:rFonts w:ascii="Arial Rounded MT Bold" w:hAnsi="Arial Rounded MT Bold"/>
          <w:sz w:val="20"/>
        </w:rPr>
      </w:pPr>
    </w:p>
    <w:p w:rsidR="002A254D" w:rsidRDefault="002A254D" w:rsidP="009E1239">
      <w:pPr>
        <w:pStyle w:val="Listeavsnitt"/>
        <w:rPr>
          <w:rFonts w:ascii="Arial Rounded MT Bold" w:hAnsi="Arial Rounded MT Bold"/>
          <w:sz w:val="20"/>
        </w:rPr>
      </w:pPr>
    </w:p>
    <w:p w:rsidR="002A254D" w:rsidRDefault="002A254D" w:rsidP="009E1239">
      <w:pPr>
        <w:pStyle w:val="Listeavsnitt"/>
        <w:rPr>
          <w:rFonts w:ascii="Arial Rounded MT Bold" w:hAnsi="Arial Rounded MT Bold"/>
          <w:sz w:val="20"/>
        </w:rPr>
      </w:pPr>
    </w:p>
    <w:p w:rsidR="002A254D" w:rsidRDefault="002A254D" w:rsidP="009E1239">
      <w:pPr>
        <w:pStyle w:val="Listeavsnitt"/>
        <w:rPr>
          <w:rFonts w:ascii="Arial Rounded MT Bold" w:hAnsi="Arial Rounded MT Bold"/>
          <w:sz w:val="20"/>
        </w:rPr>
      </w:pPr>
    </w:p>
    <w:p w:rsidR="002A254D" w:rsidRDefault="002A254D" w:rsidP="009E1239">
      <w:pPr>
        <w:pStyle w:val="Listeavsnitt"/>
        <w:rPr>
          <w:rFonts w:ascii="Arial Rounded MT Bold" w:hAnsi="Arial Rounded MT Bold"/>
          <w:sz w:val="20"/>
        </w:rPr>
      </w:pPr>
    </w:p>
    <w:p w:rsidR="002A254D" w:rsidRDefault="002A254D" w:rsidP="009E1239">
      <w:pPr>
        <w:pStyle w:val="Listeavsnitt"/>
        <w:rPr>
          <w:rFonts w:ascii="Arial Rounded MT Bold" w:hAnsi="Arial Rounded MT Bold"/>
          <w:sz w:val="20"/>
        </w:rPr>
      </w:pPr>
    </w:p>
    <w:p w:rsidR="002A254D" w:rsidRDefault="002A254D" w:rsidP="009E1239">
      <w:pPr>
        <w:pStyle w:val="Listeavsnitt"/>
        <w:rPr>
          <w:rFonts w:ascii="Arial Rounded MT Bold" w:hAnsi="Arial Rounded MT Bold"/>
          <w:sz w:val="20"/>
        </w:rPr>
      </w:pPr>
    </w:p>
    <w:p w:rsidR="002A254D" w:rsidRDefault="002A254D" w:rsidP="009E1239">
      <w:pPr>
        <w:pStyle w:val="Listeavsnitt"/>
        <w:rPr>
          <w:rFonts w:ascii="Arial Rounded MT Bold" w:hAnsi="Arial Rounded MT Bold"/>
          <w:sz w:val="20"/>
        </w:rPr>
      </w:pPr>
    </w:p>
    <w:p w:rsidR="002A254D" w:rsidRDefault="002A254D" w:rsidP="009E1239">
      <w:pPr>
        <w:pStyle w:val="Listeavsnitt"/>
        <w:rPr>
          <w:rFonts w:ascii="Arial Rounded MT Bold" w:hAnsi="Arial Rounded MT Bold"/>
          <w:sz w:val="20"/>
        </w:rPr>
      </w:pPr>
    </w:p>
    <w:p w:rsidR="002A254D" w:rsidRDefault="002A254D" w:rsidP="009E1239">
      <w:pPr>
        <w:pStyle w:val="Listeavsnitt"/>
        <w:rPr>
          <w:rFonts w:ascii="Arial Rounded MT Bold" w:hAnsi="Arial Rounded MT Bold"/>
          <w:sz w:val="20"/>
        </w:rPr>
      </w:pPr>
    </w:p>
    <w:p w:rsidR="002A254D" w:rsidRDefault="002A254D" w:rsidP="009E1239">
      <w:pPr>
        <w:pStyle w:val="Listeavsnitt"/>
        <w:rPr>
          <w:rFonts w:ascii="Arial Rounded MT Bold" w:hAnsi="Arial Rounded MT Bold"/>
          <w:sz w:val="20"/>
        </w:rPr>
      </w:pPr>
    </w:p>
    <w:p w:rsidR="002A254D" w:rsidRDefault="002A254D" w:rsidP="009E1239">
      <w:pPr>
        <w:pStyle w:val="Listeavsnitt"/>
        <w:rPr>
          <w:rFonts w:ascii="Arial Rounded MT Bold" w:hAnsi="Arial Rounded MT Bold"/>
          <w:sz w:val="20"/>
        </w:rPr>
      </w:pPr>
    </w:p>
    <w:p w:rsidR="002A254D" w:rsidRDefault="002A254D" w:rsidP="009E1239">
      <w:pPr>
        <w:pStyle w:val="Listeavsnitt"/>
        <w:rPr>
          <w:rFonts w:ascii="Arial Rounded MT Bold" w:hAnsi="Arial Rounded MT Bold"/>
          <w:sz w:val="20"/>
        </w:rPr>
      </w:pPr>
    </w:p>
    <w:p w:rsidR="002A254D" w:rsidRDefault="002A254D" w:rsidP="009E1239">
      <w:pPr>
        <w:pStyle w:val="Listeavsnitt"/>
        <w:rPr>
          <w:rFonts w:ascii="Arial Rounded MT Bold" w:hAnsi="Arial Rounded MT Bold"/>
          <w:sz w:val="20"/>
        </w:rPr>
      </w:pPr>
    </w:p>
    <w:p w:rsidR="002A254D" w:rsidRPr="00FD7C96" w:rsidRDefault="002A254D" w:rsidP="002A254D">
      <w:pPr>
        <w:rPr>
          <w:b/>
          <w:sz w:val="28"/>
          <w:szCs w:val="28"/>
        </w:rPr>
      </w:pPr>
      <w:r w:rsidRPr="00FD7C96">
        <w:rPr>
          <w:b/>
          <w:sz w:val="28"/>
          <w:szCs w:val="28"/>
        </w:rPr>
        <w:t xml:space="preserve">ROS-analyse </w:t>
      </w:r>
      <w:r>
        <w:rPr>
          <w:b/>
          <w:sz w:val="28"/>
          <w:szCs w:val="28"/>
        </w:rPr>
        <w:t xml:space="preserve">av </w:t>
      </w:r>
      <w:r w:rsidRPr="00FD7C96">
        <w:rPr>
          <w:b/>
          <w:sz w:val="28"/>
          <w:szCs w:val="28"/>
        </w:rPr>
        <w:t xml:space="preserve">elev </w:t>
      </w:r>
    </w:p>
    <w:p w:rsidR="002A254D" w:rsidRPr="00CA0236" w:rsidRDefault="002A254D" w:rsidP="002A254D">
      <w:pPr>
        <w:rPr>
          <w:b/>
        </w:rPr>
      </w:pPr>
      <w:r w:rsidRPr="00CA0236">
        <w:rPr>
          <w:b/>
        </w:rPr>
        <w:t>Elevens navn:</w:t>
      </w:r>
      <w:r w:rsidRPr="00CA0236">
        <w:rPr>
          <w:b/>
        </w:rPr>
        <w:tab/>
      </w:r>
      <w:r w:rsidRPr="00CA0236">
        <w:rPr>
          <w:b/>
        </w:rPr>
        <w:tab/>
      </w:r>
      <w:r w:rsidRPr="00CA0236">
        <w:rPr>
          <w:b/>
        </w:rPr>
        <w:tab/>
      </w:r>
      <w:r w:rsidRPr="00CA0236">
        <w:rPr>
          <w:b/>
        </w:rPr>
        <w:tab/>
        <w:t xml:space="preserve">Klasse: </w:t>
      </w:r>
      <w:r w:rsidRPr="00CA0236">
        <w:rPr>
          <w:b/>
        </w:rPr>
        <w:tab/>
      </w:r>
      <w:r w:rsidRPr="00CA0236">
        <w:rPr>
          <w:b/>
        </w:rPr>
        <w:tab/>
      </w:r>
      <w:r w:rsidRPr="00CA0236">
        <w:rPr>
          <w:b/>
        </w:rPr>
        <w:tab/>
      </w:r>
      <w:r w:rsidRPr="00CA0236">
        <w:rPr>
          <w:b/>
        </w:rPr>
        <w:tab/>
        <w:t>Dato: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61"/>
      </w:tblGrid>
      <w:tr w:rsidR="002A254D" w:rsidTr="00A50DF2">
        <w:tc>
          <w:tcPr>
            <w:tcW w:w="9062" w:type="dxa"/>
            <w:shd w:val="clear" w:color="auto" w:fill="B8CCE4" w:themeFill="accent1" w:themeFillTint="66"/>
          </w:tcPr>
          <w:p w:rsidR="002A254D" w:rsidRPr="00FD7C96" w:rsidRDefault="002A254D" w:rsidP="00A50DF2">
            <w:pPr>
              <w:jc w:val="center"/>
              <w:rPr>
                <w:b/>
              </w:rPr>
            </w:pPr>
            <w:r>
              <w:rPr>
                <w:b/>
              </w:rPr>
              <w:t>I forkant – Husk på</w:t>
            </w:r>
          </w:p>
          <w:p w:rsidR="002A254D" w:rsidRDefault="002A254D" w:rsidP="00A50DF2">
            <w:pPr>
              <w:jc w:val="center"/>
            </w:pPr>
          </w:p>
        </w:tc>
      </w:tr>
      <w:tr w:rsidR="002A254D" w:rsidTr="00A50DF2">
        <w:tc>
          <w:tcPr>
            <w:tcW w:w="9062" w:type="dxa"/>
          </w:tcPr>
          <w:p w:rsidR="002A254D" w:rsidRDefault="002A254D" w:rsidP="00A50DF2">
            <w:r>
              <w:t xml:space="preserve">Stikkord: </w:t>
            </w:r>
          </w:p>
          <w:p w:rsidR="002A254D" w:rsidRDefault="002A254D" w:rsidP="002A254D">
            <w:pPr>
              <w:pStyle w:val="Listeavsnitt"/>
              <w:numPr>
                <w:ilvl w:val="0"/>
                <w:numId w:val="44"/>
              </w:numPr>
              <w:spacing w:before="0"/>
            </w:pPr>
            <w:proofErr w:type="spellStart"/>
            <w:r>
              <w:t>Hva</w:t>
            </w:r>
            <w:proofErr w:type="spellEnd"/>
            <w:r>
              <w:t xml:space="preserve"> </w:t>
            </w:r>
            <w:proofErr w:type="spellStart"/>
            <w:r>
              <w:t>kan</w:t>
            </w:r>
            <w:proofErr w:type="spellEnd"/>
            <w:r>
              <w:t xml:space="preserve"> </w:t>
            </w:r>
            <w:proofErr w:type="spellStart"/>
            <w:r>
              <w:t>skje</w:t>
            </w:r>
            <w:proofErr w:type="spellEnd"/>
            <w:r>
              <w:t xml:space="preserve">, </w:t>
            </w:r>
            <w:proofErr w:type="spellStart"/>
            <w:r>
              <w:t>når</w:t>
            </w:r>
            <w:proofErr w:type="spellEnd"/>
            <w:r>
              <w:t xml:space="preserve">? </w:t>
            </w:r>
            <w:proofErr w:type="spellStart"/>
            <w:r>
              <w:t>Hva</w:t>
            </w:r>
            <w:proofErr w:type="spellEnd"/>
            <w:r>
              <w:t xml:space="preserve"> </w:t>
            </w:r>
            <w:proofErr w:type="spellStart"/>
            <w:r>
              <w:t>gjør</w:t>
            </w:r>
            <w:proofErr w:type="spellEnd"/>
            <w:r>
              <w:t xml:space="preserve"> vi? (</w:t>
            </w:r>
            <w:proofErr w:type="spellStart"/>
            <w:r>
              <w:t>undervisningstime</w:t>
            </w:r>
            <w:proofErr w:type="spellEnd"/>
            <w:r>
              <w:t xml:space="preserve">, </w:t>
            </w:r>
            <w:proofErr w:type="spellStart"/>
            <w:r>
              <w:t>overganger</w:t>
            </w:r>
            <w:proofErr w:type="spellEnd"/>
            <w:r>
              <w:t xml:space="preserve">, </w:t>
            </w:r>
            <w:proofErr w:type="spellStart"/>
            <w:r>
              <w:t>osv</w:t>
            </w:r>
            <w:proofErr w:type="spellEnd"/>
            <w:r>
              <w:t>)</w:t>
            </w:r>
          </w:p>
          <w:p w:rsidR="002A254D" w:rsidRDefault="002A254D" w:rsidP="002A254D">
            <w:pPr>
              <w:pStyle w:val="Listeavsnitt"/>
              <w:numPr>
                <w:ilvl w:val="0"/>
                <w:numId w:val="44"/>
              </w:numPr>
              <w:spacing w:before="0"/>
            </w:pPr>
            <w:proofErr w:type="spellStart"/>
            <w:r>
              <w:t>Tegn</w:t>
            </w:r>
            <w:proofErr w:type="spellEnd"/>
            <w:r>
              <w:t xml:space="preserve"> </w:t>
            </w:r>
            <w:proofErr w:type="spellStart"/>
            <w:r>
              <w:t>som</w:t>
            </w:r>
            <w:proofErr w:type="spellEnd"/>
            <w:r>
              <w:t xml:space="preserve"> </w:t>
            </w:r>
            <w:proofErr w:type="spellStart"/>
            <w:r>
              <w:t>leses</w:t>
            </w:r>
            <w:proofErr w:type="spellEnd"/>
          </w:p>
          <w:p w:rsidR="002A254D" w:rsidRDefault="002A254D" w:rsidP="002A254D">
            <w:pPr>
              <w:pStyle w:val="Listeavsnitt"/>
              <w:numPr>
                <w:ilvl w:val="0"/>
                <w:numId w:val="44"/>
              </w:numPr>
              <w:spacing w:before="0"/>
            </w:pPr>
            <w:proofErr w:type="spellStart"/>
            <w:r>
              <w:t>Mulige</w:t>
            </w:r>
            <w:proofErr w:type="spellEnd"/>
            <w:r>
              <w:t xml:space="preserve"> </w:t>
            </w:r>
            <w:proofErr w:type="spellStart"/>
            <w:r>
              <w:t>avledningsmanøver</w:t>
            </w:r>
            <w:proofErr w:type="spellEnd"/>
            <w:r>
              <w:t xml:space="preserve"> </w:t>
            </w:r>
          </w:p>
          <w:p w:rsidR="002A254D" w:rsidRDefault="002A254D" w:rsidP="002A254D">
            <w:pPr>
              <w:pStyle w:val="Listeavsnitt"/>
              <w:numPr>
                <w:ilvl w:val="0"/>
                <w:numId w:val="44"/>
              </w:numPr>
              <w:spacing w:before="0"/>
            </w:pPr>
            <w:proofErr w:type="spellStart"/>
            <w:r>
              <w:t>Grensesetting</w:t>
            </w:r>
            <w:proofErr w:type="spellEnd"/>
          </w:p>
          <w:p w:rsidR="002A254D" w:rsidRDefault="002A254D" w:rsidP="002A254D">
            <w:pPr>
              <w:pStyle w:val="Listeavsnitt"/>
              <w:numPr>
                <w:ilvl w:val="0"/>
                <w:numId w:val="44"/>
              </w:numPr>
              <w:spacing w:before="0"/>
            </w:pPr>
            <w:proofErr w:type="spellStart"/>
            <w:r>
              <w:t>Behov</w:t>
            </w:r>
            <w:proofErr w:type="spellEnd"/>
            <w:r>
              <w:t xml:space="preserve"> for </w:t>
            </w:r>
            <w:proofErr w:type="spellStart"/>
            <w:r>
              <w:t>forutsigbarhet</w:t>
            </w:r>
            <w:proofErr w:type="spellEnd"/>
          </w:p>
          <w:p w:rsidR="002A254D" w:rsidRDefault="002A254D" w:rsidP="002A254D">
            <w:pPr>
              <w:pStyle w:val="Listeavsnitt"/>
              <w:numPr>
                <w:ilvl w:val="0"/>
                <w:numId w:val="44"/>
              </w:numPr>
              <w:spacing w:before="0"/>
            </w:pPr>
            <w:proofErr w:type="spellStart"/>
            <w:r>
              <w:t>Ansiktsuttrykk</w:t>
            </w:r>
            <w:proofErr w:type="spellEnd"/>
            <w:r>
              <w:t xml:space="preserve">, </w:t>
            </w:r>
            <w:proofErr w:type="spellStart"/>
            <w:r>
              <w:t>stemmebruk</w:t>
            </w:r>
            <w:proofErr w:type="spellEnd"/>
            <w:r>
              <w:t xml:space="preserve"> </w:t>
            </w:r>
            <w:proofErr w:type="spellStart"/>
            <w:r>
              <w:t>osv</w:t>
            </w:r>
            <w:proofErr w:type="spellEnd"/>
          </w:p>
          <w:p w:rsidR="002A254D" w:rsidRDefault="002A254D" w:rsidP="002A254D">
            <w:pPr>
              <w:pStyle w:val="Listeavsnitt"/>
              <w:numPr>
                <w:ilvl w:val="0"/>
                <w:numId w:val="44"/>
              </w:numPr>
              <w:spacing w:before="0"/>
            </w:pPr>
            <w:proofErr w:type="spellStart"/>
            <w:r>
              <w:t>Lyder</w:t>
            </w:r>
            <w:proofErr w:type="spellEnd"/>
            <w:r>
              <w:t>?</w:t>
            </w:r>
          </w:p>
          <w:p w:rsidR="002A254D" w:rsidRDefault="002A254D" w:rsidP="002A254D">
            <w:pPr>
              <w:pStyle w:val="Listeavsnitt"/>
              <w:numPr>
                <w:ilvl w:val="0"/>
                <w:numId w:val="44"/>
              </w:numPr>
              <w:spacing w:before="0"/>
            </w:pPr>
            <w:proofErr w:type="spellStart"/>
            <w:r>
              <w:t>Behov</w:t>
            </w:r>
            <w:proofErr w:type="spellEnd"/>
            <w:r>
              <w:t xml:space="preserve"> for </w:t>
            </w:r>
            <w:proofErr w:type="spellStart"/>
            <w:r>
              <w:t>jevnlig</w:t>
            </w:r>
            <w:proofErr w:type="spellEnd"/>
            <w:r>
              <w:t xml:space="preserve"> </w:t>
            </w:r>
            <w:proofErr w:type="spellStart"/>
            <w:r>
              <w:t>påminning</w:t>
            </w:r>
            <w:proofErr w:type="spellEnd"/>
            <w:r>
              <w:t xml:space="preserve"> Humor</w:t>
            </w:r>
          </w:p>
          <w:p w:rsidR="002A254D" w:rsidRDefault="002A254D" w:rsidP="002A254D">
            <w:pPr>
              <w:pStyle w:val="Listeavsnitt"/>
              <w:numPr>
                <w:ilvl w:val="0"/>
                <w:numId w:val="44"/>
              </w:numPr>
              <w:spacing w:before="0"/>
            </w:pPr>
            <w:proofErr w:type="spellStart"/>
            <w:r>
              <w:t>Forklare</w:t>
            </w:r>
            <w:proofErr w:type="spellEnd"/>
            <w:r>
              <w:t xml:space="preserve"> eleven </w:t>
            </w:r>
            <w:proofErr w:type="spellStart"/>
            <w:r>
              <w:t>hva</w:t>
            </w:r>
            <w:proofErr w:type="spellEnd"/>
            <w:r>
              <w:t xml:space="preserve"> du ser</w:t>
            </w:r>
          </w:p>
          <w:p w:rsidR="002A254D" w:rsidRDefault="002A254D" w:rsidP="002A254D">
            <w:pPr>
              <w:pStyle w:val="Listeavsnitt"/>
              <w:numPr>
                <w:ilvl w:val="0"/>
                <w:numId w:val="44"/>
              </w:numPr>
              <w:spacing w:before="0"/>
            </w:pPr>
            <w:proofErr w:type="spellStart"/>
            <w:r>
              <w:t>Tilkall</w:t>
            </w:r>
            <w:proofErr w:type="spellEnd"/>
            <w:r>
              <w:t xml:space="preserve"> </w:t>
            </w:r>
            <w:proofErr w:type="spellStart"/>
            <w:r>
              <w:t>flere</w:t>
            </w:r>
            <w:proofErr w:type="spellEnd"/>
            <w:r>
              <w:t xml:space="preserve"> </w:t>
            </w:r>
            <w:proofErr w:type="spellStart"/>
            <w:r>
              <w:t>voksne</w:t>
            </w:r>
            <w:proofErr w:type="spellEnd"/>
            <w:r>
              <w:t xml:space="preserve"> </w:t>
            </w:r>
            <w:proofErr w:type="spellStart"/>
            <w:r>
              <w:t>ved</w:t>
            </w:r>
            <w:proofErr w:type="spellEnd"/>
            <w:r>
              <w:t xml:space="preserve"> </w:t>
            </w:r>
            <w:proofErr w:type="spellStart"/>
            <w:r>
              <w:t>behov</w:t>
            </w:r>
            <w:proofErr w:type="spellEnd"/>
          </w:p>
          <w:p w:rsidR="002A254D" w:rsidRDefault="002A254D" w:rsidP="00A50DF2"/>
        </w:tc>
      </w:tr>
      <w:tr w:rsidR="002A254D" w:rsidTr="00A50DF2">
        <w:tc>
          <w:tcPr>
            <w:tcW w:w="9062" w:type="dxa"/>
            <w:shd w:val="clear" w:color="auto" w:fill="B8CCE4" w:themeFill="accent1" w:themeFillTint="66"/>
          </w:tcPr>
          <w:p w:rsidR="002A254D" w:rsidRPr="00FD7C96" w:rsidRDefault="002A254D" w:rsidP="00A50DF2">
            <w:pPr>
              <w:jc w:val="center"/>
              <w:rPr>
                <w:b/>
              </w:rPr>
            </w:pPr>
            <w:r>
              <w:rPr>
                <w:b/>
              </w:rPr>
              <w:t>U</w:t>
            </w:r>
            <w:r w:rsidRPr="00FD7C96">
              <w:rPr>
                <w:b/>
              </w:rPr>
              <w:t>tfordrende atferd</w:t>
            </w:r>
            <w:r>
              <w:rPr>
                <w:b/>
              </w:rPr>
              <w:t xml:space="preserve"> </w:t>
            </w:r>
            <w:r w:rsidRPr="00FD7C96">
              <w:rPr>
                <w:b/>
              </w:rPr>
              <w:t>-</w:t>
            </w:r>
            <w:r>
              <w:rPr>
                <w:b/>
              </w:rPr>
              <w:t xml:space="preserve"> </w:t>
            </w:r>
            <w:r w:rsidRPr="00FD7C96">
              <w:rPr>
                <w:b/>
              </w:rPr>
              <w:t>utagering</w:t>
            </w:r>
          </w:p>
        </w:tc>
      </w:tr>
      <w:tr w:rsidR="002A254D" w:rsidTr="00A50DF2">
        <w:tc>
          <w:tcPr>
            <w:tcW w:w="9062" w:type="dxa"/>
          </w:tcPr>
          <w:p w:rsidR="002A254D" w:rsidRDefault="002A254D" w:rsidP="00A50DF2">
            <w:r>
              <w:t>Stikkord:</w:t>
            </w:r>
          </w:p>
          <w:p w:rsidR="002A254D" w:rsidRDefault="002A254D" w:rsidP="002A254D">
            <w:pPr>
              <w:pStyle w:val="Listeavsnitt"/>
              <w:numPr>
                <w:ilvl w:val="0"/>
                <w:numId w:val="44"/>
              </w:numPr>
              <w:spacing w:before="0"/>
            </w:pPr>
            <w:proofErr w:type="spellStart"/>
            <w:r>
              <w:t>Hva</w:t>
            </w:r>
            <w:proofErr w:type="spellEnd"/>
            <w:r>
              <w:t xml:space="preserve"> </w:t>
            </w:r>
            <w:proofErr w:type="spellStart"/>
            <w:r>
              <w:t>er</w:t>
            </w:r>
            <w:proofErr w:type="spellEnd"/>
            <w:r>
              <w:t xml:space="preserve"> </w:t>
            </w:r>
            <w:proofErr w:type="spellStart"/>
            <w:r>
              <w:t>lurt</w:t>
            </w:r>
            <w:proofErr w:type="spellEnd"/>
            <w:r>
              <w:t>/</w:t>
            </w:r>
            <w:proofErr w:type="spellStart"/>
            <w:r>
              <w:t>nødvendig</w:t>
            </w:r>
            <w:proofErr w:type="spellEnd"/>
            <w:r>
              <w:t xml:space="preserve"> å </w:t>
            </w:r>
            <w:proofErr w:type="spellStart"/>
            <w:r>
              <w:t>gjøre</w:t>
            </w:r>
            <w:proofErr w:type="spellEnd"/>
            <w:r>
              <w:t xml:space="preserve"> </w:t>
            </w:r>
          </w:p>
          <w:p w:rsidR="002A254D" w:rsidRDefault="002A254D" w:rsidP="002A254D">
            <w:pPr>
              <w:pStyle w:val="Listeavsnitt"/>
              <w:numPr>
                <w:ilvl w:val="0"/>
                <w:numId w:val="44"/>
              </w:numPr>
              <w:spacing w:before="0"/>
            </w:pPr>
            <w:proofErr w:type="spellStart"/>
            <w:r>
              <w:t>Hjelpe</w:t>
            </w:r>
            <w:proofErr w:type="spellEnd"/>
            <w:r>
              <w:t xml:space="preserve"> eleven/</w:t>
            </w:r>
            <w:proofErr w:type="spellStart"/>
            <w:r>
              <w:t>skjerme</w:t>
            </w:r>
            <w:proofErr w:type="spellEnd"/>
            <w:r>
              <w:t xml:space="preserve">? </w:t>
            </w:r>
            <w:proofErr w:type="spellStart"/>
            <w:r>
              <w:t>Eget</w:t>
            </w:r>
            <w:proofErr w:type="spellEnd"/>
            <w:r>
              <w:t xml:space="preserve"> rom</w:t>
            </w:r>
          </w:p>
          <w:p w:rsidR="002A254D" w:rsidRDefault="002A254D" w:rsidP="002A254D">
            <w:pPr>
              <w:pStyle w:val="Listeavsnitt"/>
              <w:numPr>
                <w:ilvl w:val="0"/>
                <w:numId w:val="44"/>
              </w:numPr>
              <w:spacing w:before="0"/>
            </w:pPr>
            <w:proofErr w:type="spellStart"/>
            <w:r>
              <w:t>Få</w:t>
            </w:r>
            <w:proofErr w:type="spellEnd"/>
            <w:r>
              <w:t xml:space="preserve"> </w:t>
            </w:r>
            <w:proofErr w:type="spellStart"/>
            <w:r>
              <w:t>voksne</w:t>
            </w:r>
            <w:proofErr w:type="spellEnd"/>
            <w:r>
              <w:t xml:space="preserve">? </w:t>
            </w:r>
            <w:proofErr w:type="spellStart"/>
            <w:r>
              <w:t>Hvem</w:t>
            </w:r>
            <w:proofErr w:type="spellEnd"/>
            <w:r>
              <w:t xml:space="preserve"> </w:t>
            </w:r>
            <w:proofErr w:type="spellStart"/>
            <w:r>
              <w:t>er</w:t>
            </w:r>
            <w:proofErr w:type="spellEnd"/>
            <w:r>
              <w:t xml:space="preserve"> </w:t>
            </w:r>
            <w:proofErr w:type="spellStart"/>
            <w:r>
              <w:t>leder</w:t>
            </w:r>
            <w:proofErr w:type="spellEnd"/>
            <w:r>
              <w:t xml:space="preserve">? </w:t>
            </w:r>
            <w:proofErr w:type="spellStart"/>
            <w:r>
              <w:t>Snakke</w:t>
            </w:r>
            <w:proofErr w:type="spellEnd"/>
            <w:r>
              <w:t>/</w:t>
            </w:r>
            <w:proofErr w:type="spellStart"/>
            <w:r>
              <w:t>stillhet</w:t>
            </w:r>
            <w:proofErr w:type="spellEnd"/>
          </w:p>
          <w:p w:rsidR="002A254D" w:rsidRDefault="002A254D" w:rsidP="002A254D">
            <w:pPr>
              <w:pStyle w:val="Listeavsnitt"/>
              <w:numPr>
                <w:ilvl w:val="0"/>
                <w:numId w:val="44"/>
              </w:numPr>
              <w:spacing w:before="0"/>
            </w:pPr>
            <w:proofErr w:type="spellStart"/>
            <w:r>
              <w:t>Tema</w:t>
            </w:r>
            <w:proofErr w:type="spellEnd"/>
            <w:r>
              <w:t xml:space="preserve"> </w:t>
            </w:r>
            <w:proofErr w:type="spellStart"/>
            <w:r>
              <w:t>som</w:t>
            </w:r>
            <w:proofErr w:type="spellEnd"/>
            <w:r>
              <w:t xml:space="preserve"> eleven </w:t>
            </w:r>
            <w:proofErr w:type="spellStart"/>
            <w:r>
              <w:t>profiterer</w:t>
            </w:r>
            <w:proofErr w:type="spellEnd"/>
            <w:r>
              <w:t xml:space="preserve"> å </w:t>
            </w:r>
            <w:proofErr w:type="spellStart"/>
            <w:r>
              <w:t>snakke</w:t>
            </w:r>
            <w:proofErr w:type="spellEnd"/>
            <w:r>
              <w:t xml:space="preserve"> om </w:t>
            </w:r>
          </w:p>
          <w:p w:rsidR="002A254D" w:rsidRDefault="002A254D" w:rsidP="002A254D">
            <w:pPr>
              <w:pStyle w:val="Listeavsnitt"/>
              <w:numPr>
                <w:ilvl w:val="0"/>
                <w:numId w:val="44"/>
              </w:numPr>
              <w:spacing w:before="0"/>
            </w:pPr>
            <w:proofErr w:type="spellStart"/>
            <w:r>
              <w:t>Nødsituasjon</w:t>
            </w:r>
            <w:proofErr w:type="spellEnd"/>
            <w:r>
              <w:t xml:space="preserve"> – </w:t>
            </w:r>
            <w:proofErr w:type="spellStart"/>
            <w:r>
              <w:t>holdesituasjoner</w:t>
            </w:r>
            <w:proofErr w:type="spellEnd"/>
            <w:r>
              <w:t xml:space="preserve">? </w:t>
            </w:r>
            <w:proofErr w:type="spellStart"/>
            <w:r>
              <w:t>Hva</w:t>
            </w:r>
            <w:proofErr w:type="spellEnd"/>
            <w:r>
              <w:t xml:space="preserve"> </w:t>
            </w:r>
            <w:proofErr w:type="spellStart"/>
            <w:r>
              <w:t>gjøres</w:t>
            </w:r>
            <w:proofErr w:type="spellEnd"/>
          </w:p>
          <w:p w:rsidR="002A254D" w:rsidRDefault="002A254D" w:rsidP="00A50DF2"/>
          <w:p w:rsidR="002A254D" w:rsidRDefault="002A254D" w:rsidP="00A50DF2"/>
        </w:tc>
      </w:tr>
      <w:tr w:rsidR="002A254D" w:rsidTr="00A50DF2">
        <w:tc>
          <w:tcPr>
            <w:tcW w:w="9062" w:type="dxa"/>
            <w:shd w:val="clear" w:color="auto" w:fill="B8CCE4" w:themeFill="accent1" w:themeFillTint="66"/>
          </w:tcPr>
          <w:p w:rsidR="002A254D" w:rsidRPr="00FD7C96" w:rsidRDefault="002A254D" w:rsidP="00A50DF2">
            <w:pPr>
              <w:jc w:val="center"/>
              <w:rPr>
                <w:b/>
              </w:rPr>
            </w:pPr>
            <w:r w:rsidRPr="00FD7C96">
              <w:rPr>
                <w:b/>
              </w:rPr>
              <w:t>Overgang til normalisering</w:t>
            </w:r>
            <w:r>
              <w:rPr>
                <w:b/>
              </w:rPr>
              <w:t xml:space="preserve"> – eleven roer seg</w:t>
            </w:r>
          </w:p>
        </w:tc>
      </w:tr>
      <w:tr w:rsidR="002A254D" w:rsidTr="00A50DF2">
        <w:tc>
          <w:tcPr>
            <w:tcW w:w="9062" w:type="dxa"/>
          </w:tcPr>
          <w:p w:rsidR="002A254D" w:rsidRDefault="002A254D" w:rsidP="00A50DF2">
            <w:r>
              <w:t>Stikkord:</w:t>
            </w:r>
          </w:p>
          <w:p w:rsidR="002A254D" w:rsidRDefault="002A254D" w:rsidP="002A254D">
            <w:pPr>
              <w:pStyle w:val="Listeavsnitt"/>
              <w:numPr>
                <w:ilvl w:val="0"/>
                <w:numId w:val="45"/>
              </w:numPr>
              <w:spacing w:before="0"/>
            </w:pPr>
            <w:proofErr w:type="spellStart"/>
            <w:r>
              <w:t>Hva</w:t>
            </w:r>
            <w:proofErr w:type="spellEnd"/>
            <w:r>
              <w:t xml:space="preserve"> </w:t>
            </w:r>
            <w:proofErr w:type="spellStart"/>
            <w:r>
              <w:t>er</w:t>
            </w:r>
            <w:proofErr w:type="spellEnd"/>
            <w:r>
              <w:t xml:space="preserve"> best for eleven </w:t>
            </w:r>
            <w:proofErr w:type="spellStart"/>
            <w:r>
              <w:t>etter</w:t>
            </w:r>
            <w:proofErr w:type="spellEnd"/>
            <w:r>
              <w:t xml:space="preserve"> at den har </w:t>
            </w:r>
            <w:proofErr w:type="spellStart"/>
            <w:r>
              <w:t>roet</w:t>
            </w:r>
            <w:proofErr w:type="spellEnd"/>
            <w:r>
              <w:t xml:space="preserve"> seg</w:t>
            </w:r>
          </w:p>
          <w:p w:rsidR="002A254D" w:rsidRDefault="002A254D" w:rsidP="002A254D">
            <w:pPr>
              <w:pStyle w:val="Listeavsnitt"/>
              <w:numPr>
                <w:ilvl w:val="0"/>
                <w:numId w:val="45"/>
              </w:numPr>
              <w:spacing w:before="0"/>
            </w:pPr>
            <w:proofErr w:type="spellStart"/>
            <w:r>
              <w:t>Avtale</w:t>
            </w:r>
            <w:proofErr w:type="spellEnd"/>
            <w:r>
              <w:t xml:space="preserve"> om pause </w:t>
            </w:r>
            <w:proofErr w:type="spellStart"/>
            <w:r>
              <w:t>før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går</w:t>
            </w:r>
            <w:proofErr w:type="spellEnd"/>
            <w:r>
              <w:t xml:space="preserve"> i gang med </w:t>
            </w:r>
            <w:proofErr w:type="spellStart"/>
            <w:r>
              <w:t>planlagt</w:t>
            </w:r>
            <w:proofErr w:type="spellEnd"/>
            <w:r>
              <w:t xml:space="preserve"> </w:t>
            </w:r>
            <w:proofErr w:type="spellStart"/>
            <w:r>
              <w:t>stoff</w:t>
            </w:r>
            <w:proofErr w:type="spellEnd"/>
          </w:p>
          <w:p w:rsidR="002A254D" w:rsidRDefault="002A254D" w:rsidP="002A254D">
            <w:pPr>
              <w:pStyle w:val="Listeavsnitt"/>
              <w:numPr>
                <w:ilvl w:val="0"/>
                <w:numId w:val="45"/>
              </w:numPr>
              <w:spacing w:before="0"/>
            </w:pPr>
            <w:proofErr w:type="spellStart"/>
            <w:r>
              <w:t>Belønningssystem</w:t>
            </w:r>
            <w:proofErr w:type="spellEnd"/>
            <w:r>
              <w:t xml:space="preserve"> </w:t>
            </w:r>
            <w:proofErr w:type="spellStart"/>
            <w:r>
              <w:t>Motivasjon-mestring</w:t>
            </w:r>
            <w:proofErr w:type="spellEnd"/>
            <w:r>
              <w:t xml:space="preserve">. Rose </w:t>
            </w:r>
            <w:proofErr w:type="spellStart"/>
            <w:r>
              <w:t>mht</w:t>
            </w:r>
            <w:proofErr w:type="spellEnd"/>
            <w:r>
              <w:t xml:space="preserve"> </w:t>
            </w:r>
            <w:proofErr w:type="spellStart"/>
            <w:r>
              <w:t>atferdsendring</w:t>
            </w:r>
            <w:proofErr w:type="spellEnd"/>
          </w:p>
          <w:p w:rsidR="002A254D" w:rsidRDefault="002A254D" w:rsidP="002A254D">
            <w:pPr>
              <w:pStyle w:val="Listeavsnitt"/>
              <w:numPr>
                <w:ilvl w:val="0"/>
                <w:numId w:val="44"/>
              </w:numPr>
              <w:spacing w:before="0"/>
            </w:pPr>
            <w:proofErr w:type="spellStart"/>
            <w:r>
              <w:t>Samtale</w:t>
            </w:r>
            <w:proofErr w:type="spellEnd"/>
            <w:r>
              <w:t xml:space="preserve"> i </w:t>
            </w:r>
            <w:proofErr w:type="spellStart"/>
            <w:r>
              <w:t>etterkant</w:t>
            </w:r>
            <w:proofErr w:type="spellEnd"/>
            <w:r>
              <w:t xml:space="preserve"> (</w:t>
            </w:r>
            <w:proofErr w:type="spellStart"/>
            <w:r>
              <w:t>samme</w:t>
            </w:r>
            <w:proofErr w:type="spellEnd"/>
            <w:r>
              <w:t xml:space="preserve"> </w:t>
            </w:r>
            <w:proofErr w:type="spellStart"/>
            <w:r>
              <w:t>dag</w:t>
            </w:r>
            <w:proofErr w:type="spellEnd"/>
            <w:r>
              <w:t>/</w:t>
            </w:r>
            <w:proofErr w:type="spellStart"/>
            <w:r>
              <w:t>dagen</w:t>
            </w:r>
            <w:proofErr w:type="spellEnd"/>
            <w:r>
              <w:t xml:space="preserve"> </w:t>
            </w:r>
            <w:proofErr w:type="spellStart"/>
            <w:r>
              <w:t>etter</w:t>
            </w:r>
            <w:proofErr w:type="spellEnd"/>
            <w:r>
              <w:t>)</w:t>
            </w:r>
          </w:p>
          <w:p w:rsidR="002A254D" w:rsidRDefault="002A254D" w:rsidP="00A50DF2">
            <w:pPr>
              <w:ind w:left="360"/>
            </w:pPr>
          </w:p>
          <w:p w:rsidR="002A254D" w:rsidRDefault="002A254D" w:rsidP="00A50DF2">
            <w:pPr>
              <w:ind w:left="360"/>
            </w:pPr>
          </w:p>
          <w:p w:rsidR="002A254D" w:rsidRDefault="002A254D" w:rsidP="00A50DF2">
            <w:pPr>
              <w:pStyle w:val="Listeavsnitt"/>
            </w:pPr>
          </w:p>
        </w:tc>
      </w:tr>
      <w:tr w:rsidR="002A254D" w:rsidTr="00A50DF2">
        <w:tc>
          <w:tcPr>
            <w:tcW w:w="9062" w:type="dxa"/>
          </w:tcPr>
          <w:p w:rsidR="002A254D" w:rsidRPr="00CA0236" w:rsidRDefault="002A254D" w:rsidP="00A50DF2">
            <w:pPr>
              <w:rPr>
                <w:b/>
              </w:rPr>
            </w:pPr>
            <w:r w:rsidRPr="00CA0236">
              <w:rPr>
                <w:b/>
              </w:rPr>
              <w:t>I etterkant: Informere hjem.  Eleven først? Skriv logg</w:t>
            </w:r>
          </w:p>
          <w:p w:rsidR="002A254D" w:rsidRDefault="002A254D" w:rsidP="00A50DF2"/>
        </w:tc>
      </w:tr>
    </w:tbl>
    <w:p w:rsidR="002A254D" w:rsidRDefault="002A254D" w:rsidP="002A254D"/>
    <w:p w:rsidR="002A254D" w:rsidRPr="001D3217" w:rsidRDefault="002A254D" w:rsidP="009E1239">
      <w:pPr>
        <w:pStyle w:val="Listeavsnitt"/>
        <w:rPr>
          <w:rFonts w:ascii="Arial Rounded MT Bold" w:hAnsi="Arial Rounded MT Bold"/>
          <w:sz w:val="20"/>
        </w:rPr>
      </w:pPr>
    </w:p>
    <w:tbl>
      <w:tblPr>
        <w:tblStyle w:val="Tabellrutenett"/>
        <w:tblpPr w:leftFromText="141" w:rightFromText="141" w:vertAnchor="page" w:horzAnchor="margin" w:tblpY="1657"/>
        <w:tblW w:w="0" w:type="auto"/>
        <w:tblLook w:val="04A0" w:firstRow="1" w:lastRow="0" w:firstColumn="1" w:lastColumn="0" w:noHBand="0" w:noVBand="1"/>
      </w:tblPr>
      <w:tblGrid>
        <w:gridCol w:w="2547"/>
        <w:gridCol w:w="6514"/>
      </w:tblGrid>
      <w:tr w:rsidR="002A254D" w:rsidTr="00A50DF2">
        <w:tc>
          <w:tcPr>
            <w:tcW w:w="9062" w:type="dxa"/>
            <w:gridSpan w:val="2"/>
            <w:shd w:val="clear" w:color="auto" w:fill="B8CCE4" w:themeFill="accent1" w:themeFillTint="66"/>
          </w:tcPr>
          <w:p w:rsidR="002A254D" w:rsidRDefault="002A254D" w:rsidP="00A50D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A0D4F">
              <w:rPr>
                <w:rFonts w:ascii="Arial" w:hAnsi="Arial" w:cs="Arial"/>
                <w:b/>
                <w:sz w:val="24"/>
                <w:szCs w:val="24"/>
              </w:rPr>
              <w:lastRenderedPageBreak/>
              <w:t>Protokoll ved bruk av tvang i nød-situasjoner</w:t>
            </w:r>
          </w:p>
          <w:p w:rsidR="002A254D" w:rsidRPr="000A0D4F" w:rsidRDefault="002A254D" w:rsidP="00A50D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Elev:</w:t>
            </w:r>
            <w:r w:rsidR="00CA5E6B">
              <w:rPr>
                <w:rFonts w:ascii="Arial" w:hAnsi="Arial" w:cs="Arial"/>
                <w:b/>
                <w:sz w:val="24"/>
                <w:szCs w:val="24"/>
              </w:rPr>
              <w:t>_______________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    Klasse:</w:t>
            </w:r>
            <w:r w:rsidR="00CA5E6B">
              <w:rPr>
                <w:rFonts w:ascii="Arial" w:hAnsi="Arial" w:cs="Arial"/>
                <w:b/>
                <w:sz w:val="24"/>
                <w:szCs w:val="24"/>
              </w:rPr>
              <w:t>_____</w:t>
            </w:r>
          </w:p>
          <w:p w:rsidR="002A254D" w:rsidRPr="000A0D4F" w:rsidRDefault="002A254D" w:rsidP="00A50DF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A254D" w:rsidTr="00A50DF2">
        <w:tc>
          <w:tcPr>
            <w:tcW w:w="2547" w:type="dxa"/>
          </w:tcPr>
          <w:p w:rsidR="002A254D" w:rsidRPr="000A0D4F" w:rsidRDefault="002A254D" w:rsidP="00A50DF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A254D" w:rsidRPr="000A0D4F" w:rsidRDefault="002A254D" w:rsidP="00A50DF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D4F">
              <w:rPr>
                <w:rFonts w:ascii="Arial" w:hAnsi="Arial" w:cs="Arial"/>
                <w:b/>
                <w:sz w:val="24"/>
                <w:szCs w:val="24"/>
              </w:rPr>
              <w:t>Dato-klokkeslett</w:t>
            </w:r>
          </w:p>
        </w:tc>
        <w:tc>
          <w:tcPr>
            <w:tcW w:w="6515" w:type="dxa"/>
          </w:tcPr>
          <w:p w:rsidR="002A254D" w:rsidRDefault="002A254D" w:rsidP="00A50DF2"/>
        </w:tc>
      </w:tr>
      <w:tr w:rsidR="002A254D" w:rsidTr="00A50DF2">
        <w:tc>
          <w:tcPr>
            <w:tcW w:w="2547" w:type="dxa"/>
          </w:tcPr>
          <w:p w:rsidR="002A254D" w:rsidRPr="000A0D4F" w:rsidRDefault="002A254D" w:rsidP="00A50DF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A254D" w:rsidRPr="000A0D4F" w:rsidRDefault="00CA5E6B" w:rsidP="00A50DF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</w:t>
            </w:r>
            <w:r w:rsidR="002A254D" w:rsidRPr="000A0D4F">
              <w:rPr>
                <w:rFonts w:ascii="Arial" w:hAnsi="Arial" w:cs="Arial"/>
                <w:b/>
                <w:sz w:val="24"/>
                <w:szCs w:val="24"/>
              </w:rPr>
              <w:t>nvolvert</w:t>
            </w:r>
            <w:r>
              <w:rPr>
                <w:rFonts w:ascii="Arial" w:hAnsi="Arial" w:cs="Arial"/>
                <w:b/>
                <w:sz w:val="24"/>
                <w:szCs w:val="24"/>
              </w:rPr>
              <w:t>e voksne</w:t>
            </w:r>
          </w:p>
        </w:tc>
        <w:tc>
          <w:tcPr>
            <w:tcW w:w="6515" w:type="dxa"/>
          </w:tcPr>
          <w:p w:rsidR="002A254D" w:rsidRDefault="002A254D" w:rsidP="00A50DF2"/>
        </w:tc>
      </w:tr>
      <w:tr w:rsidR="002A254D" w:rsidTr="00A50DF2">
        <w:tc>
          <w:tcPr>
            <w:tcW w:w="2547" w:type="dxa"/>
          </w:tcPr>
          <w:p w:rsidR="002A254D" w:rsidRPr="000A0D4F" w:rsidRDefault="002A254D" w:rsidP="00A50DF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A254D" w:rsidRPr="000A0D4F" w:rsidRDefault="002A254D" w:rsidP="00A50DF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D4F">
              <w:rPr>
                <w:rFonts w:ascii="Arial" w:hAnsi="Arial" w:cs="Arial"/>
                <w:b/>
                <w:sz w:val="24"/>
                <w:szCs w:val="24"/>
              </w:rPr>
              <w:t>Beskrivelse av hendelsen(kort)</w:t>
            </w:r>
          </w:p>
        </w:tc>
        <w:tc>
          <w:tcPr>
            <w:tcW w:w="6515" w:type="dxa"/>
          </w:tcPr>
          <w:p w:rsidR="002A254D" w:rsidRDefault="002A254D" w:rsidP="00A50DF2"/>
        </w:tc>
      </w:tr>
      <w:tr w:rsidR="002A254D" w:rsidTr="00A50DF2">
        <w:tc>
          <w:tcPr>
            <w:tcW w:w="2547" w:type="dxa"/>
          </w:tcPr>
          <w:p w:rsidR="002A254D" w:rsidRPr="000A0D4F" w:rsidRDefault="002A254D" w:rsidP="00A50DF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D4F">
              <w:rPr>
                <w:rFonts w:ascii="Arial" w:hAnsi="Arial" w:cs="Arial"/>
                <w:b/>
                <w:sz w:val="24"/>
                <w:szCs w:val="24"/>
              </w:rPr>
              <w:t>Alternativer vurdert?</w:t>
            </w:r>
          </w:p>
        </w:tc>
        <w:tc>
          <w:tcPr>
            <w:tcW w:w="6515" w:type="dxa"/>
          </w:tcPr>
          <w:p w:rsidR="002A254D" w:rsidRDefault="002A254D" w:rsidP="00A50DF2"/>
        </w:tc>
      </w:tr>
      <w:tr w:rsidR="002A254D" w:rsidTr="00A50DF2">
        <w:tc>
          <w:tcPr>
            <w:tcW w:w="2547" w:type="dxa"/>
          </w:tcPr>
          <w:p w:rsidR="002A254D" w:rsidRPr="000A0D4F" w:rsidRDefault="002A254D" w:rsidP="00A50DF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D4F">
              <w:rPr>
                <w:rFonts w:ascii="Arial" w:hAnsi="Arial" w:cs="Arial"/>
                <w:b/>
                <w:sz w:val="24"/>
                <w:szCs w:val="24"/>
              </w:rPr>
              <w:t>Foresatte informert?</w:t>
            </w:r>
          </w:p>
        </w:tc>
        <w:tc>
          <w:tcPr>
            <w:tcW w:w="6515" w:type="dxa"/>
          </w:tcPr>
          <w:p w:rsidR="002A254D" w:rsidRDefault="002A254D" w:rsidP="00A50DF2"/>
        </w:tc>
      </w:tr>
      <w:tr w:rsidR="002A254D" w:rsidTr="00A50DF2">
        <w:tc>
          <w:tcPr>
            <w:tcW w:w="2547" w:type="dxa"/>
          </w:tcPr>
          <w:p w:rsidR="002A254D" w:rsidRPr="000A0D4F" w:rsidRDefault="002A254D" w:rsidP="00A50DF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D4F">
              <w:rPr>
                <w:rFonts w:ascii="Arial" w:hAnsi="Arial" w:cs="Arial"/>
                <w:b/>
                <w:sz w:val="24"/>
                <w:szCs w:val="24"/>
              </w:rPr>
              <w:t xml:space="preserve">Registrert i </w:t>
            </w:r>
            <w:r w:rsidR="00B44BB2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  <w:proofErr w:type="gramStart"/>
            <w:r w:rsidR="00B44BB2">
              <w:rPr>
                <w:rFonts w:ascii="Arial" w:hAnsi="Arial" w:cs="Arial"/>
                <w:b/>
                <w:sz w:val="24"/>
                <w:szCs w:val="24"/>
              </w:rPr>
              <w:t xml:space="preserve">ifra </w:t>
            </w:r>
            <w:r w:rsidRPr="000A0D4F">
              <w:rPr>
                <w:rFonts w:ascii="Arial" w:hAnsi="Arial" w:cs="Arial"/>
                <w:b/>
                <w:sz w:val="24"/>
                <w:szCs w:val="24"/>
              </w:rPr>
              <w:t>?</w:t>
            </w:r>
            <w:proofErr w:type="gramEnd"/>
          </w:p>
        </w:tc>
        <w:tc>
          <w:tcPr>
            <w:tcW w:w="6515" w:type="dxa"/>
          </w:tcPr>
          <w:p w:rsidR="002A254D" w:rsidRDefault="002A254D" w:rsidP="00A50DF2"/>
        </w:tc>
      </w:tr>
      <w:tr w:rsidR="002A254D" w:rsidTr="00A50DF2">
        <w:tc>
          <w:tcPr>
            <w:tcW w:w="2547" w:type="dxa"/>
          </w:tcPr>
          <w:p w:rsidR="002A254D" w:rsidRPr="000A0D4F" w:rsidRDefault="002A254D" w:rsidP="00A50DF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A254D" w:rsidRPr="000A0D4F" w:rsidRDefault="002A254D" w:rsidP="00A50DF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D4F">
              <w:rPr>
                <w:rFonts w:ascii="Arial" w:hAnsi="Arial" w:cs="Arial"/>
                <w:b/>
                <w:sz w:val="24"/>
                <w:szCs w:val="24"/>
              </w:rPr>
              <w:t xml:space="preserve">Melder </w:t>
            </w:r>
          </w:p>
        </w:tc>
        <w:tc>
          <w:tcPr>
            <w:tcW w:w="6515" w:type="dxa"/>
          </w:tcPr>
          <w:p w:rsidR="002A254D" w:rsidRDefault="002A254D" w:rsidP="00A50DF2"/>
        </w:tc>
      </w:tr>
      <w:tr w:rsidR="002A254D" w:rsidTr="00A50DF2">
        <w:tc>
          <w:tcPr>
            <w:tcW w:w="2547" w:type="dxa"/>
          </w:tcPr>
          <w:p w:rsidR="002A254D" w:rsidRDefault="002A254D" w:rsidP="00A50DF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A254D" w:rsidRDefault="002A254D" w:rsidP="00A50DF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D4F">
              <w:rPr>
                <w:rFonts w:ascii="Arial" w:hAnsi="Arial" w:cs="Arial"/>
                <w:b/>
                <w:sz w:val="24"/>
                <w:szCs w:val="24"/>
              </w:rPr>
              <w:t>Rektor</w:t>
            </w:r>
            <w:r>
              <w:rPr>
                <w:rFonts w:ascii="Arial" w:hAnsi="Arial" w:cs="Arial"/>
                <w:b/>
                <w:sz w:val="24"/>
                <w:szCs w:val="24"/>
              </w:rPr>
              <w:t>/</w:t>
            </w:r>
          </w:p>
          <w:p w:rsidR="002A254D" w:rsidRPr="000A0D4F" w:rsidRDefault="002A254D" w:rsidP="00A50DF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avdelingsleder</w:t>
            </w:r>
          </w:p>
        </w:tc>
        <w:tc>
          <w:tcPr>
            <w:tcW w:w="6515" w:type="dxa"/>
          </w:tcPr>
          <w:p w:rsidR="002A254D" w:rsidRDefault="002A254D" w:rsidP="00A50DF2"/>
          <w:p w:rsidR="002A254D" w:rsidRDefault="002A254D" w:rsidP="00A50DF2"/>
        </w:tc>
      </w:tr>
    </w:tbl>
    <w:p w:rsidR="002A254D" w:rsidRPr="000A0D4F" w:rsidRDefault="002A254D" w:rsidP="002A254D">
      <w:pPr>
        <w:rPr>
          <w:b/>
          <w:sz w:val="28"/>
          <w:szCs w:val="28"/>
        </w:rPr>
      </w:pPr>
    </w:p>
    <w:p w:rsidR="00436CED" w:rsidRDefault="00436CED" w:rsidP="00436CED"/>
    <w:p w:rsidR="002A254D" w:rsidRPr="009F763A" w:rsidRDefault="002A254D" w:rsidP="00436CED"/>
    <w:p w:rsidR="00436CED" w:rsidRPr="009F763A" w:rsidRDefault="00436CED" w:rsidP="00436CED"/>
    <w:p w:rsidR="00436CED" w:rsidRPr="009F763A" w:rsidRDefault="00436CED" w:rsidP="00436CED"/>
    <w:p w:rsidR="00436CED" w:rsidRPr="009F763A" w:rsidRDefault="00436CED" w:rsidP="00436CED"/>
    <w:p w:rsidR="00436CED" w:rsidRPr="009F763A" w:rsidRDefault="00436CED" w:rsidP="00436CED"/>
    <w:p w:rsidR="00436CED" w:rsidRPr="009F763A" w:rsidRDefault="00436CED" w:rsidP="00436CED"/>
    <w:p w:rsidR="00825EB4" w:rsidRDefault="00825EB4">
      <w:pPr>
        <w:rPr>
          <w:rFonts w:ascii="Arial" w:eastAsiaTheme="majorEastAsia" w:hAnsi="Arial" w:cstheme="majorBidi"/>
          <w:b/>
          <w:bCs/>
          <w:color w:val="000000" w:themeColor="text1"/>
          <w:sz w:val="26"/>
          <w:szCs w:val="28"/>
        </w:rPr>
      </w:pPr>
      <w:r>
        <w:br w:type="page"/>
      </w:r>
    </w:p>
    <w:p w:rsidR="00436CED" w:rsidRPr="009F763A" w:rsidRDefault="00436CED" w:rsidP="0070246C">
      <w:pPr>
        <w:pStyle w:val="Overskrift1"/>
        <w:keepLines w:val="0"/>
        <w:numPr>
          <w:ilvl w:val="0"/>
          <w:numId w:val="9"/>
        </w:numPr>
        <w:spacing w:before="0" w:after="0" w:line="240" w:lineRule="auto"/>
      </w:pPr>
      <w:bookmarkStart w:id="31" w:name="_Toc361058634"/>
      <w:bookmarkStart w:id="32" w:name="_Toc412718405"/>
      <w:r w:rsidRPr="009F763A">
        <w:lastRenderedPageBreak/>
        <w:t>Vedlegg:</w:t>
      </w:r>
      <w:bookmarkEnd w:id="31"/>
      <w:bookmarkEnd w:id="32"/>
    </w:p>
    <w:p w:rsidR="00436CED" w:rsidRDefault="00436CED" w:rsidP="00436CED"/>
    <w:p w:rsidR="00CE6094" w:rsidRPr="009F763A" w:rsidRDefault="00CE6094" w:rsidP="00436CED">
      <w:r>
        <w:t>HMS-handlingsplan</w:t>
      </w:r>
      <w:r w:rsidR="00CF23F2">
        <w:t xml:space="preserve"> </w:t>
      </w:r>
      <w:r w:rsidR="007731C5">
        <w:t xml:space="preserve"> for Stavanger kommune</w:t>
      </w:r>
      <w:r w:rsidR="00CF23F2">
        <w:t xml:space="preserve">(se </w:t>
      </w:r>
      <w:hyperlink r:id="rId27" w:history="1">
        <w:r w:rsidR="00CF23F2" w:rsidRPr="00B64DD3">
          <w:rPr>
            <w:rStyle w:val="Hyperkobling"/>
          </w:rPr>
          <w:t>http://intranett/Administrasjonsenheten/Personal-og-Organisasjon/Helse-miljo-og-sikkerhetbedriftshelsetjeneste/HSM-Handbok-forside/Systematisk-HMS-arbeid/HMS-plan/</w:t>
        </w:r>
      </w:hyperlink>
      <w:r w:rsidR="00CF23F2">
        <w:t xml:space="preserve"> )</w:t>
      </w:r>
    </w:p>
    <w:p w:rsidR="00436CED" w:rsidRDefault="00436CED" w:rsidP="00436CED">
      <w:r w:rsidRPr="009F763A">
        <w:t>Aktivitetsbasert sjekkliste</w:t>
      </w:r>
    </w:p>
    <w:p w:rsidR="007731C5" w:rsidRPr="009F763A" w:rsidRDefault="007731C5" w:rsidP="00436CED">
      <w:r>
        <w:t xml:space="preserve">HMS-plan Teinå skole: </w:t>
      </w:r>
      <w:proofErr w:type="spellStart"/>
      <w:r>
        <w:t>www</w:t>
      </w:r>
      <w:proofErr w:type="spellEnd"/>
      <w:r>
        <w:t>. linksidene.no/</w:t>
      </w:r>
      <w:proofErr w:type="spellStart"/>
      <w:r>
        <w:t>teinaa</w:t>
      </w:r>
      <w:proofErr w:type="spellEnd"/>
    </w:p>
    <w:p w:rsidR="00436CED" w:rsidRDefault="00436CED" w:rsidP="00635C49"/>
    <w:p w:rsidR="00621224" w:rsidRDefault="00621224" w:rsidP="00635C49"/>
    <w:p w:rsidR="00621224" w:rsidRDefault="00621224" w:rsidP="00635C49"/>
    <w:p w:rsidR="00621224" w:rsidRDefault="00621224" w:rsidP="00621224">
      <w:r>
        <w:t xml:space="preserve">Beredskap: Rutiner </w:t>
      </w:r>
    </w:p>
    <w:p w:rsidR="00621224" w:rsidRDefault="00621224" w:rsidP="00621224">
      <w:r>
        <w:t xml:space="preserve">Tillegg til tiltakskork, varslingsplan, </w:t>
      </w:r>
      <w:proofErr w:type="gramStart"/>
      <w:r>
        <w:t>arbeidsfordeling…</w:t>
      </w:r>
      <w:proofErr w:type="gramEnd"/>
      <w:r>
        <w:t xml:space="preserve">. </w:t>
      </w:r>
    </w:p>
    <w:p w:rsidR="00621224" w:rsidRDefault="00621224" w:rsidP="00621224"/>
    <w:p w:rsidR="00621224" w:rsidRDefault="00621224" w:rsidP="00621224">
      <w:pPr>
        <w:pStyle w:val="Listeavsnitt"/>
        <w:numPr>
          <w:ilvl w:val="0"/>
          <w:numId w:val="39"/>
        </w:numPr>
        <w:spacing w:before="0" w:after="160" w:line="259" w:lineRule="auto"/>
      </w:pPr>
      <w:proofErr w:type="spellStart"/>
      <w:r>
        <w:t>Fremmede</w:t>
      </w:r>
      <w:proofErr w:type="spellEnd"/>
      <w:r>
        <w:t xml:space="preserve"> </w:t>
      </w:r>
      <w:proofErr w:type="spellStart"/>
      <w:r>
        <w:t>ungdommer</w:t>
      </w:r>
      <w:proofErr w:type="spellEnd"/>
      <w:r>
        <w:t xml:space="preserve"> og </w:t>
      </w:r>
      <w:proofErr w:type="spellStart"/>
      <w:r>
        <w:t>voksne</w:t>
      </w:r>
      <w:proofErr w:type="spellEnd"/>
      <w:r>
        <w:t xml:space="preserve"> </w:t>
      </w:r>
      <w:proofErr w:type="spellStart"/>
      <w:r>
        <w:t>som</w:t>
      </w:r>
      <w:proofErr w:type="spellEnd"/>
      <w:r>
        <w:t xml:space="preserve"> du </w:t>
      </w:r>
      <w:proofErr w:type="spellStart"/>
      <w:r>
        <w:t>møter</w:t>
      </w:r>
      <w:proofErr w:type="spellEnd"/>
      <w:r>
        <w:t xml:space="preserve"> i ganger, </w:t>
      </w:r>
      <w:proofErr w:type="spellStart"/>
      <w:r>
        <w:t>fellesrom</w:t>
      </w:r>
      <w:proofErr w:type="spellEnd"/>
      <w:r>
        <w:t xml:space="preserve"> </w:t>
      </w:r>
      <w:proofErr w:type="spellStart"/>
      <w:r>
        <w:t>etc</w:t>
      </w:r>
      <w:proofErr w:type="spellEnd"/>
      <w:r>
        <w:t xml:space="preserve"> </w:t>
      </w:r>
      <w:proofErr w:type="spellStart"/>
      <w:r>
        <w:t>kontaktes</w:t>
      </w:r>
      <w:proofErr w:type="spellEnd"/>
      <w:r>
        <w:t xml:space="preserve"> for å </w:t>
      </w:r>
      <w:proofErr w:type="spellStart"/>
      <w:proofErr w:type="gramStart"/>
      <w:r>
        <w:t>avklare</w:t>
      </w:r>
      <w:proofErr w:type="spellEnd"/>
      <w:r>
        <w:t xml:space="preserve">  </w:t>
      </w:r>
      <w:proofErr w:type="spellStart"/>
      <w:r>
        <w:t>hva</w:t>
      </w:r>
      <w:proofErr w:type="spellEnd"/>
      <w:proofErr w:type="gramEnd"/>
      <w:r>
        <w:t>/</w:t>
      </w:r>
      <w:proofErr w:type="spellStart"/>
      <w:r>
        <w:t>hvem</w:t>
      </w:r>
      <w:proofErr w:type="spellEnd"/>
      <w:r>
        <w:t xml:space="preserve">…. </w:t>
      </w:r>
      <w:proofErr w:type="spellStart"/>
      <w:r>
        <w:t>Hjelp</w:t>
      </w:r>
      <w:proofErr w:type="spellEnd"/>
      <w:r>
        <w:t xml:space="preserve"> dem </w:t>
      </w:r>
      <w:proofErr w:type="spellStart"/>
      <w:r>
        <w:t>til</w:t>
      </w:r>
      <w:proofErr w:type="spellEnd"/>
      <w:r>
        <w:t xml:space="preserve"> å </w:t>
      </w:r>
      <w:proofErr w:type="spellStart"/>
      <w:r>
        <w:t>komme</w:t>
      </w:r>
      <w:proofErr w:type="spellEnd"/>
      <w:r>
        <w:t xml:space="preserve"> i </w:t>
      </w:r>
      <w:proofErr w:type="spellStart"/>
      <w:r>
        <w:t>kontakt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be dem </w:t>
      </w:r>
      <w:proofErr w:type="spellStart"/>
      <w:r>
        <w:t>kontakte</w:t>
      </w:r>
      <w:proofErr w:type="spellEnd"/>
      <w:r>
        <w:t xml:space="preserve"> </w:t>
      </w:r>
      <w:proofErr w:type="spellStart"/>
      <w:r>
        <w:t>administrasjonen</w:t>
      </w:r>
      <w:proofErr w:type="spellEnd"/>
      <w:r>
        <w:t>/</w:t>
      </w:r>
      <w:proofErr w:type="spellStart"/>
      <w:r>
        <w:t>forlate</w:t>
      </w:r>
      <w:proofErr w:type="spellEnd"/>
      <w:r>
        <w:t xml:space="preserve"> </w:t>
      </w:r>
      <w:proofErr w:type="spellStart"/>
      <w:r>
        <w:t>skolens</w:t>
      </w:r>
      <w:proofErr w:type="spellEnd"/>
      <w:r>
        <w:t xml:space="preserve"> </w:t>
      </w:r>
      <w:proofErr w:type="spellStart"/>
      <w:r>
        <w:t>område</w:t>
      </w:r>
      <w:proofErr w:type="spellEnd"/>
      <w:r>
        <w:t>.</w:t>
      </w:r>
    </w:p>
    <w:p w:rsidR="00621224" w:rsidRDefault="00621224" w:rsidP="00621224"/>
    <w:p w:rsidR="00621224" w:rsidRDefault="00621224" w:rsidP="00621224">
      <w:pPr>
        <w:pStyle w:val="Listeavsnitt"/>
        <w:numPr>
          <w:ilvl w:val="0"/>
          <w:numId w:val="39"/>
        </w:numPr>
        <w:spacing w:before="0" w:after="160" w:line="259" w:lineRule="auto"/>
      </w:pPr>
      <w:proofErr w:type="spellStart"/>
      <w:r>
        <w:t>Evakuering</w:t>
      </w:r>
      <w:proofErr w:type="spellEnd"/>
      <w:r>
        <w:t xml:space="preserve">, </w:t>
      </w:r>
      <w:proofErr w:type="spellStart"/>
      <w:r>
        <w:t>samlingsplasser</w:t>
      </w:r>
      <w:proofErr w:type="spellEnd"/>
      <w:r>
        <w:t xml:space="preserve">: </w:t>
      </w:r>
    </w:p>
    <w:p w:rsidR="00621224" w:rsidRDefault="00621224" w:rsidP="00621224">
      <w:pPr>
        <w:pStyle w:val="Listeavsnitt"/>
        <w:numPr>
          <w:ilvl w:val="0"/>
          <w:numId w:val="40"/>
        </w:numPr>
        <w:spacing w:before="0" w:after="160" w:line="259" w:lineRule="auto"/>
      </w:pPr>
      <w:proofErr w:type="spellStart"/>
      <w:r>
        <w:t>Hallen</w:t>
      </w:r>
      <w:proofErr w:type="spellEnd"/>
      <w:r>
        <w:t xml:space="preserve">: </w:t>
      </w:r>
      <w:proofErr w:type="spellStart"/>
      <w:r>
        <w:t>Stolt</w:t>
      </w:r>
      <w:proofErr w:type="spellEnd"/>
      <w:r>
        <w:t xml:space="preserve"> </w:t>
      </w:r>
      <w:proofErr w:type="spellStart"/>
      <w:r>
        <w:t>samles</w:t>
      </w:r>
      <w:proofErr w:type="spellEnd"/>
      <w:r>
        <w:t xml:space="preserve"> </w:t>
      </w:r>
      <w:proofErr w:type="spellStart"/>
      <w:r>
        <w:t>ved</w:t>
      </w:r>
      <w:proofErr w:type="spellEnd"/>
      <w:r>
        <w:t xml:space="preserve"> </w:t>
      </w:r>
      <w:proofErr w:type="spellStart"/>
      <w:r>
        <w:t>klatrevegg</w:t>
      </w:r>
      <w:proofErr w:type="spellEnd"/>
      <w:r>
        <w:t xml:space="preserve">, </w:t>
      </w:r>
      <w:proofErr w:type="spellStart"/>
      <w:r>
        <w:t>Skillevegger</w:t>
      </w:r>
      <w:proofErr w:type="spellEnd"/>
      <w:r>
        <w:t xml:space="preserve"> </w:t>
      </w:r>
      <w:proofErr w:type="spellStart"/>
      <w:r>
        <w:t>tas</w:t>
      </w:r>
      <w:proofErr w:type="spellEnd"/>
      <w:r>
        <w:t xml:space="preserve"> </w:t>
      </w:r>
      <w:proofErr w:type="spellStart"/>
      <w:r>
        <w:t>ned</w:t>
      </w:r>
      <w:proofErr w:type="spellEnd"/>
      <w:r>
        <w:t xml:space="preserve">, og </w:t>
      </w:r>
      <w:proofErr w:type="spellStart"/>
      <w:r>
        <w:t>fordeles</w:t>
      </w:r>
      <w:proofErr w:type="spellEnd"/>
      <w:r>
        <w:t xml:space="preserve"> 8,9,10 </w:t>
      </w:r>
      <w:proofErr w:type="spellStart"/>
      <w:r>
        <w:t>trinn</w:t>
      </w:r>
      <w:proofErr w:type="spellEnd"/>
      <w:r>
        <w:t xml:space="preserve">. </w:t>
      </w:r>
      <w:proofErr w:type="spellStart"/>
      <w:r>
        <w:t>Lagledere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kontaktleddet</w:t>
      </w:r>
      <w:proofErr w:type="spellEnd"/>
      <w:r>
        <w:t xml:space="preserve"> med </w:t>
      </w:r>
      <w:proofErr w:type="spellStart"/>
      <w:r>
        <w:t>ledelsen</w:t>
      </w:r>
      <w:proofErr w:type="spellEnd"/>
    </w:p>
    <w:p w:rsidR="00621224" w:rsidRDefault="00621224" w:rsidP="00621224">
      <w:pPr>
        <w:pStyle w:val="Listeavsnitt"/>
        <w:numPr>
          <w:ilvl w:val="0"/>
          <w:numId w:val="40"/>
        </w:numPr>
        <w:spacing w:before="0" w:after="160" w:line="259" w:lineRule="auto"/>
      </w:pPr>
      <w:r>
        <w:t xml:space="preserve">Tasta </w:t>
      </w:r>
      <w:proofErr w:type="spellStart"/>
      <w:r>
        <w:t>kirke</w:t>
      </w:r>
      <w:proofErr w:type="spellEnd"/>
      <w:r>
        <w:t xml:space="preserve">: </w:t>
      </w:r>
      <w:proofErr w:type="spellStart"/>
      <w:r>
        <w:t>Lagleder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kontaktperson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ledelsen</w:t>
      </w:r>
      <w:proofErr w:type="spellEnd"/>
    </w:p>
    <w:p w:rsidR="00621224" w:rsidRDefault="00621224" w:rsidP="00635C49"/>
    <w:p w:rsidR="00621224" w:rsidRDefault="00621224" w:rsidP="00635C49"/>
    <w:p w:rsidR="00621224" w:rsidRDefault="00621224" w:rsidP="00635C49"/>
    <w:p w:rsidR="00621224" w:rsidRDefault="00621224" w:rsidP="00635C49"/>
    <w:p w:rsidR="00621224" w:rsidRDefault="00621224" w:rsidP="00635C49"/>
    <w:p w:rsidR="00621224" w:rsidRDefault="00621224" w:rsidP="00635C49"/>
    <w:p w:rsidR="00621224" w:rsidRDefault="00621224" w:rsidP="00635C49"/>
    <w:p w:rsidR="00621224" w:rsidRDefault="00621224" w:rsidP="00635C49"/>
    <w:p w:rsidR="00621224" w:rsidRDefault="00621224" w:rsidP="00635C49"/>
    <w:p w:rsidR="00621224" w:rsidRDefault="00621224" w:rsidP="00635C49"/>
    <w:p w:rsidR="00621224" w:rsidRDefault="00621224" w:rsidP="00635C49"/>
    <w:p w:rsidR="00B44BB2" w:rsidRPr="009B5587" w:rsidRDefault="00B44BB2" w:rsidP="00B44BB2">
      <w:pPr>
        <w:rPr>
          <w:rFonts w:ascii="Comic Sans MS" w:hAnsi="Comic Sans MS"/>
          <w:b/>
          <w:i/>
          <w:color w:val="FF0000"/>
          <w:sz w:val="40"/>
          <w:szCs w:val="40"/>
        </w:rPr>
      </w:pPr>
      <w:r>
        <w:rPr>
          <w:rFonts w:ascii="Comic Sans MS" w:hAnsi="Comic Sans MS"/>
          <w:b/>
          <w:i/>
          <w:color w:val="FF0000"/>
          <w:sz w:val="40"/>
          <w:szCs w:val="40"/>
        </w:rPr>
        <w:lastRenderedPageBreak/>
        <w:t xml:space="preserve">TRUSSELSITUASJON   </w:t>
      </w:r>
      <w:r w:rsidRPr="009B5587">
        <w:rPr>
          <w:rFonts w:ascii="Comic Sans MS" w:hAnsi="Comic Sans MS"/>
          <w:b/>
          <w:i/>
          <w:color w:val="FF0000"/>
          <w:sz w:val="40"/>
          <w:szCs w:val="40"/>
        </w:rPr>
        <w:t xml:space="preserve">Arbeidsfordeling  </w:t>
      </w:r>
    </w:p>
    <w:p w:rsidR="00B44BB2" w:rsidRDefault="00B44BB2" w:rsidP="00B44BB2"/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BF" w:firstRow="1" w:lastRow="0" w:firstColumn="1" w:lastColumn="0" w:noHBand="0" w:noVBand="0"/>
      </w:tblPr>
      <w:tblGrid>
        <w:gridCol w:w="380"/>
        <w:gridCol w:w="4206"/>
        <w:gridCol w:w="2572"/>
        <w:gridCol w:w="2126"/>
      </w:tblGrid>
      <w:tr w:rsidR="00B44BB2" w:rsidTr="00897D45">
        <w:tblPrEx>
          <w:tblCellMar>
            <w:top w:w="0" w:type="dxa"/>
            <w:bottom w:w="0" w:type="dxa"/>
          </w:tblCellMar>
        </w:tblPrEx>
        <w:tc>
          <w:tcPr>
            <w:tcW w:w="380" w:type="dxa"/>
            <w:shd w:val="solid" w:color="800080" w:fill="FFFFFF"/>
          </w:tcPr>
          <w:p w:rsidR="00B44BB2" w:rsidRDefault="00B44BB2" w:rsidP="00897D45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 </w:t>
            </w:r>
          </w:p>
        </w:tc>
        <w:tc>
          <w:tcPr>
            <w:tcW w:w="4206" w:type="dxa"/>
            <w:shd w:val="solid" w:color="800080" w:fill="FFFFFF"/>
          </w:tcPr>
          <w:p w:rsidR="00B44BB2" w:rsidRDefault="00B44BB2" w:rsidP="00897D45">
            <w:pPr>
              <w:rPr>
                <w:color w:val="FFFFFF"/>
              </w:rPr>
            </w:pPr>
            <w:r>
              <w:rPr>
                <w:color w:val="FFFFFF"/>
              </w:rPr>
              <w:t xml:space="preserve">Oppgave   </w:t>
            </w:r>
          </w:p>
        </w:tc>
        <w:tc>
          <w:tcPr>
            <w:tcW w:w="2572" w:type="dxa"/>
            <w:shd w:val="solid" w:color="800080" w:fill="FFFFFF"/>
          </w:tcPr>
          <w:p w:rsidR="00B44BB2" w:rsidRDefault="00B44BB2" w:rsidP="00897D45">
            <w:pPr>
              <w:rPr>
                <w:color w:val="FFFFFF"/>
              </w:rPr>
            </w:pPr>
            <w:r>
              <w:rPr>
                <w:color w:val="FFFFFF"/>
              </w:rPr>
              <w:t xml:space="preserve">Ansvar </w:t>
            </w:r>
          </w:p>
        </w:tc>
        <w:tc>
          <w:tcPr>
            <w:tcW w:w="2126" w:type="dxa"/>
            <w:shd w:val="solid" w:color="800080" w:fill="FFFFFF"/>
          </w:tcPr>
          <w:p w:rsidR="00B44BB2" w:rsidRDefault="00B44BB2" w:rsidP="00897D45">
            <w:pPr>
              <w:rPr>
                <w:color w:val="FFFFFF"/>
              </w:rPr>
            </w:pPr>
            <w:r>
              <w:rPr>
                <w:color w:val="FFFFFF"/>
              </w:rPr>
              <w:t xml:space="preserve">Reserve </w:t>
            </w:r>
          </w:p>
        </w:tc>
      </w:tr>
      <w:tr w:rsidR="00B44BB2" w:rsidTr="00897D45">
        <w:tblPrEx>
          <w:tblCellMar>
            <w:top w:w="0" w:type="dxa"/>
            <w:bottom w:w="0" w:type="dxa"/>
          </w:tblCellMar>
        </w:tblPrEx>
        <w:tc>
          <w:tcPr>
            <w:tcW w:w="380" w:type="dxa"/>
            <w:shd w:val="solid" w:color="C0C0C0" w:fill="FFFFFF"/>
          </w:tcPr>
          <w:p w:rsidR="00B44BB2" w:rsidRDefault="00B44BB2" w:rsidP="00897D45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4206" w:type="dxa"/>
          </w:tcPr>
          <w:p w:rsidR="00B44BB2" w:rsidRDefault="00B44BB2" w:rsidP="00897D45">
            <w:pPr>
              <w:shd w:val="clear" w:color="auto" w:fill="FFFF00"/>
            </w:pPr>
            <w:r>
              <w:rPr>
                <w:highlight w:val="yellow"/>
              </w:rPr>
              <w:t xml:space="preserve">Ring politiet </w:t>
            </w:r>
            <w:proofErr w:type="spellStart"/>
            <w:r w:rsidRPr="00CC6E23">
              <w:rPr>
                <w:highlight w:val="yellow"/>
              </w:rPr>
              <w:t>Tlf</w:t>
            </w:r>
            <w:proofErr w:type="spellEnd"/>
            <w:r w:rsidRPr="00CC6E23">
              <w:rPr>
                <w:highlight w:val="yellow"/>
              </w:rPr>
              <w:t>: 11</w:t>
            </w:r>
            <w:r>
              <w:t>2</w:t>
            </w:r>
            <w:proofErr w:type="gramStart"/>
            <w:r>
              <w:t xml:space="preserve">   (</w:t>
            </w:r>
            <w:proofErr w:type="gramEnd"/>
            <w:r>
              <w:t>113)</w:t>
            </w:r>
          </w:p>
          <w:p w:rsidR="00B44BB2" w:rsidRDefault="00B44BB2" w:rsidP="00B44BB2">
            <w:pPr>
              <w:numPr>
                <w:ilvl w:val="0"/>
                <w:numId w:val="41"/>
              </w:numPr>
              <w:spacing w:after="0" w:line="240" w:lineRule="auto"/>
            </w:pPr>
            <w:r>
              <w:t xml:space="preserve">Hvem melder, navn </w:t>
            </w:r>
            <w:proofErr w:type="gramStart"/>
            <w:r>
              <w:t>skole…</w:t>
            </w:r>
            <w:proofErr w:type="gramEnd"/>
          </w:p>
          <w:p w:rsidR="00B44BB2" w:rsidRDefault="00B44BB2" w:rsidP="00B44BB2">
            <w:pPr>
              <w:numPr>
                <w:ilvl w:val="0"/>
                <w:numId w:val="41"/>
              </w:numPr>
              <w:spacing w:after="0" w:line="240" w:lineRule="auto"/>
            </w:pPr>
            <w:r>
              <w:t>Hva har skjedd, hva skjer, hvor sist observert</w:t>
            </w:r>
          </w:p>
          <w:p w:rsidR="00B44BB2" w:rsidRDefault="00B44BB2" w:rsidP="00B44BB2">
            <w:pPr>
              <w:numPr>
                <w:ilvl w:val="0"/>
                <w:numId w:val="41"/>
              </w:numPr>
              <w:spacing w:after="0" w:line="240" w:lineRule="auto"/>
            </w:pPr>
            <w:r>
              <w:t>Beskrivelse gjerningsmann, våpen</w:t>
            </w:r>
          </w:p>
          <w:p w:rsidR="00B44BB2" w:rsidRDefault="00B44BB2" w:rsidP="00B44BB2">
            <w:pPr>
              <w:numPr>
                <w:ilvl w:val="0"/>
                <w:numId w:val="41"/>
              </w:numPr>
              <w:spacing w:after="0" w:line="240" w:lineRule="auto"/>
            </w:pPr>
            <w:r>
              <w:t>Andre opplysninger</w:t>
            </w:r>
          </w:p>
        </w:tc>
        <w:tc>
          <w:tcPr>
            <w:tcW w:w="2572" w:type="dxa"/>
          </w:tcPr>
          <w:p w:rsidR="00B44BB2" w:rsidRDefault="00B44BB2" w:rsidP="00897D45">
            <w:r>
              <w:t>Rektor</w:t>
            </w:r>
          </w:p>
        </w:tc>
        <w:tc>
          <w:tcPr>
            <w:tcW w:w="2126" w:type="dxa"/>
          </w:tcPr>
          <w:p w:rsidR="00B44BB2" w:rsidRDefault="00B44BB2" w:rsidP="00897D45">
            <w:r>
              <w:t>Ass rektor</w:t>
            </w:r>
          </w:p>
          <w:p w:rsidR="00B44BB2" w:rsidRDefault="00B44BB2" w:rsidP="00897D45">
            <w:r>
              <w:t>Avdelingsledere</w:t>
            </w:r>
          </w:p>
          <w:p w:rsidR="00B44BB2" w:rsidRDefault="00B44BB2" w:rsidP="00897D45">
            <w:r>
              <w:t>Stedfortredende ledelse</w:t>
            </w:r>
          </w:p>
          <w:p w:rsidR="00B44BB2" w:rsidRDefault="00B44BB2" w:rsidP="00897D45"/>
        </w:tc>
      </w:tr>
      <w:tr w:rsidR="00B44BB2" w:rsidTr="00897D45">
        <w:tblPrEx>
          <w:tblCellMar>
            <w:top w:w="0" w:type="dxa"/>
            <w:bottom w:w="0" w:type="dxa"/>
          </w:tblCellMar>
        </w:tblPrEx>
        <w:tc>
          <w:tcPr>
            <w:tcW w:w="380" w:type="dxa"/>
            <w:shd w:val="solid" w:color="C0C0C0" w:fill="FFFFFF"/>
          </w:tcPr>
          <w:p w:rsidR="00B44BB2" w:rsidRDefault="00B44BB2" w:rsidP="00897D45">
            <w:pPr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4206" w:type="dxa"/>
          </w:tcPr>
          <w:p w:rsidR="00B44BB2" w:rsidRDefault="00B44BB2" w:rsidP="00897D45">
            <w:r>
              <w:t>Melding til personal/elever</w:t>
            </w:r>
          </w:p>
          <w:p w:rsidR="00B44BB2" w:rsidRDefault="00B44BB2" w:rsidP="00B44BB2">
            <w:pPr>
              <w:numPr>
                <w:ilvl w:val="0"/>
                <w:numId w:val="42"/>
              </w:numPr>
              <w:spacing w:after="0" w:line="240" w:lineRule="auto"/>
            </w:pPr>
            <w:r>
              <w:t>Calling/</w:t>
            </w:r>
            <w:proofErr w:type="spellStart"/>
            <w:r>
              <w:t>sms</w:t>
            </w:r>
            <w:proofErr w:type="spellEnd"/>
            <w:r>
              <w:t>/epost/manuelt</w:t>
            </w:r>
          </w:p>
          <w:p w:rsidR="00B44BB2" w:rsidRDefault="00B44BB2" w:rsidP="00B44BB2">
            <w:pPr>
              <w:numPr>
                <w:ilvl w:val="0"/>
                <w:numId w:val="42"/>
              </w:numPr>
              <w:spacing w:after="0" w:line="240" w:lineRule="auto"/>
            </w:pPr>
            <w:r>
              <w:t xml:space="preserve">Manuell beskjed (+Hallen, kantine, amfi, </w:t>
            </w:r>
            <w:proofErr w:type="spellStart"/>
            <w:r>
              <w:t>bibl</w:t>
            </w:r>
            <w:proofErr w:type="spellEnd"/>
            <w:r>
              <w:t>)</w:t>
            </w:r>
          </w:p>
          <w:p w:rsidR="00B44BB2" w:rsidRDefault="00B44BB2" w:rsidP="00B44BB2">
            <w:pPr>
              <w:numPr>
                <w:ilvl w:val="0"/>
                <w:numId w:val="42"/>
              </w:numPr>
              <w:spacing w:after="0" w:line="240" w:lineRule="auto"/>
            </w:pPr>
            <w:r>
              <w:t>Bruk av brannalarm?</w:t>
            </w:r>
          </w:p>
          <w:p w:rsidR="00B44BB2" w:rsidRDefault="00B44BB2" w:rsidP="00B44BB2">
            <w:pPr>
              <w:numPr>
                <w:ilvl w:val="0"/>
                <w:numId w:val="42"/>
              </w:numPr>
              <w:spacing w:after="0" w:line="240" w:lineRule="auto"/>
            </w:pPr>
            <w:r>
              <w:t>Beskjed om alternativ samlingsplass?</w:t>
            </w:r>
          </w:p>
        </w:tc>
        <w:tc>
          <w:tcPr>
            <w:tcW w:w="2572" w:type="dxa"/>
          </w:tcPr>
          <w:p w:rsidR="00B44BB2" w:rsidRDefault="00B44BB2" w:rsidP="00897D45">
            <w:r>
              <w:t>Ass rektor</w:t>
            </w:r>
          </w:p>
          <w:p w:rsidR="00B44BB2" w:rsidRDefault="00B44BB2" w:rsidP="00897D45">
            <w:r>
              <w:t>Avdelingsleder ordinært</w:t>
            </w:r>
          </w:p>
          <w:p w:rsidR="00B44BB2" w:rsidRDefault="00B44BB2" w:rsidP="00897D45">
            <w:r>
              <w:t>(ikt veileder)</w:t>
            </w:r>
          </w:p>
          <w:p w:rsidR="00B44BB2" w:rsidRDefault="00B44BB2" w:rsidP="00897D45"/>
        </w:tc>
        <w:tc>
          <w:tcPr>
            <w:tcW w:w="2126" w:type="dxa"/>
          </w:tcPr>
          <w:p w:rsidR="00B44BB2" w:rsidRDefault="00B44BB2" w:rsidP="00897D45">
            <w:r>
              <w:t>kontorkonsulent</w:t>
            </w:r>
          </w:p>
        </w:tc>
      </w:tr>
      <w:tr w:rsidR="00B44BB2" w:rsidTr="00897D45">
        <w:tblPrEx>
          <w:tblCellMar>
            <w:top w:w="0" w:type="dxa"/>
            <w:bottom w:w="0" w:type="dxa"/>
          </w:tblCellMar>
        </w:tblPrEx>
        <w:tc>
          <w:tcPr>
            <w:tcW w:w="380" w:type="dxa"/>
            <w:shd w:val="solid" w:color="C0C0C0" w:fill="FFFFFF"/>
          </w:tcPr>
          <w:p w:rsidR="00B44BB2" w:rsidRDefault="00B44BB2" w:rsidP="00897D45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3 </w:t>
            </w:r>
          </w:p>
        </w:tc>
        <w:tc>
          <w:tcPr>
            <w:tcW w:w="4206" w:type="dxa"/>
          </w:tcPr>
          <w:p w:rsidR="00B44BB2" w:rsidRDefault="00B44BB2" w:rsidP="00897D45">
            <w:r>
              <w:t>Låsing av ytterdører, (mail, telefon)</w:t>
            </w:r>
          </w:p>
        </w:tc>
        <w:tc>
          <w:tcPr>
            <w:tcW w:w="2572" w:type="dxa"/>
          </w:tcPr>
          <w:p w:rsidR="00B44BB2" w:rsidRDefault="00B44BB2" w:rsidP="00897D45">
            <w:r>
              <w:t xml:space="preserve">Ikt veileder </w:t>
            </w:r>
          </w:p>
          <w:p w:rsidR="00B44BB2" w:rsidRDefault="00B44BB2" w:rsidP="00897D45">
            <w:r>
              <w:t>Avdelingsleder stolt</w:t>
            </w:r>
          </w:p>
        </w:tc>
        <w:tc>
          <w:tcPr>
            <w:tcW w:w="2126" w:type="dxa"/>
          </w:tcPr>
          <w:p w:rsidR="00B44BB2" w:rsidRDefault="00B44BB2" w:rsidP="00897D45">
            <w:r>
              <w:t>kontorkonsulent</w:t>
            </w:r>
          </w:p>
        </w:tc>
      </w:tr>
      <w:tr w:rsidR="00B44BB2" w:rsidTr="00897D45">
        <w:tblPrEx>
          <w:tblCellMar>
            <w:top w:w="0" w:type="dxa"/>
            <w:bottom w:w="0" w:type="dxa"/>
          </w:tblCellMar>
        </w:tblPrEx>
        <w:tc>
          <w:tcPr>
            <w:tcW w:w="380" w:type="dxa"/>
            <w:shd w:val="solid" w:color="C0C0C0" w:fill="FFFFFF"/>
          </w:tcPr>
          <w:p w:rsidR="00B44BB2" w:rsidRDefault="00B44BB2" w:rsidP="00897D45">
            <w:pPr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4206" w:type="dxa"/>
          </w:tcPr>
          <w:p w:rsidR="00B44BB2" w:rsidRDefault="00B44BB2" w:rsidP="00897D45">
            <w:r>
              <w:t>Informere skolesjef …</w:t>
            </w:r>
          </w:p>
        </w:tc>
        <w:tc>
          <w:tcPr>
            <w:tcW w:w="2572" w:type="dxa"/>
          </w:tcPr>
          <w:p w:rsidR="00B44BB2" w:rsidRDefault="00B44BB2" w:rsidP="00897D45">
            <w:r>
              <w:t>Rektor</w:t>
            </w:r>
          </w:p>
          <w:p w:rsidR="00B44BB2" w:rsidRDefault="00B44BB2" w:rsidP="00897D45">
            <w:r>
              <w:t>kontorkonsulent</w:t>
            </w:r>
          </w:p>
        </w:tc>
        <w:tc>
          <w:tcPr>
            <w:tcW w:w="2126" w:type="dxa"/>
          </w:tcPr>
          <w:p w:rsidR="00B44BB2" w:rsidRDefault="00B44BB2" w:rsidP="00897D45">
            <w:r>
              <w:t>Ass rektor</w:t>
            </w:r>
          </w:p>
          <w:p w:rsidR="00B44BB2" w:rsidRDefault="00B44BB2" w:rsidP="00897D45">
            <w:r>
              <w:t>Ikt veileder</w:t>
            </w:r>
          </w:p>
        </w:tc>
      </w:tr>
      <w:tr w:rsidR="00B44BB2" w:rsidTr="00897D45">
        <w:tblPrEx>
          <w:tblCellMar>
            <w:top w:w="0" w:type="dxa"/>
            <w:bottom w:w="0" w:type="dxa"/>
          </w:tblCellMar>
        </w:tblPrEx>
        <w:tc>
          <w:tcPr>
            <w:tcW w:w="380" w:type="dxa"/>
            <w:shd w:val="solid" w:color="C0C0C0" w:fill="FFFFFF"/>
          </w:tcPr>
          <w:p w:rsidR="00B44BB2" w:rsidRDefault="00B44BB2" w:rsidP="00897D45">
            <w:pPr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4206" w:type="dxa"/>
          </w:tcPr>
          <w:p w:rsidR="00B44BB2" w:rsidRDefault="00B44BB2" w:rsidP="00897D45">
            <w:r>
              <w:t>Iverksette livbergende førstehjelp</w:t>
            </w:r>
          </w:p>
          <w:p w:rsidR="00B44BB2" w:rsidRDefault="00B44BB2" w:rsidP="00897D45"/>
        </w:tc>
        <w:tc>
          <w:tcPr>
            <w:tcW w:w="2572" w:type="dxa"/>
          </w:tcPr>
          <w:p w:rsidR="00B44BB2" w:rsidRDefault="00B44BB2" w:rsidP="00897D45">
            <w:r>
              <w:t>Avdelingsleder ordinært</w:t>
            </w:r>
          </w:p>
          <w:p w:rsidR="00B44BB2" w:rsidRDefault="00B44BB2" w:rsidP="00897D45">
            <w:r>
              <w:t xml:space="preserve">Ikt veileder </w:t>
            </w:r>
          </w:p>
          <w:p w:rsidR="00B44BB2" w:rsidRDefault="00B44BB2" w:rsidP="00897D45">
            <w:r>
              <w:t>helsesøster</w:t>
            </w:r>
          </w:p>
        </w:tc>
        <w:tc>
          <w:tcPr>
            <w:tcW w:w="2126" w:type="dxa"/>
          </w:tcPr>
          <w:p w:rsidR="00B44BB2" w:rsidRDefault="00B44BB2" w:rsidP="00897D45">
            <w:r>
              <w:t>Avdelingsleder stolt</w:t>
            </w:r>
          </w:p>
        </w:tc>
      </w:tr>
      <w:tr w:rsidR="00B44BB2" w:rsidTr="00897D45">
        <w:tblPrEx>
          <w:tblCellMar>
            <w:top w:w="0" w:type="dxa"/>
            <w:bottom w:w="0" w:type="dxa"/>
          </w:tblCellMar>
        </w:tblPrEx>
        <w:tc>
          <w:tcPr>
            <w:tcW w:w="380" w:type="dxa"/>
            <w:shd w:val="solid" w:color="C0C0C0" w:fill="FFFFFF"/>
          </w:tcPr>
          <w:p w:rsidR="00B44BB2" w:rsidRDefault="00B44BB2" w:rsidP="00897D45">
            <w:pPr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4206" w:type="dxa"/>
          </w:tcPr>
          <w:p w:rsidR="00B44BB2" w:rsidRDefault="00B44BB2" w:rsidP="00897D45">
            <w:r>
              <w:t>Møte politi, sykebil</w:t>
            </w:r>
          </w:p>
        </w:tc>
        <w:tc>
          <w:tcPr>
            <w:tcW w:w="2572" w:type="dxa"/>
          </w:tcPr>
          <w:p w:rsidR="00B44BB2" w:rsidRDefault="00B44BB2" w:rsidP="00897D45">
            <w:r>
              <w:t>Avdelingsleder stolt</w:t>
            </w:r>
          </w:p>
        </w:tc>
        <w:tc>
          <w:tcPr>
            <w:tcW w:w="2126" w:type="dxa"/>
          </w:tcPr>
          <w:p w:rsidR="00B44BB2" w:rsidRDefault="00B44BB2" w:rsidP="00897D45">
            <w:r>
              <w:t>rådgiver</w:t>
            </w:r>
          </w:p>
        </w:tc>
      </w:tr>
      <w:tr w:rsidR="00B44BB2" w:rsidTr="00897D45">
        <w:tblPrEx>
          <w:tblCellMar>
            <w:top w:w="0" w:type="dxa"/>
            <w:bottom w:w="0" w:type="dxa"/>
          </w:tblCellMar>
        </w:tblPrEx>
        <w:tc>
          <w:tcPr>
            <w:tcW w:w="380" w:type="dxa"/>
            <w:shd w:val="solid" w:color="C0C0C0" w:fill="FFFFFF"/>
          </w:tcPr>
          <w:p w:rsidR="00B44BB2" w:rsidRDefault="00B44BB2" w:rsidP="00897D45">
            <w:pPr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4206" w:type="dxa"/>
          </w:tcPr>
          <w:p w:rsidR="00B44BB2" w:rsidRDefault="00B44BB2" w:rsidP="00897D45">
            <w:r>
              <w:t>Håndtere media</w:t>
            </w:r>
          </w:p>
        </w:tc>
        <w:tc>
          <w:tcPr>
            <w:tcW w:w="2572" w:type="dxa"/>
          </w:tcPr>
          <w:p w:rsidR="00B44BB2" w:rsidRDefault="00B44BB2" w:rsidP="00897D45">
            <w:r>
              <w:t>Rektor</w:t>
            </w:r>
          </w:p>
        </w:tc>
        <w:tc>
          <w:tcPr>
            <w:tcW w:w="2126" w:type="dxa"/>
          </w:tcPr>
          <w:p w:rsidR="00B44BB2" w:rsidRDefault="00B44BB2" w:rsidP="00897D45">
            <w:r>
              <w:t>Ass rektor</w:t>
            </w:r>
          </w:p>
        </w:tc>
      </w:tr>
      <w:tr w:rsidR="00B44BB2" w:rsidTr="00897D45">
        <w:tblPrEx>
          <w:tblCellMar>
            <w:top w:w="0" w:type="dxa"/>
            <w:bottom w:w="0" w:type="dxa"/>
          </w:tblCellMar>
        </w:tblPrEx>
        <w:tc>
          <w:tcPr>
            <w:tcW w:w="380" w:type="dxa"/>
            <w:shd w:val="solid" w:color="C0C0C0" w:fill="FFFFFF"/>
          </w:tcPr>
          <w:p w:rsidR="00B44BB2" w:rsidRDefault="00B44BB2" w:rsidP="00897D45">
            <w:pPr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4206" w:type="dxa"/>
          </w:tcPr>
          <w:p w:rsidR="00B44BB2" w:rsidRDefault="00B44BB2" w:rsidP="00897D45">
            <w:r>
              <w:t>Melding på hjemmesida</w:t>
            </w:r>
          </w:p>
          <w:p w:rsidR="00B44BB2" w:rsidRDefault="00B44BB2" w:rsidP="00897D45">
            <w:proofErr w:type="spellStart"/>
            <w:r>
              <w:t>Sms</w:t>
            </w:r>
            <w:proofErr w:type="spellEnd"/>
          </w:p>
          <w:p w:rsidR="00B44BB2" w:rsidRDefault="00B44BB2" w:rsidP="00897D45">
            <w:r>
              <w:t>E-post personal</w:t>
            </w:r>
          </w:p>
        </w:tc>
        <w:tc>
          <w:tcPr>
            <w:tcW w:w="2572" w:type="dxa"/>
          </w:tcPr>
          <w:p w:rsidR="00B44BB2" w:rsidRDefault="00B44BB2" w:rsidP="00897D45">
            <w:r>
              <w:t xml:space="preserve">Ikt veileder </w:t>
            </w:r>
          </w:p>
          <w:p w:rsidR="00B44BB2" w:rsidRDefault="00B44BB2" w:rsidP="00897D45">
            <w:r>
              <w:t xml:space="preserve">(i samarbeid med rektor) </w:t>
            </w:r>
          </w:p>
        </w:tc>
        <w:tc>
          <w:tcPr>
            <w:tcW w:w="2126" w:type="dxa"/>
          </w:tcPr>
          <w:p w:rsidR="00B44BB2" w:rsidRDefault="00B44BB2" w:rsidP="00897D45">
            <w:r>
              <w:t xml:space="preserve">Ass rektor, </w:t>
            </w:r>
            <w:proofErr w:type="spellStart"/>
            <w:r>
              <w:t>avd</w:t>
            </w:r>
            <w:proofErr w:type="spellEnd"/>
            <w:r>
              <w:t xml:space="preserve"> ledere</w:t>
            </w:r>
          </w:p>
        </w:tc>
      </w:tr>
      <w:tr w:rsidR="00B44BB2" w:rsidTr="00897D45">
        <w:tblPrEx>
          <w:tblCellMar>
            <w:top w:w="0" w:type="dxa"/>
            <w:bottom w:w="0" w:type="dxa"/>
          </w:tblCellMar>
        </w:tblPrEx>
        <w:tc>
          <w:tcPr>
            <w:tcW w:w="380" w:type="dxa"/>
            <w:shd w:val="solid" w:color="C0C0C0" w:fill="FFFFFF"/>
          </w:tcPr>
          <w:p w:rsidR="00B44BB2" w:rsidRDefault="00B44BB2" w:rsidP="00897D45">
            <w:pPr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4206" w:type="dxa"/>
          </w:tcPr>
          <w:p w:rsidR="00B44BB2" w:rsidRDefault="00B44BB2" w:rsidP="00897D45">
            <w:r>
              <w:t>Alternativ samlingsplass</w:t>
            </w:r>
          </w:p>
          <w:p w:rsidR="00B44BB2" w:rsidRDefault="00B44BB2" w:rsidP="00B44BB2">
            <w:pPr>
              <w:numPr>
                <w:ilvl w:val="0"/>
                <w:numId w:val="43"/>
              </w:numPr>
              <w:spacing w:after="0" w:line="240" w:lineRule="auto"/>
            </w:pPr>
            <w:r>
              <w:t>Hallen (klasse/trinnvis, stolt – klatrevegg, deretter foldevegger med 8,9,10 trinn. Lagledere styrer</w:t>
            </w:r>
          </w:p>
          <w:p w:rsidR="00B44BB2" w:rsidRDefault="00B44BB2" w:rsidP="00B44BB2">
            <w:pPr>
              <w:numPr>
                <w:ilvl w:val="0"/>
                <w:numId w:val="43"/>
              </w:numPr>
              <w:spacing w:after="0" w:line="240" w:lineRule="auto"/>
            </w:pPr>
            <w:r>
              <w:t>Tasta kirke. Klasse/trinn vis samling. Lagledere styrer</w:t>
            </w:r>
          </w:p>
        </w:tc>
        <w:tc>
          <w:tcPr>
            <w:tcW w:w="2572" w:type="dxa"/>
          </w:tcPr>
          <w:p w:rsidR="00B44BB2" w:rsidRDefault="00B44BB2" w:rsidP="00897D45">
            <w:r>
              <w:t>Avdelingsleder ordinært</w:t>
            </w:r>
          </w:p>
          <w:p w:rsidR="00B44BB2" w:rsidRDefault="00B44BB2" w:rsidP="00897D45">
            <w:r>
              <w:t>Hovedkontakt. Tar kontakt/ringer leder i Hallen/kirka</w:t>
            </w:r>
          </w:p>
        </w:tc>
        <w:tc>
          <w:tcPr>
            <w:tcW w:w="2126" w:type="dxa"/>
          </w:tcPr>
          <w:p w:rsidR="00B44BB2" w:rsidRDefault="00B44BB2" w:rsidP="00897D45">
            <w:r>
              <w:t>Avdelingsleder stolt</w:t>
            </w:r>
          </w:p>
        </w:tc>
      </w:tr>
      <w:tr w:rsidR="00B44BB2" w:rsidTr="00897D45">
        <w:tblPrEx>
          <w:tblCellMar>
            <w:top w:w="0" w:type="dxa"/>
            <w:bottom w:w="0" w:type="dxa"/>
          </w:tblCellMar>
        </w:tblPrEx>
        <w:tc>
          <w:tcPr>
            <w:tcW w:w="380" w:type="dxa"/>
            <w:shd w:val="solid" w:color="C0C0C0" w:fill="FFFFFF"/>
          </w:tcPr>
          <w:p w:rsidR="00B44BB2" w:rsidRDefault="00B44BB2" w:rsidP="00897D45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10</w:t>
            </w:r>
          </w:p>
        </w:tc>
        <w:tc>
          <w:tcPr>
            <w:tcW w:w="4206" w:type="dxa"/>
          </w:tcPr>
          <w:p w:rsidR="00B44BB2" w:rsidRDefault="00B44BB2" w:rsidP="00897D45">
            <w:r>
              <w:t xml:space="preserve">Vi må lokalisere situasjonen før vi kan skru av alarmen. Politiet vil fortelle når det kan skje. </w:t>
            </w:r>
          </w:p>
        </w:tc>
        <w:tc>
          <w:tcPr>
            <w:tcW w:w="2572" w:type="dxa"/>
          </w:tcPr>
          <w:p w:rsidR="00B44BB2" w:rsidRDefault="00B44BB2" w:rsidP="00897D45">
            <w:r>
              <w:t>Ass rektor</w:t>
            </w:r>
          </w:p>
        </w:tc>
        <w:tc>
          <w:tcPr>
            <w:tcW w:w="2126" w:type="dxa"/>
          </w:tcPr>
          <w:p w:rsidR="00B44BB2" w:rsidRDefault="00B44BB2" w:rsidP="00897D45">
            <w:r>
              <w:t>Avdelingsleder</w:t>
            </w:r>
          </w:p>
          <w:p w:rsidR="00B44BB2" w:rsidRDefault="00B44BB2" w:rsidP="00897D45">
            <w:r>
              <w:t>kontorkonsulent</w:t>
            </w:r>
          </w:p>
        </w:tc>
      </w:tr>
      <w:tr w:rsidR="00B44BB2" w:rsidTr="00897D45">
        <w:tblPrEx>
          <w:tblCellMar>
            <w:top w:w="0" w:type="dxa"/>
            <w:bottom w:w="0" w:type="dxa"/>
          </w:tblCellMar>
        </w:tblPrEx>
        <w:tc>
          <w:tcPr>
            <w:tcW w:w="380" w:type="dxa"/>
            <w:shd w:val="solid" w:color="C0C0C0" w:fill="FFFFFF"/>
          </w:tcPr>
          <w:p w:rsidR="00B44BB2" w:rsidRDefault="00B44BB2" w:rsidP="00897D45">
            <w:pPr>
              <w:rPr>
                <w:b/>
                <w:bCs/>
              </w:rPr>
            </w:pPr>
            <w:r>
              <w:rPr>
                <w:b/>
                <w:bCs/>
              </w:rPr>
              <w:t>11</w:t>
            </w:r>
          </w:p>
        </w:tc>
        <w:tc>
          <w:tcPr>
            <w:tcW w:w="4206" w:type="dxa"/>
          </w:tcPr>
          <w:p w:rsidR="00B44BB2" w:rsidRDefault="00B44BB2" w:rsidP="00897D45">
            <w:r>
              <w:t>Elevene får først gå inn etter at politiet/rektor gir melding om dette</w:t>
            </w:r>
          </w:p>
        </w:tc>
        <w:tc>
          <w:tcPr>
            <w:tcW w:w="2572" w:type="dxa"/>
          </w:tcPr>
          <w:p w:rsidR="00B44BB2" w:rsidRDefault="00B44BB2" w:rsidP="00897D45">
            <w:r>
              <w:t>Rektor</w:t>
            </w:r>
          </w:p>
        </w:tc>
        <w:tc>
          <w:tcPr>
            <w:tcW w:w="2126" w:type="dxa"/>
          </w:tcPr>
          <w:p w:rsidR="00B44BB2" w:rsidRDefault="00B44BB2" w:rsidP="00897D45">
            <w:r>
              <w:t>Ass rektor</w:t>
            </w:r>
          </w:p>
        </w:tc>
      </w:tr>
      <w:tr w:rsidR="00B44BB2" w:rsidTr="00897D45">
        <w:tblPrEx>
          <w:tblCellMar>
            <w:top w:w="0" w:type="dxa"/>
            <w:bottom w:w="0" w:type="dxa"/>
          </w:tblCellMar>
        </w:tblPrEx>
        <w:tc>
          <w:tcPr>
            <w:tcW w:w="380" w:type="dxa"/>
            <w:shd w:val="solid" w:color="C0C0C0" w:fill="FFFFFF"/>
          </w:tcPr>
          <w:p w:rsidR="00B44BB2" w:rsidRDefault="00B44BB2" w:rsidP="00897D45">
            <w:pPr>
              <w:rPr>
                <w:b/>
                <w:bCs/>
              </w:rPr>
            </w:pPr>
          </w:p>
        </w:tc>
        <w:tc>
          <w:tcPr>
            <w:tcW w:w="4206" w:type="dxa"/>
          </w:tcPr>
          <w:p w:rsidR="00B44BB2" w:rsidRDefault="00B44BB2" w:rsidP="00897D45">
            <w:r>
              <w:t xml:space="preserve"> </w:t>
            </w:r>
          </w:p>
        </w:tc>
        <w:tc>
          <w:tcPr>
            <w:tcW w:w="2572" w:type="dxa"/>
          </w:tcPr>
          <w:p w:rsidR="00B44BB2" w:rsidRDefault="00B44BB2" w:rsidP="00897D45"/>
        </w:tc>
        <w:tc>
          <w:tcPr>
            <w:tcW w:w="2126" w:type="dxa"/>
          </w:tcPr>
          <w:p w:rsidR="00B44BB2" w:rsidRDefault="00B44BB2" w:rsidP="00897D45"/>
        </w:tc>
      </w:tr>
    </w:tbl>
    <w:p w:rsidR="00B44BB2" w:rsidRPr="00D72A39" w:rsidRDefault="00B44BB2" w:rsidP="00B44BB2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Tiltakskort og varslingsplan står ved </w:t>
      </w:r>
      <w:proofErr w:type="spellStart"/>
      <w:r>
        <w:rPr>
          <w:rFonts w:ascii="Comic Sans MS" w:hAnsi="Comic Sans MS"/>
          <w:b/>
          <w:sz w:val="32"/>
          <w:szCs w:val="32"/>
        </w:rPr>
        <w:t>adm</w:t>
      </w:r>
      <w:proofErr w:type="spellEnd"/>
      <w:r>
        <w:rPr>
          <w:rFonts w:ascii="Comic Sans MS" w:hAnsi="Comic Sans MS"/>
          <w:b/>
          <w:sz w:val="32"/>
          <w:szCs w:val="32"/>
        </w:rPr>
        <w:t xml:space="preserve"> / posthylle. Bruk </w:t>
      </w:r>
      <w:proofErr w:type="spellStart"/>
      <w:r>
        <w:rPr>
          <w:rFonts w:ascii="Comic Sans MS" w:hAnsi="Comic Sans MS"/>
          <w:b/>
          <w:sz w:val="32"/>
          <w:szCs w:val="32"/>
        </w:rPr>
        <w:t>registreringsark</w:t>
      </w:r>
      <w:proofErr w:type="spellEnd"/>
      <w:r>
        <w:rPr>
          <w:rFonts w:ascii="Comic Sans MS" w:hAnsi="Comic Sans MS"/>
          <w:b/>
          <w:sz w:val="32"/>
          <w:szCs w:val="32"/>
        </w:rPr>
        <w:t xml:space="preserve"> for brann med </w:t>
      </w:r>
      <w:r w:rsidRPr="001C0ADF">
        <w:rPr>
          <w:rFonts w:ascii="Comic Sans MS" w:hAnsi="Comic Sans MS"/>
          <w:b/>
          <w:sz w:val="32"/>
          <w:szCs w:val="32"/>
        </w:rPr>
        <w:t>antall elever og klasseliste</w:t>
      </w:r>
      <w:r>
        <w:rPr>
          <w:rFonts w:ascii="Comic Sans MS" w:hAnsi="Comic Sans MS"/>
          <w:b/>
          <w:sz w:val="32"/>
          <w:szCs w:val="32"/>
        </w:rPr>
        <w:t>r. Skjema ligger på kommode ved døren til rektor.</w:t>
      </w:r>
    </w:p>
    <w:p w:rsidR="00B44BB2" w:rsidRPr="00D85103" w:rsidRDefault="00B44BB2" w:rsidP="00B44BB2">
      <w:pPr>
        <w:shd w:val="clear" w:color="auto" w:fill="FFFF00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Bruk</w:t>
      </w:r>
      <w:r w:rsidRPr="00D85103">
        <w:rPr>
          <w:rFonts w:ascii="Comic Sans MS" w:hAnsi="Comic Sans MS"/>
          <w:b/>
          <w:sz w:val="32"/>
          <w:szCs w:val="32"/>
        </w:rPr>
        <w:t xml:space="preserve"> </w:t>
      </w:r>
      <w:r>
        <w:rPr>
          <w:rFonts w:ascii="Comic Sans MS" w:hAnsi="Comic Sans MS"/>
          <w:b/>
          <w:sz w:val="32"/>
          <w:szCs w:val="32"/>
        </w:rPr>
        <w:t>gule vester så sant ikke annet er bedre</w:t>
      </w:r>
    </w:p>
    <w:sectPr w:rsidR="00B44BB2" w:rsidRPr="00D85103" w:rsidSect="006420E8">
      <w:pgSz w:w="11907" w:h="16839"/>
      <w:pgMar w:top="1134" w:right="1418" w:bottom="1134" w:left="1418" w:header="709" w:footer="709" w:gutter="0"/>
      <w:pgNumType w:start="13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50DF2" w:rsidRDefault="00A50DF2">
      <w:pPr>
        <w:spacing w:after="0" w:line="240" w:lineRule="auto"/>
      </w:pPr>
      <w:r>
        <w:separator/>
      </w:r>
    </w:p>
  </w:endnote>
  <w:endnote w:type="continuationSeparator" w:id="0">
    <w:p w:rsidR="00A50DF2" w:rsidRDefault="00A50D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0DF2" w:rsidRDefault="00A50DF2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end"/>
    </w:r>
  </w:p>
  <w:p w:rsidR="00A50DF2" w:rsidRDefault="00A50DF2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0762555"/>
      <w:docPartObj>
        <w:docPartGallery w:val="Page Numbers (Bottom of Page)"/>
        <w:docPartUnique/>
      </w:docPartObj>
    </w:sdtPr>
    <w:sdtEndPr/>
    <w:sdtContent>
      <w:p w:rsidR="00A50DF2" w:rsidRDefault="00A50DF2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A50DF2" w:rsidRDefault="00A50DF2">
    <w:pPr>
      <w:pStyle w:val="Bunntekst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0DF2" w:rsidRDefault="00A50DF2" w:rsidP="00AB1AD6">
    <w:pPr>
      <w:pStyle w:val="Bunntekst"/>
      <w:jc w:val="right"/>
    </w:pPr>
    <w:r>
      <w:t>1</w:t>
    </w:r>
    <w:r w:rsidR="00F10BA0">
      <w:t>7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02249503"/>
      <w:docPartObj>
        <w:docPartGallery w:val="Page Numbers (Bottom of Page)"/>
        <w:docPartUnique/>
      </w:docPartObj>
    </w:sdtPr>
    <w:sdtEndPr/>
    <w:sdtContent>
      <w:p w:rsidR="00A50DF2" w:rsidRDefault="00F10BA0">
        <w:pPr>
          <w:pStyle w:val="Bunntekst"/>
          <w:jc w:val="right"/>
        </w:pPr>
        <w:r>
          <w:t>13</w:t>
        </w:r>
      </w:p>
    </w:sdtContent>
  </w:sdt>
  <w:p w:rsidR="00A50DF2" w:rsidRDefault="00A50DF2">
    <w:pPr>
      <w:pStyle w:val="Bunnteks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50DF2" w:rsidRDefault="00A50DF2">
      <w:pPr>
        <w:spacing w:after="0" w:line="240" w:lineRule="auto"/>
      </w:pPr>
      <w:r>
        <w:separator/>
      </w:r>
    </w:p>
  </w:footnote>
  <w:footnote w:type="continuationSeparator" w:id="0">
    <w:p w:rsidR="00A50DF2" w:rsidRDefault="00A50D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3"/>
    <w:multiLevelType w:val="singleLevel"/>
    <w:tmpl w:val="4A46C6E4"/>
    <w:lvl w:ilvl="0">
      <w:start w:val="1"/>
      <w:numFmt w:val="bullet"/>
      <w:pStyle w:val="Punktliste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125054D"/>
    <w:multiLevelType w:val="hybridMultilevel"/>
    <w:tmpl w:val="3BF0C6D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252827"/>
    <w:multiLevelType w:val="hybridMultilevel"/>
    <w:tmpl w:val="39A262A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052179"/>
    <w:multiLevelType w:val="hybridMultilevel"/>
    <w:tmpl w:val="B41E580E"/>
    <w:lvl w:ilvl="0" w:tplc="77A8C6D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3D71099"/>
    <w:multiLevelType w:val="hybridMultilevel"/>
    <w:tmpl w:val="C89A60BE"/>
    <w:lvl w:ilvl="0" w:tplc="0414000F">
      <w:start w:val="1"/>
      <w:numFmt w:val="decimal"/>
      <w:lvlText w:val="%1.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B015D98"/>
    <w:multiLevelType w:val="hybridMultilevel"/>
    <w:tmpl w:val="5E3467FC"/>
    <w:lvl w:ilvl="0" w:tplc="0414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380968"/>
    <w:multiLevelType w:val="hybridMultilevel"/>
    <w:tmpl w:val="12B29EEE"/>
    <w:lvl w:ilvl="0" w:tplc="0414000F">
      <w:start w:val="1"/>
      <w:numFmt w:val="decimal"/>
      <w:lvlText w:val="%1."/>
      <w:lvlJc w:val="left"/>
      <w:pPr>
        <w:ind w:left="1440" w:hanging="360"/>
      </w:pPr>
    </w:lvl>
    <w:lvl w:ilvl="1" w:tplc="04140019" w:tentative="1">
      <w:start w:val="1"/>
      <w:numFmt w:val="lowerLetter"/>
      <w:lvlText w:val="%2."/>
      <w:lvlJc w:val="left"/>
      <w:pPr>
        <w:ind w:left="2160" w:hanging="360"/>
      </w:pPr>
    </w:lvl>
    <w:lvl w:ilvl="2" w:tplc="0414001B" w:tentative="1">
      <w:start w:val="1"/>
      <w:numFmt w:val="lowerRoman"/>
      <w:lvlText w:val="%3."/>
      <w:lvlJc w:val="right"/>
      <w:pPr>
        <w:ind w:left="2880" w:hanging="180"/>
      </w:pPr>
    </w:lvl>
    <w:lvl w:ilvl="3" w:tplc="0414000F" w:tentative="1">
      <w:start w:val="1"/>
      <w:numFmt w:val="decimal"/>
      <w:lvlText w:val="%4."/>
      <w:lvlJc w:val="left"/>
      <w:pPr>
        <w:ind w:left="3600" w:hanging="360"/>
      </w:pPr>
    </w:lvl>
    <w:lvl w:ilvl="4" w:tplc="04140019" w:tentative="1">
      <w:start w:val="1"/>
      <w:numFmt w:val="lowerLetter"/>
      <w:lvlText w:val="%5."/>
      <w:lvlJc w:val="left"/>
      <w:pPr>
        <w:ind w:left="4320" w:hanging="360"/>
      </w:pPr>
    </w:lvl>
    <w:lvl w:ilvl="5" w:tplc="0414001B" w:tentative="1">
      <w:start w:val="1"/>
      <w:numFmt w:val="lowerRoman"/>
      <w:lvlText w:val="%6."/>
      <w:lvlJc w:val="right"/>
      <w:pPr>
        <w:ind w:left="5040" w:hanging="180"/>
      </w:pPr>
    </w:lvl>
    <w:lvl w:ilvl="6" w:tplc="0414000F" w:tentative="1">
      <w:start w:val="1"/>
      <w:numFmt w:val="decimal"/>
      <w:lvlText w:val="%7."/>
      <w:lvlJc w:val="left"/>
      <w:pPr>
        <w:ind w:left="5760" w:hanging="360"/>
      </w:pPr>
    </w:lvl>
    <w:lvl w:ilvl="7" w:tplc="04140019" w:tentative="1">
      <w:start w:val="1"/>
      <w:numFmt w:val="lowerLetter"/>
      <w:lvlText w:val="%8."/>
      <w:lvlJc w:val="left"/>
      <w:pPr>
        <w:ind w:left="6480" w:hanging="360"/>
      </w:pPr>
    </w:lvl>
    <w:lvl w:ilvl="8" w:tplc="041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0F3F0A44"/>
    <w:multiLevelType w:val="hybridMultilevel"/>
    <w:tmpl w:val="82929158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B9432A"/>
    <w:multiLevelType w:val="hybridMultilevel"/>
    <w:tmpl w:val="FAF66EBE"/>
    <w:lvl w:ilvl="0" w:tplc="5D2A960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955785"/>
    <w:multiLevelType w:val="hybridMultilevel"/>
    <w:tmpl w:val="8A101D5E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BC29DE"/>
    <w:multiLevelType w:val="hybridMultilevel"/>
    <w:tmpl w:val="C1FED83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592A23"/>
    <w:multiLevelType w:val="hybridMultilevel"/>
    <w:tmpl w:val="56E2B49C"/>
    <w:lvl w:ilvl="0" w:tplc="02F6E268">
      <w:start w:val="1"/>
      <w:numFmt w:val="decimal"/>
      <w:lvlText w:val="%1.3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05805DA"/>
    <w:multiLevelType w:val="hybridMultilevel"/>
    <w:tmpl w:val="F9C80262"/>
    <w:lvl w:ilvl="0" w:tplc="041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F62595"/>
    <w:multiLevelType w:val="hybridMultilevel"/>
    <w:tmpl w:val="5E3467FC"/>
    <w:lvl w:ilvl="0" w:tplc="0414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3B0E8D"/>
    <w:multiLevelType w:val="hybridMultilevel"/>
    <w:tmpl w:val="EFF2D91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96661D"/>
    <w:multiLevelType w:val="hybridMultilevel"/>
    <w:tmpl w:val="681A41AC"/>
    <w:lvl w:ilvl="0" w:tplc="0414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5766C06"/>
    <w:multiLevelType w:val="hybridMultilevel"/>
    <w:tmpl w:val="C660C3CE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6C87DEC"/>
    <w:multiLevelType w:val="hybridMultilevel"/>
    <w:tmpl w:val="5E3467FC"/>
    <w:lvl w:ilvl="0" w:tplc="0414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4520CF"/>
    <w:multiLevelType w:val="multilevel"/>
    <w:tmpl w:val="C508539A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9" w15:restartNumberingAfterBreak="0">
    <w:nsid w:val="2E745134"/>
    <w:multiLevelType w:val="hybridMultilevel"/>
    <w:tmpl w:val="1FA45D5E"/>
    <w:lvl w:ilvl="0" w:tplc="0414000F">
      <w:start w:val="1"/>
      <w:numFmt w:val="decimal"/>
      <w:lvlText w:val="%1.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2F2E20EF"/>
    <w:multiLevelType w:val="hybridMultilevel"/>
    <w:tmpl w:val="A1E6688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430C6A"/>
    <w:multiLevelType w:val="hybridMultilevel"/>
    <w:tmpl w:val="4C7C9F5C"/>
    <w:lvl w:ilvl="0" w:tplc="0414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9A46FD"/>
    <w:multiLevelType w:val="hybridMultilevel"/>
    <w:tmpl w:val="7BF6E99A"/>
    <w:lvl w:ilvl="0" w:tplc="512A52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BD7A0E"/>
    <w:multiLevelType w:val="multilevel"/>
    <w:tmpl w:val="0414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35413A10"/>
    <w:multiLevelType w:val="hybridMultilevel"/>
    <w:tmpl w:val="B41E580E"/>
    <w:lvl w:ilvl="0" w:tplc="77A8C6D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A440638"/>
    <w:multiLevelType w:val="hybridMultilevel"/>
    <w:tmpl w:val="460A6D7A"/>
    <w:lvl w:ilvl="0" w:tplc="497EEEB2">
      <w:start w:val="1"/>
      <w:numFmt w:val="decimal"/>
      <w:lvlText w:val="%1."/>
      <w:lvlJc w:val="left"/>
      <w:pPr>
        <w:ind w:left="360" w:hanging="360"/>
      </w:pPr>
      <w:rPr>
        <w:rFonts w:asciiTheme="minorHAnsi" w:eastAsia="Times New Roman" w:hAnsiTheme="minorHAnsi" w:cs="Times New Roman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C5600FC"/>
    <w:multiLevelType w:val="hybridMultilevel"/>
    <w:tmpl w:val="AE208FD0"/>
    <w:lvl w:ilvl="0" w:tplc="0DD4D94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C89149E"/>
    <w:multiLevelType w:val="hybridMultilevel"/>
    <w:tmpl w:val="2CF656E0"/>
    <w:lvl w:ilvl="0" w:tplc="041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D617A43"/>
    <w:multiLevelType w:val="hybridMultilevel"/>
    <w:tmpl w:val="5E3467FC"/>
    <w:lvl w:ilvl="0" w:tplc="0414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11A3C7E"/>
    <w:multiLevelType w:val="hybridMultilevel"/>
    <w:tmpl w:val="E98674F6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B401B5A"/>
    <w:multiLevelType w:val="hybridMultilevel"/>
    <w:tmpl w:val="FF04E2A4"/>
    <w:lvl w:ilvl="0" w:tplc="0414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 w15:restartNumberingAfterBreak="0">
    <w:nsid w:val="509A6593"/>
    <w:multiLevelType w:val="hybridMultilevel"/>
    <w:tmpl w:val="0D4C830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0FE6B82"/>
    <w:multiLevelType w:val="hybridMultilevel"/>
    <w:tmpl w:val="69A4300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6A251D"/>
    <w:multiLevelType w:val="hybridMultilevel"/>
    <w:tmpl w:val="2BF6EC78"/>
    <w:lvl w:ilvl="0" w:tplc="0414000F">
      <w:start w:val="1"/>
      <w:numFmt w:val="decimal"/>
      <w:lvlText w:val="%1.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6B06E76"/>
    <w:multiLevelType w:val="hybridMultilevel"/>
    <w:tmpl w:val="6E8C548C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DBA7051"/>
    <w:multiLevelType w:val="hybridMultilevel"/>
    <w:tmpl w:val="5E3467FC"/>
    <w:lvl w:ilvl="0" w:tplc="0414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E4C59F7"/>
    <w:multiLevelType w:val="multilevel"/>
    <w:tmpl w:val="3C748C3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37" w15:restartNumberingAfterBreak="0">
    <w:nsid w:val="5FCF57CA"/>
    <w:multiLevelType w:val="hybridMultilevel"/>
    <w:tmpl w:val="4C7C9F5C"/>
    <w:lvl w:ilvl="0" w:tplc="0414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0987355"/>
    <w:multiLevelType w:val="hybridMultilevel"/>
    <w:tmpl w:val="B41E580E"/>
    <w:lvl w:ilvl="0" w:tplc="77A8C6D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8F61F2"/>
    <w:multiLevelType w:val="hybridMultilevel"/>
    <w:tmpl w:val="7A4ADEF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780DFD"/>
    <w:multiLevelType w:val="hybridMultilevel"/>
    <w:tmpl w:val="56BCD396"/>
    <w:lvl w:ilvl="0" w:tplc="04140017">
      <w:start w:val="1"/>
      <w:numFmt w:val="lowerLetter"/>
      <w:lvlText w:val="%1)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C7B05BE"/>
    <w:multiLevelType w:val="hybridMultilevel"/>
    <w:tmpl w:val="03E4B87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0B725A"/>
    <w:multiLevelType w:val="multilevel"/>
    <w:tmpl w:val="6652EA3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3" w15:restartNumberingAfterBreak="0">
    <w:nsid w:val="6F7D4B05"/>
    <w:multiLevelType w:val="hybridMultilevel"/>
    <w:tmpl w:val="947E4818"/>
    <w:lvl w:ilvl="0" w:tplc="041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4D2632"/>
    <w:multiLevelType w:val="hybridMultilevel"/>
    <w:tmpl w:val="EEA856AA"/>
    <w:lvl w:ilvl="0" w:tplc="041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F216430"/>
    <w:multiLevelType w:val="hybridMultilevel"/>
    <w:tmpl w:val="B41E580E"/>
    <w:lvl w:ilvl="0" w:tplc="77A8C6D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23"/>
  </w:num>
  <w:num w:numId="4">
    <w:abstractNumId w:val="0"/>
  </w:num>
  <w:num w:numId="5">
    <w:abstractNumId w:val="44"/>
  </w:num>
  <w:num w:numId="6">
    <w:abstractNumId w:val="14"/>
  </w:num>
  <w:num w:numId="7">
    <w:abstractNumId w:val="11"/>
  </w:num>
  <w:num w:numId="8">
    <w:abstractNumId w:val="42"/>
  </w:num>
  <w:num w:numId="9">
    <w:abstractNumId w:val="36"/>
  </w:num>
  <w:num w:numId="10">
    <w:abstractNumId w:val="19"/>
  </w:num>
  <w:num w:numId="11">
    <w:abstractNumId w:val="16"/>
  </w:num>
  <w:num w:numId="12">
    <w:abstractNumId w:val="33"/>
  </w:num>
  <w:num w:numId="13">
    <w:abstractNumId w:val="4"/>
  </w:num>
  <w:num w:numId="14">
    <w:abstractNumId w:val="25"/>
  </w:num>
  <w:num w:numId="15">
    <w:abstractNumId w:val="9"/>
  </w:num>
  <w:num w:numId="16">
    <w:abstractNumId w:val="37"/>
  </w:num>
  <w:num w:numId="17">
    <w:abstractNumId w:val="28"/>
  </w:num>
  <w:num w:numId="18">
    <w:abstractNumId w:val="5"/>
  </w:num>
  <w:num w:numId="19">
    <w:abstractNumId w:val="35"/>
  </w:num>
  <w:num w:numId="20">
    <w:abstractNumId w:val="24"/>
  </w:num>
  <w:num w:numId="21">
    <w:abstractNumId w:val="21"/>
  </w:num>
  <w:num w:numId="22">
    <w:abstractNumId w:val="17"/>
  </w:num>
  <w:num w:numId="23">
    <w:abstractNumId w:val="13"/>
  </w:num>
  <w:num w:numId="24">
    <w:abstractNumId w:val="3"/>
  </w:num>
  <w:num w:numId="25">
    <w:abstractNumId w:val="38"/>
  </w:num>
  <w:num w:numId="26">
    <w:abstractNumId w:val="22"/>
  </w:num>
  <w:num w:numId="27">
    <w:abstractNumId w:val="12"/>
  </w:num>
  <w:num w:numId="28">
    <w:abstractNumId w:val="41"/>
  </w:num>
  <w:num w:numId="29">
    <w:abstractNumId w:val="39"/>
  </w:num>
  <w:num w:numId="30">
    <w:abstractNumId w:val="40"/>
  </w:num>
  <w:num w:numId="31">
    <w:abstractNumId w:val="1"/>
  </w:num>
  <w:num w:numId="32">
    <w:abstractNumId w:val="31"/>
  </w:num>
  <w:num w:numId="33">
    <w:abstractNumId w:val="15"/>
  </w:num>
  <w:num w:numId="34">
    <w:abstractNumId w:val="27"/>
  </w:num>
  <w:num w:numId="35">
    <w:abstractNumId w:val="43"/>
  </w:num>
  <w:num w:numId="36">
    <w:abstractNumId w:val="18"/>
  </w:num>
  <w:num w:numId="37">
    <w:abstractNumId w:val="8"/>
  </w:num>
  <w:num w:numId="38">
    <w:abstractNumId w:val="26"/>
  </w:num>
  <w:num w:numId="39">
    <w:abstractNumId w:val="10"/>
  </w:num>
  <w:num w:numId="40">
    <w:abstractNumId w:val="6"/>
  </w:num>
  <w:num w:numId="41">
    <w:abstractNumId w:val="30"/>
  </w:num>
  <w:num w:numId="42">
    <w:abstractNumId w:val="29"/>
  </w:num>
  <w:num w:numId="43">
    <w:abstractNumId w:val="34"/>
  </w:num>
  <w:num w:numId="44">
    <w:abstractNumId w:val="20"/>
  </w:num>
  <w:num w:numId="45">
    <w:abstractNumId w:val="32"/>
  </w:num>
  <w:num w:numId="46">
    <w:abstractNumId w:val="4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attachedTemplate r:id="rId1"/>
  <w:defaultTabStop w:val="709"/>
  <w:hyphenationZone w:val="4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6CED"/>
    <w:rsid w:val="00004C6F"/>
    <w:rsid w:val="00021136"/>
    <w:rsid w:val="00036DCC"/>
    <w:rsid w:val="000851A1"/>
    <w:rsid w:val="000B42C6"/>
    <w:rsid w:val="000B4FCD"/>
    <w:rsid w:val="000B5BD9"/>
    <w:rsid w:val="000D12A3"/>
    <w:rsid w:val="000E71D7"/>
    <w:rsid w:val="000F0A52"/>
    <w:rsid w:val="00101A56"/>
    <w:rsid w:val="001145E2"/>
    <w:rsid w:val="00115393"/>
    <w:rsid w:val="001503F1"/>
    <w:rsid w:val="00152987"/>
    <w:rsid w:val="00160DE5"/>
    <w:rsid w:val="00181D68"/>
    <w:rsid w:val="0019169C"/>
    <w:rsid w:val="00197271"/>
    <w:rsid w:val="001A63D6"/>
    <w:rsid w:val="001C503E"/>
    <w:rsid w:val="001D2514"/>
    <w:rsid w:val="001E7615"/>
    <w:rsid w:val="001F68A0"/>
    <w:rsid w:val="0021059B"/>
    <w:rsid w:val="00225A25"/>
    <w:rsid w:val="00227EEC"/>
    <w:rsid w:val="00235D31"/>
    <w:rsid w:val="00264629"/>
    <w:rsid w:val="002677B5"/>
    <w:rsid w:val="00272F68"/>
    <w:rsid w:val="002767B9"/>
    <w:rsid w:val="00280995"/>
    <w:rsid w:val="00296060"/>
    <w:rsid w:val="002A254D"/>
    <w:rsid w:val="002B1768"/>
    <w:rsid w:val="002C0DDD"/>
    <w:rsid w:val="002C73C4"/>
    <w:rsid w:val="002E4CFE"/>
    <w:rsid w:val="002F6B1F"/>
    <w:rsid w:val="003239D3"/>
    <w:rsid w:val="0034196C"/>
    <w:rsid w:val="00342B44"/>
    <w:rsid w:val="0034611A"/>
    <w:rsid w:val="0035705C"/>
    <w:rsid w:val="00357D5D"/>
    <w:rsid w:val="003629EC"/>
    <w:rsid w:val="003761ED"/>
    <w:rsid w:val="00376759"/>
    <w:rsid w:val="003C32FC"/>
    <w:rsid w:val="003C456A"/>
    <w:rsid w:val="003C4C36"/>
    <w:rsid w:val="003F0507"/>
    <w:rsid w:val="003F4250"/>
    <w:rsid w:val="00402660"/>
    <w:rsid w:val="00412862"/>
    <w:rsid w:val="00426F92"/>
    <w:rsid w:val="0043669C"/>
    <w:rsid w:val="00436CED"/>
    <w:rsid w:val="00446DCB"/>
    <w:rsid w:val="00457E4F"/>
    <w:rsid w:val="0046079C"/>
    <w:rsid w:val="0047127A"/>
    <w:rsid w:val="004736F0"/>
    <w:rsid w:val="004873D9"/>
    <w:rsid w:val="00497D34"/>
    <w:rsid w:val="004A086C"/>
    <w:rsid w:val="004A6D7A"/>
    <w:rsid w:val="004B4435"/>
    <w:rsid w:val="004C785A"/>
    <w:rsid w:val="004E1F5C"/>
    <w:rsid w:val="004E3969"/>
    <w:rsid w:val="004E576A"/>
    <w:rsid w:val="004E6B7C"/>
    <w:rsid w:val="00501AB5"/>
    <w:rsid w:val="00547D75"/>
    <w:rsid w:val="00551990"/>
    <w:rsid w:val="005A12BC"/>
    <w:rsid w:val="005A7E62"/>
    <w:rsid w:val="005C7D34"/>
    <w:rsid w:val="005E4BEF"/>
    <w:rsid w:val="0061456A"/>
    <w:rsid w:val="00616CC8"/>
    <w:rsid w:val="00621224"/>
    <w:rsid w:val="006233EF"/>
    <w:rsid w:val="00623476"/>
    <w:rsid w:val="00635C49"/>
    <w:rsid w:val="006420E8"/>
    <w:rsid w:val="006C14AB"/>
    <w:rsid w:val="006E1648"/>
    <w:rsid w:val="006F1BF7"/>
    <w:rsid w:val="006F2213"/>
    <w:rsid w:val="0070246C"/>
    <w:rsid w:val="00721741"/>
    <w:rsid w:val="00727D4F"/>
    <w:rsid w:val="00750FCB"/>
    <w:rsid w:val="007731C5"/>
    <w:rsid w:val="0077625A"/>
    <w:rsid w:val="007909A5"/>
    <w:rsid w:val="00792FC8"/>
    <w:rsid w:val="0079678E"/>
    <w:rsid w:val="007A6907"/>
    <w:rsid w:val="007C6057"/>
    <w:rsid w:val="007D3194"/>
    <w:rsid w:val="007D7C54"/>
    <w:rsid w:val="007F51BE"/>
    <w:rsid w:val="007F62C0"/>
    <w:rsid w:val="007F6E90"/>
    <w:rsid w:val="00825EB4"/>
    <w:rsid w:val="008341FD"/>
    <w:rsid w:val="008505F3"/>
    <w:rsid w:val="00851893"/>
    <w:rsid w:val="00852B35"/>
    <w:rsid w:val="00866774"/>
    <w:rsid w:val="00877628"/>
    <w:rsid w:val="00881E51"/>
    <w:rsid w:val="00891DC1"/>
    <w:rsid w:val="008961EF"/>
    <w:rsid w:val="008A1CC6"/>
    <w:rsid w:val="008D5D22"/>
    <w:rsid w:val="008E4D30"/>
    <w:rsid w:val="008E553A"/>
    <w:rsid w:val="008F0BF8"/>
    <w:rsid w:val="008F2391"/>
    <w:rsid w:val="00910109"/>
    <w:rsid w:val="00923B9D"/>
    <w:rsid w:val="00935EFC"/>
    <w:rsid w:val="00940DB2"/>
    <w:rsid w:val="00946987"/>
    <w:rsid w:val="00950D88"/>
    <w:rsid w:val="009A716F"/>
    <w:rsid w:val="009B7694"/>
    <w:rsid w:val="009C01FD"/>
    <w:rsid w:val="009C2964"/>
    <w:rsid w:val="009D04F2"/>
    <w:rsid w:val="009D6CA0"/>
    <w:rsid w:val="009D7542"/>
    <w:rsid w:val="009E1239"/>
    <w:rsid w:val="009F3640"/>
    <w:rsid w:val="009F763A"/>
    <w:rsid w:val="00A124AA"/>
    <w:rsid w:val="00A23D78"/>
    <w:rsid w:val="00A4038C"/>
    <w:rsid w:val="00A423B6"/>
    <w:rsid w:val="00A50DF2"/>
    <w:rsid w:val="00A601F9"/>
    <w:rsid w:val="00A64511"/>
    <w:rsid w:val="00AB1AD6"/>
    <w:rsid w:val="00AF287C"/>
    <w:rsid w:val="00AF64DA"/>
    <w:rsid w:val="00AF69FD"/>
    <w:rsid w:val="00B002AA"/>
    <w:rsid w:val="00B0539D"/>
    <w:rsid w:val="00B1274B"/>
    <w:rsid w:val="00B15EA9"/>
    <w:rsid w:val="00B27728"/>
    <w:rsid w:val="00B3019E"/>
    <w:rsid w:val="00B44BB2"/>
    <w:rsid w:val="00B64A8D"/>
    <w:rsid w:val="00B66291"/>
    <w:rsid w:val="00B66C99"/>
    <w:rsid w:val="00B85F3C"/>
    <w:rsid w:val="00B964AB"/>
    <w:rsid w:val="00BA3286"/>
    <w:rsid w:val="00BB02B4"/>
    <w:rsid w:val="00BD545E"/>
    <w:rsid w:val="00BF1E16"/>
    <w:rsid w:val="00BF32C9"/>
    <w:rsid w:val="00C11DE3"/>
    <w:rsid w:val="00C35331"/>
    <w:rsid w:val="00C82B8D"/>
    <w:rsid w:val="00C9702F"/>
    <w:rsid w:val="00CA5E6B"/>
    <w:rsid w:val="00CC3E91"/>
    <w:rsid w:val="00CC578E"/>
    <w:rsid w:val="00CD7D9E"/>
    <w:rsid w:val="00CE6094"/>
    <w:rsid w:val="00CF137C"/>
    <w:rsid w:val="00CF23F2"/>
    <w:rsid w:val="00CF7886"/>
    <w:rsid w:val="00D2141D"/>
    <w:rsid w:val="00D32FBC"/>
    <w:rsid w:val="00D42C72"/>
    <w:rsid w:val="00D56154"/>
    <w:rsid w:val="00D722E1"/>
    <w:rsid w:val="00D87755"/>
    <w:rsid w:val="00D9398C"/>
    <w:rsid w:val="00DA1358"/>
    <w:rsid w:val="00DA39CD"/>
    <w:rsid w:val="00DC5686"/>
    <w:rsid w:val="00DC581B"/>
    <w:rsid w:val="00DD47C3"/>
    <w:rsid w:val="00DD6A59"/>
    <w:rsid w:val="00DF4DDF"/>
    <w:rsid w:val="00E11416"/>
    <w:rsid w:val="00E130B6"/>
    <w:rsid w:val="00E16C82"/>
    <w:rsid w:val="00E203E1"/>
    <w:rsid w:val="00E246D8"/>
    <w:rsid w:val="00E2674C"/>
    <w:rsid w:val="00E40F3A"/>
    <w:rsid w:val="00E659E6"/>
    <w:rsid w:val="00E85817"/>
    <w:rsid w:val="00EB6E76"/>
    <w:rsid w:val="00F10BA0"/>
    <w:rsid w:val="00F12939"/>
    <w:rsid w:val="00F14886"/>
    <w:rsid w:val="00F27B54"/>
    <w:rsid w:val="00F31CA5"/>
    <w:rsid w:val="00F46D9D"/>
    <w:rsid w:val="00F564AB"/>
    <w:rsid w:val="00F87BF2"/>
    <w:rsid w:val="00FA6128"/>
    <w:rsid w:val="00FA7C96"/>
    <w:rsid w:val="00FC2B3C"/>
    <w:rsid w:val="00FD35B6"/>
    <w:rsid w:val="00FE2891"/>
    <w:rsid w:val="00FF5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22659E4D"/>
  <w15:docId w15:val="{6294D2C8-AA79-4071-AABD-C36538849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F51BE"/>
  </w:style>
  <w:style w:type="paragraph" w:styleId="Overskrift1">
    <w:name w:val="heading 1"/>
    <w:basedOn w:val="Normal"/>
    <w:next w:val="Normal"/>
    <w:link w:val="Overskrift1Tegn"/>
    <w:qFormat/>
    <w:rsid w:val="001A63D6"/>
    <w:pPr>
      <w:keepNext/>
      <w:keepLines/>
      <w:spacing w:before="640" w:after="620"/>
      <w:outlineLvl w:val="0"/>
    </w:pPr>
    <w:rPr>
      <w:rFonts w:ascii="Arial" w:eastAsiaTheme="majorEastAsia" w:hAnsi="Arial" w:cstheme="majorBidi"/>
      <w:b/>
      <w:bCs/>
      <w:color w:val="000000" w:themeColor="text1"/>
      <w:sz w:val="26"/>
      <w:szCs w:val="28"/>
    </w:rPr>
  </w:style>
  <w:style w:type="paragraph" w:styleId="Overskrift2">
    <w:name w:val="heading 2"/>
    <w:basedOn w:val="Normal"/>
    <w:next w:val="Normal"/>
    <w:link w:val="Overskrift2Tegn"/>
    <w:unhideWhenUsed/>
    <w:qFormat/>
    <w:rsid w:val="00436CE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verskrift3">
    <w:name w:val="heading 3"/>
    <w:basedOn w:val="Normal"/>
    <w:next w:val="Normal"/>
    <w:link w:val="Overskrift3Tegn"/>
    <w:qFormat/>
    <w:rsid w:val="00436CED"/>
    <w:pPr>
      <w:keepNext/>
      <w:spacing w:after="0" w:line="240" w:lineRule="auto"/>
      <w:ind w:left="720" w:hanging="720"/>
      <w:outlineLvl w:val="2"/>
    </w:pPr>
    <w:rPr>
      <w:rFonts w:ascii="Times New Roman" w:eastAsia="Times New Roman" w:hAnsi="Times New Roman" w:cs="Times New Roman"/>
      <w:b/>
      <w:bCs/>
      <w:color w:val="FFFF99"/>
      <w:sz w:val="24"/>
      <w:szCs w:val="24"/>
    </w:rPr>
  </w:style>
  <w:style w:type="paragraph" w:styleId="Overskrift4">
    <w:name w:val="heading 4"/>
    <w:basedOn w:val="Normal"/>
    <w:next w:val="Normal"/>
    <w:link w:val="Overskrift4Tegn"/>
    <w:unhideWhenUsed/>
    <w:qFormat/>
    <w:rsid w:val="00436CE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Overskrift5">
    <w:name w:val="heading 5"/>
    <w:basedOn w:val="Normal"/>
    <w:next w:val="Normal"/>
    <w:link w:val="Overskrift5Tegn"/>
    <w:qFormat/>
    <w:rsid w:val="00436CED"/>
    <w:pPr>
      <w:keepNext/>
      <w:spacing w:after="0" w:line="240" w:lineRule="auto"/>
      <w:ind w:left="1008" w:hanging="1008"/>
      <w:jc w:val="center"/>
      <w:outlineLvl w:val="4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Overskrift6">
    <w:name w:val="heading 6"/>
    <w:basedOn w:val="Normal"/>
    <w:next w:val="Normal"/>
    <w:link w:val="Overskrift6Tegn"/>
    <w:qFormat/>
    <w:rsid w:val="00436CED"/>
    <w:pPr>
      <w:keepNext/>
      <w:spacing w:after="0" w:line="240" w:lineRule="auto"/>
      <w:ind w:left="1152" w:hanging="1152"/>
      <w:outlineLvl w:val="5"/>
    </w:pPr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paragraph" w:styleId="Overskrift7">
    <w:name w:val="heading 7"/>
    <w:basedOn w:val="Normal"/>
    <w:next w:val="Normal"/>
    <w:link w:val="Overskrift7Tegn"/>
    <w:qFormat/>
    <w:rsid w:val="00436CED"/>
    <w:pPr>
      <w:keepNext/>
      <w:spacing w:after="0" w:line="240" w:lineRule="auto"/>
      <w:ind w:left="1296" w:hanging="1296"/>
      <w:outlineLvl w:val="6"/>
    </w:pPr>
    <w:rPr>
      <w:rFonts w:ascii="Times New Roman" w:eastAsia="Times New Roman" w:hAnsi="Times New Roman" w:cs="Times New Roman"/>
      <w:sz w:val="24"/>
      <w:szCs w:val="24"/>
      <w:u w:val="single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436CED"/>
    <w:pPr>
      <w:spacing w:before="240" w:after="60" w:line="240" w:lineRule="auto"/>
      <w:ind w:left="1440" w:hanging="1440"/>
      <w:outlineLvl w:val="7"/>
    </w:pPr>
    <w:rPr>
      <w:rFonts w:ascii="Calibri" w:eastAsia="Times New Roman" w:hAnsi="Calibri" w:cs="Times New Roman"/>
      <w:i/>
      <w:iCs/>
      <w:sz w:val="24"/>
      <w:szCs w:val="24"/>
      <w:lang w:val="x-none" w:eastAsia="x-none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436CED"/>
    <w:pPr>
      <w:spacing w:before="240" w:after="60" w:line="240" w:lineRule="auto"/>
      <w:ind w:left="1584" w:hanging="1584"/>
      <w:outlineLvl w:val="8"/>
    </w:pPr>
    <w:rPr>
      <w:rFonts w:ascii="Cambria" w:eastAsia="Times New Roman" w:hAnsi="Cambria" w:cs="Times New Roman"/>
      <w:lang w:val="x-none" w:eastAsia="x-none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160D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160DE5"/>
  </w:style>
  <w:style w:type="paragraph" w:styleId="Bunntekst">
    <w:name w:val="footer"/>
    <w:basedOn w:val="Normal"/>
    <w:link w:val="BunntekstTegn"/>
    <w:unhideWhenUsed/>
    <w:rsid w:val="00160D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rsid w:val="00160DE5"/>
  </w:style>
  <w:style w:type="character" w:customStyle="1" w:styleId="Overskrift1Tegn">
    <w:name w:val="Overskrift 1 Tegn"/>
    <w:basedOn w:val="Standardskriftforavsnitt"/>
    <w:link w:val="Overskrift1"/>
    <w:uiPriority w:val="9"/>
    <w:rsid w:val="001A63D6"/>
    <w:rPr>
      <w:rFonts w:ascii="Arial" w:eastAsiaTheme="majorEastAsia" w:hAnsi="Arial" w:cstheme="majorBidi"/>
      <w:b/>
      <w:bCs/>
      <w:color w:val="000000" w:themeColor="text1"/>
      <w:sz w:val="26"/>
      <w:szCs w:val="28"/>
      <w:lang w:val="nb-NO"/>
    </w:rPr>
  </w:style>
  <w:style w:type="paragraph" w:styleId="Tittel">
    <w:name w:val="Title"/>
    <w:basedOn w:val="Normal"/>
    <w:next w:val="Normal"/>
    <w:link w:val="TittelTegn"/>
    <w:uiPriority w:val="10"/>
    <w:qFormat/>
    <w:rsid w:val="001A63D6"/>
    <w:pPr>
      <w:spacing w:after="0"/>
      <w:contextualSpacing/>
    </w:pPr>
    <w:rPr>
      <w:rFonts w:ascii="Arial" w:eastAsiaTheme="majorEastAsia" w:hAnsi="Arial" w:cstheme="majorBidi"/>
      <w:color w:val="000000" w:themeColor="text1"/>
      <w:spacing w:val="5"/>
      <w:kern w:val="28"/>
      <w:sz w:val="64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1A63D6"/>
    <w:rPr>
      <w:rFonts w:ascii="Arial" w:eastAsiaTheme="majorEastAsia" w:hAnsi="Arial" w:cstheme="majorBidi"/>
      <w:color w:val="000000" w:themeColor="text1"/>
      <w:spacing w:val="5"/>
      <w:kern w:val="28"/>
      <w:sz w:val="64"/>
      <w:szCs w:val="52"/>
      <w:lang w:val="nb-NO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1A63D6"/>
    <w:pPr>
      <w:numPr>
        <w:ilvl w:val="1"/>
      </w:numPr>
      <w:spacing w:after="0"/>
    </w:pPr>
    <w:rPr>
      <w:rFonts w:ascii="Arial" w:eastAsiaTheme="majorEastAsia" w:hAnsi="Arial" w:cstheme="majorBidi"/>
      <w:iCs/>
      <w:color w:val="009CDE"/>
      <w:spacing w:val="15"/>
      <w:sz w:val="6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1A63D6"/>
    <w:rPr>
      <w:rFonts w:ascii="Arial" w:eastAsiaTheme="majorEastAsia" w:hAnsi="Arial" w:cstheme="majorBidi"/>
      <w:iCs/>
      <w:color w:val="009CDE"/>
      <w:spacing w:val="15"/>
      <w:sz w:val="64"/>
      <w:szCs w:val="24"/>
      <w:lang w:val="nb-NO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1A6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A63D6"/>
    <w:rPr>
      <w:rFonts w:ascii="Tahoma" w:eastAsiaTheme="minorEastAsia" w:hAnsi="Tahoma" w:cs="Tahoma"/>
      <w:sz w:val="16"/>
      <w:szCs w:val="16"/>
      <w:lang w:val="nb-NO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436C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436CE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Overskrift3Tegn">
    <w:name w:val="Overskrift 3 Tegn"/>
    <w:basedOn w:val="Standardskriftforavsnitt"/>
    <w:link w:val="Overskrift3"/>
    <w:rsid w:val="00436CED"/>
    <w:rPr>
      <w:rFonts w:ascii="Times New Roman" w:eastAsia="Times New Roman" w:hAnsi="Times New Roman" w:cs="Times New Roman"/>
      <w:b/>
      <w:bCs/>
      <w:color w:val="FFFF99"/>
      <w:sz w:val="24"/>
      <w:szCs w:val="24"/>
    </w:rPr>
  </w:style>
  <w:style w:type="character" w:customStyle="1" w:styleId="Overskrift5Tegn">
    <w:name w:val="Overskrift 5 Tegn"/>
    <w:basedOn w:val="Standardskriftforavsnitt"/>
    <w:link w:val="Overskrift5"/>
    <w:rsid w:val="00436CED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Overskrift6Tegn">
    <w:name w:val="Overskrift 6 Tegn"/>
    <w:basedOn w:val="Standardskriftforavsnitt"/>
    <w:link w:val="Overskrift6"/>
    <w:rsid w:val="00436CED"/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character" w:customStyle="1" w:styleId="Overskrift7Tegn">
    <w:name w:val="Overskrift 7 Tegn"/>
    <w:basedOn w:val="Standardskriftforavsnitt"/>
    <w:link w:val="Overskrift7"/>
    <w:rsid w:val="00436CED"/>
    <w:rPr>
      <w:rFonts w:ascii="Times New Roman" w:eastAsia="Times New Roman" w:hAnsi="Times New Roman" w:cs="Times New Roman"/>
      <w:sz w:val="24"/>
      <w:szCs w:val="24"/>
      <w:u w:val="single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436CED"/>
    <w:rPr>
      <w:rFonts w:ascii="Calibri" w:eastAsia="Times New Roman" w:hAnsi="Calibri" w:cs="Times New Roman"/>
      <w:i/>
      <w:iCs/>
      <w:sz w:val="24"/>
      <w:szCs w:val="24"/>
      <w:lang w:val="x-none" w:eastAsia="x-none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436CED"/>
    <w:rPr>
      <w:rFonts w:ascii="Cambria" w:eastAsia="Times New Roman" w:hAnsi="Cambria" w:cs="Times New Roman"/>
      <w:lang w:val="x-none" w:eastAsia="x-none"/>
    </w:rPr>
  </w:style>
  <w:style w:type="character" w:styleId="Sidetall">
    <w:name w:val="page number"/>
    <w:basedOn w:val="Standardskriftforavsnitt"/>
    <w:semiHidden/>
    <w:rsid w:val="00436CED"/>
  </w:style>
  <w:style w:type="paragraph" w:styleId="Brdtekst">
    <w:name w:val="Body Text"/>
    <w:basedOn w:val="Normal"/>
    <w:link w:val="BrdtekstTegn"/>
    <w:semiHidden/>
    <w:rsid w:val="00436CED"/>
    <w:pPr>
      <w:autoSpaceDE w:val="0"/>
      <w:autoSpaceDN w:val="0"/>
      <w:adjustRightInd w:val="0"/>
      <w:spacing w:after="0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character" w:customStyle="1" w:styleId="BrdtekstTegn">
    <w:name w:val="Brødtekst Tegn"/>
    <w:basedOn w:val="Standardskriftforavsnitt"/>
    <w:link w:val="Brdtekst"/>
    <w:semiHidden/>
    <w:rsid w:val="00436CED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table" w:styleId="Tabellrutenett">
    <w:name w:val="Table Grid"/>
    <w:basedOn w:val="Vanligtabell"/>
    <w:uiPriority w:val="39"/>
    <w:rsid w:val="00436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eavsnitt">
    <w:name w:val="List Paragraph"/>
    <w:basedOn w:val="Normal"/>
    <w:uiPriority w:val="34"/>
    <w:qFormat/>
    <w:rsid w:val="00436CED"/>
    <w:pPr>
      <w:spacing w:before="200" w:line="240" w:lineRule="auto"/>
      <w:ind w:left="720"/>
      <w:contextualSpacing/>
    </w:pPr>
    <w:rPr>
      <w:rFonts w:ascii="Calibri" w:eastAsia="Times New Roman" w:hAnsi="Calibri" w:cs="Times New Roman"/>
      <w:szCs w:val="20"/>
      <w:lang w:val="en-US" w:eastAsia="en-US" w:bidi="en-US"/>
    </w:rPr>
  </w:style>
  <w:style w:type="paragraph" w:styleId="Bildetekst">
    <w:name w:val="caption"/>
    <w:basedOn w:val="Normal"/>
    <w:next w:val="Normal"/>
    <w:unhideWhenUsed/>
    <w:qFormat/>
    <w:rsid w:val="00436CED"/>
    <w:pPr>
      <w:spacing w:line="240" w:lineRule="auto"/>
    </w:pPr>
    <w:rPr>
      <w:rFonts w:ascii="Calibri" w:eastAsia="Times New Roman" w:hAnsi="Calibri" w:cs="Times New Roman"/>
      <w:b/>
      <w:bCs/>
      <w:color w:val="4F81BD"/>
      <w:sz w:val="18"/>
      <w:szCs w:val="18"/>
      <w:lang w:val="en-US" w:eastAsia="en-US" w:bidi="en-US"/>
    </w:rPr>
  </w:style>
  <w:style w:type="paragraph" w:styleId="Punktliste2">
    <w:name w:val="List Bullet 2"/>
    <w:basedOn w:val="Normal"/>
    <w:uiPriority w:val="99"/>
    <w:unhideWhenUsed/>
    <w:rsid w:val="00436CED"/>
    <w:pPr>
      <w:numPr>
        <w:numId w:val="4"/>
      </w:numPr>
      <w:spacing w:before="200" w:line="240" w:lineRule="auto"/>
      <w:contextualSpacing/>
    </w:pPr>
    <w:rPr>
      <w:rFonts w:ascii="Calibri" w:eastAsia="Times New Roman" w:hAnsi="Calibri" w:cs="Times New Roman"/>
      <w:szCs w:val="20"/>
      <w:lang w:val="en-US" w:eastAsia="en-US" w:bidi="en-US"/>
    </w:rPr>
  </w:style>
  <w:style w:type="paragraph" w:customStyle="1" w:styleId="Default">
    <w:name w:val="Default"/>
    <w:rsid w:val="00436CED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436CED"/>
    <w:pPr>
      <w:spacing w:before="480" w:after="0"/>
      <w:outlineLvl w:val="9"/>
    </w:pPr>
    <w:rPr>
      <w:rFonts w:ascii="Cambria" w:eastAsia="Times New Roman" w:hAnsi="Cambria" w:cs="Times New Roman"/>
      <w:color w:val="365F91"/>
      <w:sz w:val="28"/>
      <w:lang w:eastAsia="en-US"/>
    </w:rPr>
  </w:style>
  <w:style w:type="paragraph" w:styleId="INNH1">
    <w:name w:val="toc 1"/>
    <w:basedOn w:val="Normal"/>
    <w:next w:val="Normal"/>
    <w:autoRedefine/>
    <w:uiPriority w:val="39"/>
    <w:unhideWhenUsed/>
    <w:rsid w:val="00436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INNH2">
    <w:name w:val="toc 2"/>
    <w:basedOn w:val="Normal"/>
    <w:next w:val="Normal"/>
    <w:autoRedefine/>
    <w:uiPriority w:val="39"/>
    <w:unhideWhenUsed/>
    <w:rsid w:val="00436CED"/>
    <w:pPr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character" w:styleId="Hyperkobling">
    <w:name w:val="Hyperlink"/>
    <w:uiPriority w:val="99"/>
    <w:unhideWhenUsed/>
    <w:rsid w:val="00436CED"/>
    <w:rPr>
      <w:color w:val="0000FF"/>
      <w:u w:val="single"/>
    </w:rPr>
  </w:style>
  <w:style w:type="paragraph" w:customStyle="1" w:styleId="Beskrivelse">
    <w:name w:val="Beskrivelse"/>
    <w:basedOn w:val="Normal"/>
    <w:rsid w:val="004736F0"/>
    <w:rPr>
      <w:rFonts w:ascii="Arial" w:eastAsiaTheme="minorHAnsi" w:hAnsi="Arial"/>
      <w:sz w:val="26"/>
      <w:lang w:eastAsia="en-US"/>
    </w:rPr>
  </w:style>
  <w:style w:type="table" w:styleId="Lyslisteuthevingsfarge5">
    <w:name w:val="Light List Accent 5"/>
    <w:basedOn w:val="Vanligtabell"/>
    <w:uiPriority w:val="61"/>
    <w:rsid w:val="009E1239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INNH3">
    <w:name w:val="toc 3"/>
    <w:basedOn w:val="Normal"/>
    <w:next w:val="Normal"/>
    <w:autoRedefine/>
    <w:uiPriority w:val="39"/>
    <w:unhideWhenUsed/>
    <w:rsid w:val="000D12A3"/>
    <w:pPr>
      <w:spacing w:after="100" w:line="259" w:lineRule="auto"/>
      <w:ind w:left="440"/>
    </w:pPr>
    <w:rPr>
      <w:rFonts w:cs="Times New Roman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0B4FCD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 w:line="259" w:lineRule="auto"/>
      <w:ind w:left="864" w:right="864"/>
      <w:jc w:val="center"/>
    </w:pPr>
    <w:rPr>
      <w:rFonts w:eastAsiaTheme="minorHAnsi"/>
      <w:i/>
      <w:iCs/>
      <w:color w:val="4F81BD" w:themeColor="accent1"/>
      <w:lang w:eastAsia="en-US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0B4FCD"/>
    <w:rPr>
      <w:rFonts w:eastAsiaTheme="minorHAnsi"/>
      <w:i/>
      <w:iCs/>
      <w:color w:val="4F81BD" w:themeColor="accent1"/>
      <w:lang w:eastAsia="en-US"/>
    </w:rPr>
  </w:style>
  <w:style w:type="character" w:styleId="Fulgthyperkobling">
    <w:name w:val="FollowedHyperlink"/>
    <w:basedOn w:val="Standardskriftforavsnitt"/>
    <w:uiPriority w:val="99"/>
    <w:semiHidden/>
    <w:unhideWhenUsed/>
    <w:rsid w:val="000B4FC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411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1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11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64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6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image" Target="media/image9.jpeg"/><Relationship Id="rId26" Type="http://schemas.openxmlformats.org/officeDocument/2006/relationships/image" Target="media/image13.wmf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hyperlink" Target="http://kart.finn.no/?lng=5.69198&amp;lat=58.98644&amp;zoom=14&amp;mapType=normap&amp;markers=5.69198,58.98644,r,Tastarust%C3%AF%C2%BF%C2%BD+Skole" TargetMode="External"/><Relationship Id="rId17" Type="http://schemas.openxmlformats.org/officeDocument/2006/relationships/image" Target="media/image8.png"/><Relationship Id="rId25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2.xm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gif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5.jpeg"/><Relationship Id="rId22" Type="http://schemas.openxmlformats.org/officeDocument/2006/relationships/footer" Target="footer1.xml"/><Relationship Id="rId27" Type="http://schemas.openxmlformats.org/officeDocument/2006/relationships/hyperlink" Target="http://intranett/Administrasjonsenheten/Personal-og-Organisasjon/Helse-miljo-og-sikkerhetbedriftshelsetjeneste/HSM-Handbok-forside/Systematisk-HMS-arbeid/HMS-plan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ROS%20analyser\ROS%20Sl&#229;tthaug%20bhg\Building%20Blocks_m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34CDCA-0297-4589-86A3-5A4656ED91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Building Blocks_mal</Template>
  <TotalTime>1</TotalTime>
  <Pages>29</Pages>
  <Words>6057</Words>
  <Characters>32106</Characters>
  <Application>Microsoft Office Word</Application>
  <DocSecurity>0</DocSecurity>
  <Lines>267</Lines>
  <Paragraphs>76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Stavanger kommune</Company>
  <LinksUpToDate>false</LinksUpToDate>
  <CharactersWithSpaces>38087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sk12048</dc:creator>
  <cp:lastModifiedBy>Heidi T. Høiland Arnesen</cp:lastModifiedBy>
  <cp:revision>2</cp:revision>
  <cp:lastPrinted>2019-05-02T13:16:00Z</cp:lastPrinted>
  <dcterms:created xsi:type="dcterms:W3CDTF">2020-07-30T13:52:00Z</dcterms:created>
  <dcterms:modified xsi:type="dcterms:W3CDTF">2020-07-30T13:52:00Z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LCID">
    <vt:i4>1044</vt:i4>
  </property>
  <property fmtid="{D5CDD505-2E9C-101B-9397-08002B2CF9AE}" pid="3" name="_Version">
    <vt:lpwstr>12.0.4518</vt:lpwstr>
  </property>
</Properties>
</file>